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236E0" w14:textId="77777777" w:rsidR="00D324E3" w:rsidRDefault="00D324E3" w:rsidP="003D2A51">
      <w:pPr>
        <w:rPr>
          <w:lang w:val="en-US"/>
        </w:rPr>
      </w:pPr>
      <w:r w:rsidRPr="006B03A0">
        <w:rPr>
          <w:color w:val="4F81BD" w:themeColor="accent1"/>
          <w:sz w:val="22"/>
          <w:szCs w:val="22"/>
          <w:lang w:val="en-US"/>
        </w:rPr>
        <w:t xml:space="preserve">e-post: </w:t>
      </w:r>
      <w:hyperlink r:id="rId7" w:history="1">
        <w:r w:rsidRPr="006B03A0">
          <w:rPr>
            <w:rStyle w:val="Hyperlnk"/>
            <w:color w:val="4F81BD" w:themeColor="accent1"/>
            <w:sz w:val="22"/>
            <w:szCs w:val="22"/>
            <w:lang w:val="en-US"/>
          </w:rPr>
          <w:t>trc@kristianstad.se</w:t>
        </w:r>
      </w:hyperlink>
      <w:r w:rsidRPr="006B03A0">
        <w:rPr>
          <w:color w:val="4F81BD" w:themeColor="accent1"/>
          <w:sz w:val="22"/>
          <w:szCs w:val="22"/>
          <w:lang w:val="en-US"/>
        </w:rPr>
        <w:t xml:space="preserve">  Tel: 044-200 715</w:t>
      </w:r>
      <w:r w:rsidR="003D2A51" w:rsidRPr="00D324E3">
        <w:rPr>
          <w:lang w:val="en-US"/>
        </w:rPr>
        <w:t xml:space="preserve">                </w:t>
      </w:r>
    </w:p>
    <w:p w14:paraId="5FA116A5" w14:textId="0D886548" w:rsidR="00D324E3" w:rsidRPr="00D324E3" w:rsidRDefault="003D2A51" w:rsidP="003D2A51">
      <w:pPr>
        <w:rPr>
          <w:lang w:val="en-US"/>
        </w:rPr>
      </w:pPr>
      <w:r w:rsidRPr="00D324E3">
        <w:rPr>
          <w:lang w:val="en-US"/>
        </w:rPr>
        <w:t xml:space="preserve">         </w:t>
      </w:r>
    </w:p>
    <w:p w14:paraId="11564FA8" w14:textId="528551D4" w:rsidR="0073011E" w:rsidRPr="003D2A51" w:rsidRDefault="00D5481F" w:rsidP="003D2A51">
      <w:r w:rsidRPr="00D5481F">
        <w:rPr>
          <w:rFonts w:ascii="Arial" w:hAnsi="Arial" w:cs="Arial"/>
          <w:color w:val="FF0000"/>
          <w:sz w:val="18"/>
          <w:szCs w:val="18"/>
        </w:rPr>
        <w:t>Vi behöver få in blanketten senast 5 arbetsdagar</w:t>
      </w:r>
      <w:r>
        <w:rPr>
          <w:rFonts w:ascii="Arial" w:hAnsi="Arial" w:cs="Arial"/>
          <w:color w:val="FF0000"/>
          <w:sz w:val="18"/>
          <w:szCs w:val="18"/>
        </w:rPr>
        <w:t xml:space="preserve"> innan larmet skall driftsättas!</w:t>
      </w:r>
    </w:p>
    <w:p w14:paraId="4CB8440B" w14:textId="77777777" w:rsidR="00D324E3" w:rsidRDefault="00D324E3" w:rsidP="00D5481F">
      <w:pPr>
        <w:rPr>
          <w:rFonts w:ascii="Arial" w:hAnsi="Arial" w:cs="Arial"/>
          <w:color w:val="FF0000"/>
          <w:sz w:val="20"/>
        </w:rPr>
      </w:pPr>
    </w:p>
    <w:p w14:paraId="25B94499" w14:textId="1E20004D" w:rsidR="00A024A2" w:rsidRPr="00B1448F" w:rsidRDefault="00D5481F" w:rsidP="00D5481F">
      <w:pPr>
        <w:rPr>
          <w:rFonts w:ascii="Arial" w:hAnsi="Arial" w:cs="Arial"/>
          <w:color w:val="FF0000"/>
          <w:sz w:val="20"/>
        </w:rPr>
      </w:pPr>
      <w:r w:rsidRPr="00B1448F">
        <w:rPr>
          <w:rFonts w:ascii="Arial" w:hAnsi="Arial" w:cs="Arial"/>
          <w:color w:val="FF0000"/>
          <w:sz w:val="20"/>
        </w:rPr>
        <w:t>DENNA SIDA FYLLS I AV LARMINSTALLATÖR</w:t>
      </w: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89"/>
        <w:gridCol w:w="20"/>
        <w:gridCol w:w="3023"/>
        <w:gridCol w:w="1207"/>
        <w:gridCol w:w="708"/>
        <w:gridCol w:w="211"/>
        <w:gridCol w:w="2127"/>
      </w:tblGrid>
      <w:tr w:rsidR="0027272C" w14:paraId="635E2B26" w14:textId="77777777" w:rsidTr="00895D09">
        <w:trPr>
          <w:trHeight w:val="160"/>
        </w:trPr>
        <w:tc>
          <w:tcPr>
            <w:tcW w:w="31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4851B9E" w14:textId="47C82C84" w:rsidR="0027272C" w:rsidRDefault="0027272C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Anmälningsdatum</w:t>
            </w:r>
          </w:p>
        </w:tc>
        <w:tc>
          <w:tcPr>
            <w:tcW w:w="3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18161A0" w14:textId="77777777" w:rsidR="0027272C" w:rsidRDefault="0027272C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Installatör, namn/företag</w:t>
            </w:r>
          </w:p>
        </w:tc>
        <w:tc>
          <w:tcPr>
            <w:tcW w:w="4253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B8B202D" w14:textId="77777777" w:rsidR="0027272C" w:rsidRDefault="0027272C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Telefon installatör</w:t>
            </w:r>
          </w:p>
        </w:tc>
      </w:tr>
      <w:tr w:rsidR="0027272C" w14:paraId="37F7BFB9" w14:textId="77777777" w:rsidTr="0034278B">
        <w:trPr>
          <w:trHeight w:val="320"/>
        </w:trPr>
        <w:sdt>
          <w:sdtPr>
            <w:rPr>
              <w:rFonts w:ascii="Arial" w:hAnsi="Arial" w:cs="Arial"/>
              <w:sz w:val="20"/>
            </w:rPr>
            <w:id w:val="-488795347"/>
            <w:placeholder>
              <w:docPart w:val="5540A5E42FD841A78E1E6A5465F84BC8"/>
            </w:placeholder>
            <w:showingPlcHdr/>
            <w:date>
              <w:dateFormat w:val="yyyy-MM-dd"/>
              <w:lid w:val="sv-SE"/>
              <w:storeMappedDataAs w:val="dateTime"/>
              <w:calendar w:val="gregorian"/>
            </w:date>
          </w:sdtPr>
          <w:sdtContent>
            <w:tc>
              <w:tcPr>
                <w:tcW w:w="3189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23E2196" w14:textId="367C91C0" w:rsidR="0027272C" w:rsidRDefault="0027272C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Style w:val="Platshllartext"/>
                    <w:rFonts w:eastAsia="Calibri"/>
                    <w:sz w:val="12"/>
                    <w:szCs w:val="12"/>
                  </w:rPr>
                  <w:t>Klicka eller tryck här för att ange datum.</w:t>
                </w:r>
              </w:p>
            </w:tc>
          </w:sdtContent>
        </w:sdt>
        <w:tc>
          <w:tcPr>
            <w:tcW w:w="30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B5142" w14:textId="1ACC1ABD" w:rsidR="0027272C" w:rsidRDefault="0027272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4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91BAE" w14:textId="118080BF" w:rsidR="0027272C" w:rsidRDefault="0027272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3B7623" w14:paraId="03274965" w14:textId="77777777" w:rsidTr="00C72F6E">
        <w:trPr>
          <w:trHeight w:val="160"/>
        </w:trPr>
        <w:tc>
          <w:tcPr>
            <w:tcW w:w="31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682EA0F" w14:textId="77777777" w:rsidR="003B7623" w:rsidRDefault="003B7623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Fakturanamn</w:t>
            </w:r>
          </w:p>
        </w:tc>
        <w:tc>
          <w:tcPr>
            <w:tcW w:w="3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75A10B9" w14:textId="77777777" w:rsidR="003B7623" w:rsidRDefault="003B7623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Adress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735794F" w14:textId="77777777" w:rsidR="003B7623" w:rsidRDefault="003B7623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Postadress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54069CA" w14:textId="4ECD6B60" w:rsidR="003B7623" w:rsidRDefault="003B7623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Referensnummer:</w:t>
            </w:r>
          </w:p>
        </w:tc>
      </w:tr>
      <w:tr w:rsidR="003B7623" w14:paraId="484274FE" w14:textId="77777777" w:rsidTr="00A900A4">
        <w:trPr>
          <w:trHeight w:val="320"/>
        </w:trPr>
        <w:tc>
          <w:tcPr>
            <w:tcW w:w="3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76775" w14:textId="39E92121" w:rsidR="003B7623" w:rsidRDefault="0041030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30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8BD17" w14:textId="458428D9" w:rsidR="003B7623" w:rsidRDefault="0041030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1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4DAC7" w14:textId="34ECA5A4" w:rsidR="003B7623" w:rsidRDefault="0041030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ACDB5" w14:textId="61FE1D83" w:rsidR="003B7623" w:rsidRDefault="0041030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38294E" w14:paraId="172008BB" w14:textId="77777777" w:rsidTr="003B7623">
        <w:trPr>
          <w:trHeight w:val="160"/>
        </w:trPr>
        <w:tc>
          <w:tcPr>
            <w:tcW w:w="31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88EFEC1" w14:textId="30FC6AEA" w:rsidR="0038294E" w:rsidRDefault="003B7623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Organisationsnummer</w:t>
            </w:r>
          </w:p>
        </w:tc>
        <w:tc>
          <w:tcPr>
            <w:tcW w:w="3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0CFFAB8" w14:textId="1473C038" w:rsidR="0038294E" w:rsidRDefault="003B7623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Epost kontaktman</w:t>
            </w:r>
          </w:p>
        </w:tc>
        <w:tc>
          <w:tcPr>
            <w:tcW w:w="191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5D23F0F" w14:textId="77777777" w:rsidR="0038294E" w:rsidRDefault="0038294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Kontaktman</w:t>
            </w:r>
          </w:p>
        </w:tc>
        <w:tc>
          <w:tcPr>
            <w:tcW w:w="233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DC9F09A" w14:textId="77777777" w:rsidR="0038294E" w:rsidRDefault="0038294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Telefon</w:t>
            </w:r>
          </w:p>
        </w:tc>
      </w:tr>
      <w:tr w:rsidR="003B7623" w14:paraId="2B55B361" w14:textId="77777777" w:rsidTr="003B7623">
        <w:trPr>
          <w:trHeight w:val="320"/>
        </w:trPr>
        <w:tc>
          <w:tcPr>
            <w:tcW w:w="3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BBE08" w14:textId="776A3E02" w:rsidR="003B7623" w:rsidRDefault="00410305" w:rsidP="003B762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30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6196A" w14:textId="5C66C73E" w:rsidR="003B7623" w:rsidRDefault="00410305" w:rsidP="003B762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9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9CF8D" w14:textId="22463285" w:rsidR="003B7623" w:rsidRDefault="00410305" w:rsidP="003B762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3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C181C" w14:textId="5A20A354" w:rsidR="003B7623" w:rsidRDefault="00410305" w:rsidP="003B762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27272C" w14:paraId="2C109A8E" w14:textId="77777777" w:rsidTr="00F35C96">
        <w:trPr>
          <w:trHeight w:val="160"/>
        </w:trPr>
        <w:tc>
          <w:tcPr>
            <w:tcW w:w="3189" w:type="dxa"/>
            <w:tcBorders>
              <w:top w:val="single" w:sz="18" w:space="0" w:color="auto"/>
              <w:left w:val="single" w:sz="1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1CF557A" w14:textId="751BD0C2" w:rsidR="0027272C" w:rsidRDefault="0027272C" w:rsidP="003B7623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Objekt</w:t>
            </w:r>
          </w:p>
        </w:tc>
        <w:tc>
          <w:tcPr>
            <w:tcW w:w="3043" w:type="dxa"/>
            <w:gridSpan w:val="2"/>
            <w:tcBorders>
              <w:top w:val="single" w:sz="1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A0ED680" w14:textId="77777777" w:rsidR="0027272C" w:rsidRDefault="0027272C" w:rsidP="003B7623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Larmadress</w:t>
            </w:r>
          </w:p>
        </w:tc>
        <w:tc>
          <w:tcPr>
            <w:tcW w:w="4253" w:type="dxa"/>
            <w:gridSpan w:val="4"/>
            <w:tcBorders>
              <w:top w:val="single" w:sz="18" w:space="0" w:color="auto"/>
              <w:left w:val="single" w:sz="4" w:space="0" w:color="auto"/>
              <w:bottom w:val="nil"/>
              <w:right w:val="single" w:sz="18" w:space="0" w:color="auto"/>
            </w:tcBorders>
            <w:vAlign w:val="center"/>
            <w:hideMark/>
          </w:tcPr>
          <w:p w14:paraId="0D9BC63C" w14:textId="408FAA88" w:rsidR="0027272C" w:rsidRDefault="0027272C" w:rsidP="003B7623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Larm ort</w:t>
            </w:r>
          </w:p>
        </w:tc>
      </w:tr>
      <w:tr w:rsidR="0027272C" w14:paraId="142059B5" w14:textId="77777777" w:rsidTr="00A106CC">
        <w:trPr>
          <w:trHeight w:val="320"/>
        </w:trPr>
        <w:tc>
          <w:tcPr>
            <w:tcW w:w="3189" w:type="dxa"/>
            <w:tcBorders>
              <w:top w:val="nil"/>
              <w:left w:val="single" w:sz="1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405FA41" w14:textId="33C995E7" w:rsidR="0027272C" w:rsidRDefault="0027272C" w:rsidP="003B762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304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45E39B9" w14:textId="2D5667CA" w:rsidR="0027272C" w:rsidRDefault="0027272C" w:rsidP="003B762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4253" w:type="dxa"/>
            <w:gridSpan w:val="4"/>
            <w:tcBorders>
              <w:top w:val="nil"/>
              <w:left w:val="single" w:sz="4" w:space="0" w:color="auto"/>
              <w:bottom w:val="nil"/>
              <w:right w:val="single" w:sz="18" w:space="0" w:color="auto"/>
            </w:tcBorders>
            <w:vAlign w:val="center"/>
            <w:hideMark/>
          </w:tcPr>
          <w:p w14:paraId="44268099" w14:textId="78D17DA4" w:rsidR="0027272C" w:rsidRDefault="0027272C" w:rsidP="003B762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3B7623" w14:paraId="2C912929" w14:textId="77777777" w:rsidTr="003B7623">
        <w:trPr>
          <w:trHeight w:val="20"/>
        </w:trPr>
        <w:tc>
          <w:tcPr>
            <w:tcW w:w="3209" w:type="dxa"/>
            <w:gridSpan w:val="2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vAlign w:val="center"/>
          </w:tcPr>
          <w:p w14:paraId="381E2C5A" w14:textId="77777777" w:rsidR="003B7623" w:rsidRDefault="003B7623" w:rsidP="003B7623">
            <w:pPr>
              <w:rPr>
                <w:rFonts w:ascii="Arial" w:hAnsi="Arial" w:cs="Arial"/>
                <w:sz w:val="2"/>
              </w:rPr>
            </w:pPr>
          </w:p>
        </w:tc>
        <w:tc>
          <w:tcPr>
            <w:tcW w:w="3023" w:type="dxa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789849FD" w14:textId="77777777" w:rsidR="003B7623" w:rsidRDefault="003B7623" w:rsidP="003B7623">
            <w:pPr>
              <w:rPr>
                <w:rFonts w:ascii="Arial" w:hAnsi="Arial" w:cs="Arial"/>
                <w:sz w:val="2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055B7230" w14:textId="77777777" w:rsidR="003B7623" w:rsidRDefault="003B7623" w:rsidP="003B7623">
            <w:pPr>
              <w:rPr>
                <w:rFonts w:ascii="Arial" w:hAnsi="Arial" w:cs="Arial"/>
                <w:sz w:val="2"/>
              </w:rPr>
            </w:pPr>
          </w:p>
        </w:tc>
        <w:tc>
          <w:tcPr>
            <w:tcW w:w="3046" w:type="dxa"/>
            <w:gridSpan w:val="3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203857E8" w14:textId="77777777" w:rsidR="003B7623" w:rsidRDefault="003B7623" w:rsidP="003B7623">
            <w:pPr>
              <w:rPr>
                <w:rFonts w:ascii="Arial" w:hAnsi="Arial" w:cs="Arial"/>
                <w:sz w:val="2"/>
              </w:rPr>
            </w:pPr>
          </w:p>
        </w:tc>
      </w:tr>
      <w:tr w:rsidR="003B7623" w14:paraId="086C386A" w14:textId="77777777" w:rsidTr="003B7623">
        <w:trPr>
          <w:trHeight w:val="160"/>
        </w:trPr>
        <w:tc>
          <w:tcPr>
            <w:tcW w:w="3189" w:type="dxa"/>
            <w:tcBorders>
              <w:top w:val="single" w:sz="18" w:space="0" w:color="auto"/>
              <w:left w:val="single" w:sz="1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7E4E77B" w14:textId="77777777" w:rsidR="003B7623" w:rsidRDefault="003B7623" w:rsidP="003B7623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Ny sändare</w:t>
            </w:r>
          </w:p>
        </w:tc>
        <w:tc>
          <w:tcPr>
            <w:tcW w:w="3043" w:type="dxa"/>
            <w:gridSpan w:val="2"/>
            <w:tcBorders>
              <w:top w:val="single" w:sz="1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3912E82" w14:textId="77777777" w:rsidR="003B7623" w:rsidRDefault="003B7623" w:rsidP="003B7623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Utökning/ändring sändare</w:t>
            </w:r>
          </w:p>
        </w:tc>
        <w:tc>
          <w:tcPr>
            <w:tcW w:w="4253" w:type="dxa"/>
            <w:gridSpan w:val="4"/>
            <w:tcBorders>
              <w:top w:val="single" w:sz="18" w:space="0" w:color="auto"/>
              <w:left w:val="single" w:sz="4" w:space="0" w:color="auto"/>
              <w:bottom w:val="nil"/>
              <w:right w:val="single" w:sz="18" w:space="0" w:color="auto"/>
            </w:tcBorders>
            <w:vAlign w:val="center"/>
            <w:hideMark/>
          </w:tcPr>
          <w:p w14:paraId="73B1D603" w14:textId="77777777" w:rsidR="003B7623" w:rsidRDefault="003B7623" w:rsidP="003B7623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Ersätter sändare</w:t>
            </w:r>
          </w:p>
        </w:tc>
      </w:tr>
      <w:tr w:rsidR="003B7623" w14:paraId="5BA64676" w14:textId="77777777" w:rsidTr="003B7623">
        <w:trPr>
          <w:trHeight w:val="320"/>
        </w:trPr>
        <w:tc>
          <w:tcPr>
            <w:tcW w:w="3189" w:type="dxa"/>
            <w:tcBorders>
              <w:top w:val="nil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14:paraId="3ABCEFC8" w14:textId="47248D2D" w:rsidR="003B7623" w:rsidRDefault="00E03B76" w:rsidP="003B7623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5836473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B7623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3043" w:type="dxa"/>
            <w:gridSpan w:val="2"/>
            <w:tcBorders>
              <w:top w:val="nil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14:paraId="7D47AB1D" w14:textId="6048C3FF" w:rsidR="003B7623" w:rsidRDefault="00E03B76" w:rsidP="003B7623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1753388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B7623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4253" w:type="dxa"/>
            <w:gridSpan w:val="4"/>
            <w:tcBorders>
              <w:top w:val="nil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14:paraId="417C611C" w14:textId="3EC5C83E" w:rsidR="003B7623" w:rsidRDefault="00E03B76" w:rsidP="003B7623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0556912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B7623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410305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410305">
              <w:rPr>
                <w:rFonts w:ascii="Arial" w:hAnsi="Arial" w:cs="Arial"/>
                <w:sz w:val="20"/>
              </w:rPr>
              <w:instrText xml:space="preserve"> FORMTEXT </w:instrText>
            </w:r>
            <w:r w:rsidR="00410305">
              <w:rPr>
                <w:rFonts w:ascii="Arial" w:hAnsi="Arial" w:cs="Arial"/>
                <w:sz w:val="20"/>
              </w:rPr>
            </w:r>
            <w:r w:rsidR="00410305">
              <w:rPr>
                <w:rFonts w:ascii="Arial" w:hAnsi="Arial" w:cs="Arial"/>
                <w:sz w:val="20"/>
              </w:rPr>
              <w:fldChar w:fldCharType="separate"/>
            </w:r>
            <w:r w:rsidR="00410305">
              <w:rPr>
                <w:rFonts w:ascii="Arial" w:hAnsi="Arial" w:cs="Arial"/>
                <w:noProof/>
                <w:sz w:val="20"/>
              </w:rPr>
              <w:t> </w:t>
            </w:r>
            <w:r w:rsidR="00410305">
              <w:rPr>
                <w:rFonts w:ascii="Arial" w:hAnsi="Arial" w:cs="Arial"/>
                <w:noProof/>
                <w:sz w:val="20"/>
              </w:rPr>
              <w:t> </w:t>
            </w:r>
            <w:r w:rsidR="00410305">
              <w:rPr>
                <w:rFonts w:ascii="Arial" w:hAnsi="Arial" w:cs="Arial"/>
                <w:noProof/>
                <w:sz w:val="20"/>
              </w:rPr>
              <w:t> </w:t>
            </w:r>
            <w:r w:rsidR="00410305">
              <w:rPr>
                <w:rFonts w:ascii="Arial" w:hAnsi="Arial" w:cs="Arial"/>
                <w:noProof/>
                <w:sz w:val="20"/>
              </w:rPr>
              <w:t> </w:t>
            </w:r>
            <w:r w:rsidR="00410305">
              <w:rPr>
                <w:rFonts w:ascii="Arial" w:hAnsi="Arial" w:cs="Arial"/>
                <w:noProof/>
                <w:sz w:val="20"/>
              </w:rPr>
              <w:t> </w:t>
            </w:r>
            <w:r w:rsidR="00410305">
              <w:rPr>
                <w:rFonts w:ascii="Arial" w:hAnsi="Arial" w:cs="Arial"/>
                <w:sz w:val="20"/>
              </w:rPr>
              <w:fldChar w:fldCharType="end"/>
            </w:r>
          </w:p>
        </w:tc>
      </w:tr>
    </w:tbl>
    <w:p w14:paraId="14EA0E29" w14:textId="77777777" w:rsidR="00E502FF" w:rsidRPr="00B1448F" w:rsidRDefault="00E502FF" w:rsidP="00E502FF">
      <w:pPr>
        <w:rPr>
          <w:rFonts w:ascii="Arial" w:hAnsi="Arial" w:cs="Arial"/>
          <w:sz w:val="6"/>
          <w:szCs w:val="6"/>
        </w:rPr>
      </w:pP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1629"/>
        <w:gridCol w:w="67"/>
        <w:gridCol w:w="1701"/>
        <w:gridCol w:w="2693"/>
        <w:gridCol w:w="2835"/>
      </w:tblGrid>
      <w:tr w:rsidR="003B7623" w:rsidRPr="00B1448F" w14:paraId="28662A90" w14:textId="77777777" w:rsidTr="003B7623">
        <w:trPr>
          <w:trHeight w:val="160"/>
        </w:trPr>
        <w:tc>
          <w:tcPr>
            <w:tcW w:w="3256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/>
          </w:tcPr>
          <w:p w14:paraId="722E06F2" w14:textId="77777777" w:rsidR="003B7623" w:rsidRPr="00B1448F" w:rsidRDefault="003B7623" w:rsidP="004E07F1">
            <w:pPr>
              <w:rPr>
                <w:rFonts w:ascii="Arial" w:hAnsi="Arial" w:cs="Arial"/>
                <w:sz w:val="16"/>
              </w:rPr>
            </w:pPr>
            <w:r w:rsidRPr="00B1448F">
              <w:rPr>
                <w:rFonts w:ascii="Arial" w:hAnsi="Arial" w:cs="Arial"/>
                <w:sz w:val="16"/>
              </w:rPr>
              <w:t>Anläggnings-/larmkodsnummer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  <w:shd w:val="clear" w:color="auto" w:fill="FFFFFF"/>
            <w:vAlign w:val="center"/>
          </w:tcPr>
          <w:p w14:paraId="62F984C0" w14:textId="77777777" w:rsidR="003B7623" w:rsidRPr="00B1448F" w:rsidRDefault="003B7623" w:rsidP="004E07F1">
            <w:pPr>
              <w:rPr>
                <w:rFonts w:ascii="Arial" w:hAnsi="Arial" w:cs="Arial"/>
                <w:sz w:val="16"/>
              </w:rPr>
            </w:pPr>
            <w:r w:rsidRPr="00B1448F">
              <w:rPr>
                <w:rFonts w:ascii="Arial" w:hAnsi="Arial" w:cs="Arial"/>
                <w:sz w:val="16"/>
              </w:rPr>
              <w:t>Kodformat</w:t>
            </w:r>
          </w:p>
        </w:tc>
        <w:tc>
          <w:tcPr>
            <w:tcW w:w="2693" w:type="dxa"/>
            <w:tcBorders>
              <w:top w:val="single" w:sz="4" w:space="0" w:color="auto"/>
              <w:bottom w:val="nil"/>
            </w:tcBorders>
            <w:shd w:val="clear" w:color="auto" w:fill="FFFFFF"/>
            <w:vAlign w:val="center"/>
          </w:tcPr>
          <w:p w14:paraId="19669DC8" w14:textId="77777777" w:rsidR="003B7623" w:rsidRPr="00B1448F" w:rsidRDefault="003B7623" w:rsidP="004E07F1">
            <w:pPr>
              <w:rPr>
                <w:rFonts w:ascii="Arial" w:hAnsi="Arial" w:cs="Arial"/>
                <w:sz w:val="16"/>
              </w:rPr>
            </w:pPr>
            <w:r w:rsidRPr="00B1448F">
              <w:rPr>
                <w:rFonts w:ascii="Arial" w:hAnsi="Arial" w:cs="Arial"/>
                <w:sz w:val="16"/>
              </w:rPr>
              <w:t>Primärnummer</w:t>
            </w:r>
          </w:p>
        </w:tc>
        <w:tc>
          <w:tcPr>
            <w:tcW w:w="2835" w:type="dxa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10BFC7F1" w14:textId="77777777" w:rsidR="003B7623" w:rsidRPr="00B1448F" w:rsidRDefault="003B7623" w:rsidP="004E07F1">
            <w:pPr>
              <w:rPr>
                <w:rFonts w:ascii="Arial" w:hAnsi="Arial" w:cs="Arial"/>
                <w:sz w:val="16"/>
              </w:rPr>
            </w:pPr>
            <w:r w:rsidRPr="00B1448F">
              <w:rPr>
                <w:rFonts w:ascii="Arial" w:hAnsi="Arial" w:cs="Arial"/>
                <w:sz w:val="16"/>
              </w:rPr>
              <w:t xml:space="preserve">Sekundärnummer                </w:t>
            </w:r>
          </w:p>
        </w:tc>
      </w:tr>
      <w:tr w:rsidR="003B7623" w:rsidRPr="00B1448F" w14:paraId="013A631A" w14:textId="77777777" w:rsidTr="003B7623">
        <w:trPr>
          <w:trHeight w:val="320"/>
        </w:trPr>
        <w:tc>
          <w:tcPr>
            <w:tcW w:w="3256" w:type="dxa"/>
            <w:gridSpan w:val="3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727BB11F" w14:textId="3F14389E" w:rsidR="003B7623" w:rsidRPr="00B1448F" w:rsidRDefault="00410305" w:rsidP="004E07F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  <w:vAlign w:val="center"/>
          </w:tcPr>
          <w:p w14:paraId="53AB0726" w14:textId="7C97CE7B" w:rsidR="003B7623" w:rsidRPr="00B1448F" w:rsidRDefault="003B7623" w:rsidP="004E07F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Contact ID</w:t>
            </w:r>
          </w:p>
        </w:tc>
        <w:tc>
          <w:tcPr>
            <w:tcW w:w="2693" w:type="dxa"/>
            <w:tcBorders>
              <w:top w:val="nil"/>
              <w:bottom w:val="single" w:sz="4" w:space="0" w:color="auto"/>
            </w:tcBorders>
            <w:vAlign w:val="center"/>
          </w:tcPr>
          <w:p w14:paraId="633E16DE" w14:textId="63434AAF" w:rsidR="003B7623" w:rsidRPr="00B1448F" w:rsidRDefault="00D7655C" w:rsidP="004E07F1">
            <w:pPr>
              <w:rPr>
                <w:rFonts w:ascii="Arial" w:hAnsi="Arial" w:cs="Arial"/>
                <w:b/>
                <w:sz w:val="20"/>
              </w:rPr>
            </w:pPr>
            <w:proofErr w:type="gramStart"/>
            <w:r>
              <w:rPr>
                <w:rFonts w:ascii="Arial" w:hAnsi="Arial" w:cs="Arial"/>
                <w:b/>
                <w:sz w:val="20"/>
              </w:rPr>
              <w:t>044-200535</w:t>
            </w:r>
            <w:proofErr w:type="gramEnd"/>
          </w:p>
        </w:tc>
        <w:tc>
          <w:tcPr>
            <w:tcW w:w="283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002939" w14:textId="55E27611" w:rsidR="003B7623" w:rsidRPr="00B1448F" w:rsidRDefault="00D7655C" w:rsidP="00B1448F">
            <w:pPr>
              <w:rPr>
                <w:rFonts w:ascii="Arial" w:hAnsi="Arial" w:cs="Arial"/>
                <w:b/>
                <w:color w:val="FF0000"/>
                <w:sz w:val="20"/>
              </w:rPr>
            </w:pPr>
            <w:proofErr w:type="gramStart"/>
            <w:r>
              <w:rPr>
                <w:rFonts w:ascii="Arial" w:hAnsi="Arial" w:cs="Arial"/>
                <w:b/>
                <w:sz w:val="20"/>
              </w:rPr>
              <w:t>031-7338735</w:t>
            </w:r>
            <w:proofErr w:type="gramEnd"/>
          </w:p>
        </w:tc>
      </w:tr>
      <w:tr w:rsidR="00A81B03" w:rsidRPr="00B1448F" w14:paraId="5423B483" w14:textId="77777777" w:rsidTr="00D5481F">
        <w:trPr>
          <w:trHeight w:val="61"/>
        </w:trPr>
        <w:tc>
          <w:tcPr>
            <w:tcW w:w="1048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7F8856F" w14:textId="77777777" w:rsidR="00A81B03" w:rsidRPr="00B1448F" w:rsidRDefault="00A81B03" w:rsidP="004E07F1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A024A2" w:rsidRPr="00B1448F" w14:paraId="5744BA7C" w14:textId="77777777" w:rsidTr="00D5481F">
        <w:trPr>
          <w:trHeight w:val="24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D0EBF0" w14:textId="77777777" w:rsidR="00A024A2" w:rsidRPr="00B1448F" w:rsidRDefault="00A024A2" w:rsidP="00F72778">
            <w:pPr>
              <w:jc w:val="center"/>
              <w:rPr>
                <w:rFonts w:ascii="Arial" w:hAnsi="Arial" w:cs="Arial"/>
                <w:b/>
                <w:sz w:val="16"/>
              </w:rPr>
            </w:pPr>
            <w:r w:rsidRPr="00B1448F">
              <w:rPr>
                <w:rFonts w:ascii="Arial" w:hAnsi="Arial" w:cs="Arial"/>
                <w:b/>
                <w:sz w:val="16"/>
              </w:rPr>
              <w:t>Larmkaraktär Nr</w:t>
            </w:r>
            <w:r w:rsidRPr="00B1448F">
              <w:rPr>
                <w:rFonts w:ascii="Arial" w:hAnsi="Arial" w:cs="Arial"/>
                <w:b/>
                <w:sz w:val="16"/>
              </w:rPr>
              <w:br/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F85B0A" w14:textId="74AFA4AD" w:rsidR="00A024A2" w:rsidRPr="00B1448F" w:rsidRDefault="00D324E3" w:rsidP="00F72778">
            <w:pPr>
              <w:jc w:val="center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Larm typ</w:t>
            </w:r>
            <w:r w:rsidR="00485FE1">
              <w:rPr>
                <w:rFonts w:ascii="Arial" w:hAnsi="Arial" w:cs="Arial"/>
                <w:b/>
                <w:sz w:val="16"/>
              </w:rPr>
              <w:br/>
            </w:r>
          </w:p>
        </w:tc>
        <w:tc>
          <w:tcPr>
            <w:tcW w:w="729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C9440F" w14:textId="77777777" w:rsidR="00A024A2" w:rsidRPr="00B1448F" w:rsidRDefault="00485FE1" w:rsidP="00485FE1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Klartext</w:t>
            </w:r>
            <w:r w:rsidR="00A024A2" w:rsidRPr="00B1448F">
              <w:rPr>
                <w:rFonts w:ascii="Arial" w:hAnsi="Arial" w:cs="Arial"/>
                <w:b/>
                <w:sz w:val="16"/>
              </w:rPr>
              <w:br/>
            </w:r>
          </w:p>
        </w:tc>
      </w:tr>
      <w:tr w:rsidR="00A024A2" w:rsidRPr="00B1448F" w14:paraId="4129C9BF" w14:textId="77777777" w:rsidTr="00D5481F">
        <w:trPr>
          <w:trHeight w:val="500"/>
        </w:trPr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B2F906" w14:textId="6270BF4C" w:rsidR="00A024A2" w:rsidRPr="00D7655C" w:rsidRDefault="00D7655C" w:rsidP="00D7655C">
            <w:pPr>
              <w:ind w:left="-7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       </w:t>
            </w:r>
            <w:r w:rsidR="008F3A6B">
              <w:rPr>
                <w:rFonts w:ascii="Arial" w:hAnsi="Arial" w:cs="Arial"/>
                <w:sz w:val="20"/>
              </w:rPr>
              <w:t xml:space="preserve">  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D7655C">
              <w:rPr>
                <w:rFonts w:ascii="Arial" w:hAnsi="Arial" w:cs="Arial"/>
                <w:sz w:val="20"/>
              </w:rPr>
              <w:t>110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0803B8" w14:textId="77C76653" w:rsidR="00A024A2" w:rsidRPr="00B1448F" w:rsidRDefault="00A024A2" w:rsidP="00D7655C">
            <w:pPr>
              <w:ind w:left="-70"/>
              <w:rPr>
                <w:rFonts w:ascii="Arial" w:hAnsi="Arial" w:cs="Arial"/>
                <w:sz w:val="14"/>
              </w:rPr>
            </w:pPr>
          </w:p>
        </w:tc>
        <w:tc>
          <w:tcPr>
            <w:tcW w:w="7296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836795" w14:textId="022C24BF" w:rsidR="00A024A2" w:rsidRPr="00B1448F" w:rsidRDefault="00036545" w:rsidP="004E07F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Brand</w:t>
            </w:r>
            <w:r w:rsidR="00D7655C">
              <w:rPr>
                <w:rFonts w:ascii="Arial" w:hAnsi="Arial" w:cs="Arial"/>
                <w:sz w:val="20"/>
              </w:rPr>
              <w:t>indikering</w:t>
            </w:r>
          </w:p>
        </w:tc>
      </w:tr>
      <w:tr w:rsidR="00A024A2" w:rsidRPr="00B1448F" w14:paraId="4C780687" w14:textId="77777777" w:rsidTr="00D5481F">
        <w:trPr>
          <w:trHeight w:val="500"/>
        </w:trPr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2D7FB9" w14:textId="7D3B6BCF" w:rsidR="00A024A2" w:rsidRPr="008F3A6B" w:rsidRDefault="008F3A6B" w:rsidP="00036545">
            <w:pPr>
              <w:ind w:left="-70"/>
              <w:jc w:val="center"/>
              <w:rPr>
                <w:rFonts w:ascii="Arial" w:hAnsi="Arial" w:cs="Arial"/>
                <w:sz w:val="20"/>
              </w:rPr>
            </w:pPr>
            <w:r w:rsidRPr="008F3A6B">
              <w:rPr>
                <w:rFonts w:ascii="Arial" w:hAnsi="Arial" w:cs="Arial"/>
                <w:sz w:val="20"/>
              </w:rPr>
              <w:t>130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89C628" w14:textId="49CDD240" w:rsidR="00A024A2" w:rsidRPr="00B1448F" w:rsidRDefault="00A024A2" w:rsidP="00D86ADB">
            <w:pPr>
              <w:ind w:left="-70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7296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83C061" w14:textId="3020AC3F" w:rsidR="00A024A2" w:rsidRPr="00B1448F" w:rsidRDefault="00D7655C" w:rsidP="004E07F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Inbrottslarm</w:t>
            </w:r>
          </w:p>
        </w:tc>
      </w:tr>
      <w:tr w:rsidR="00A024A2" w:rsidRPr="00B1448F" w14:paraId="53A57671" w14:textId="77777777" w:rsidTr="00D5481F">
        <w:trPr>
          <w:trHeight w:val="500"/>
        </w:trPr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9F5936" w14:textId="61CC2857" w:rsidR="00A024A2" w:rsidRPr="008F3A6B" w:rsidRDefault="008F3A6B" w:rsidP="00036545">
            <w:pPr>
              <w:ind w:left="-70"/>
              <w:jc w:val="center"/>
              <w:rPr>
                <w:rFonts w:ascii="Arial" w:hAnsi="Arial" w:cs="Arial"/>
                <w:sz w:val="20"/>
              </w:rPr>
            </w:pPr>
            <w:r w:rsidRPr="008F3A6B">
              <w:rPr>
                <w:rFonts w:ascii="Arial" w:hAnsi="Arial" w:cs="Arial"/>
                <w:sz w:val="20"/>
              </w:rPr>
              <w:t>134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2E433D" w14:textId="59B54D21" w:rsidR="00A024A2" w:rsidRPr="00B1448F" w:rsidRDefault="00A024A2" w:rsidP="00D86ADB">
            <w:pPr>
              <w:ind w:left="-70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7296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D62DBD" w14:textId="77777777" w:rsidR="00A024A2" w:rsidRPr="00B1448F" w:rsidRDefault="00ED4697" w:rsidP="004E07F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Inbrottslarm</w:t>
            </w:r>
          </w:p>
        </w:tc>
      </w:tr>
      <w:tr w:rsidR="00A024A2" w:rsidRPr="00B1448F" w14:paraId="3367E148" w14:textId="77777777" w:rsidTr="00D5481F">
        <w:trPr>
          <w:trHeight w:val="500"/>
        </w:trPr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BDA22C" w14:textId="0D58EF61" w:rsidR="00A024A2" w:rsidRPr="00B1448F" w:rsidRDefault="008F3A6B" w:rsidP="00036545">
            <w:pPr>
              <w:ind w:left="-70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20"/>
              </w:rPr>
              <w:t>137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0332A6" w14:textId="75103C12" w:rsidR="00A024A2" w:rsidRPr="00B1448F" w:rsidRDefault="00A024A2" w:rsidP="00D86ADB">
            <w:pPr>
              <w:ind w:left="-70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7296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BADAC6" w14:textId="77777777" w:rsidR="00A024A2" w:rsidRPr="00B1448F" w:rsidRDefault="00ED4697" w:rsidP="004E07F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Sabotagelarm</w:t>
            </w:r>
          </w:p>
        </w:tc>
      </w:tr>
      <w:tr w:rsidR="00A024A2" w:rsidRPr="00B1448F" w14:paraId="016FFC29" w14:textId="77777777" w:rsidTr="00D5481F">
        <w:trPr>
          <w:trHeight w:val="500"/>
        </w:trPr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3A4AAB" w14:textId="5286DEAA" w:rsidR="00036545" w:rsidRPr="00B1448F" w:rsidRDefault="008F3A6B" w:rsidP="00036545">
            <w:pPr>
              <w:ind w:left="-70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20"/>
              </w:rPr>
              <w:t>139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4F4ED9" w14:textId="53B99AB2" w:rsidR="00A024A2" w:rsidRPr="00B1448F" w:rsidRDefault="00A024A2" w:rsidP="00D86ADB">
            <w:pPr>
              <w:ind w:left="-70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7296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90B4AC" w14:textId="18769F1A" w:rsidR="00A024A2" w:rsidRPr="00B1448F" w:rsidRDefault="008F3A6B" w:rsidP="008F3A6B">
            <w:pPr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20"/>
              </w:rPr>
              <w:t>Sabotagelarm</w:t>
            </w:r>
          </w:p>
        </w:tc>
      </w:tr>
      <w:tr w:rsidR="00A024A2" w:rsidRPr="00B1448F" w14:paraId="09A15475" w14:textId="77777777" w:rsidTr="00D5481F">
        <w:trPr>
          <w:trHeight w:val="50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963EC" w14:textId="5E1B44D2" w:rsidR="00036545" w:rsidRPr="00B1448F" w:rsidRDefault="008F3A6B" w:rsidP="00036545">
            <w:pPr>
              <w:ind w:left="-70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20"/>
              </w:rPr>
              <w:t>144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B22F7" w14:textId="01B7486D" w:rsidR="00A024A2" w:rsidRPr="00B1448F" w:rsidRDefault="00A024A2" w:rsidP="00D86ADB">
            <w:pPr>
              <w:ind w:left="-70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72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90E95" w14:textId="0D32559E" w:rsidR="00A024A2" w:rsidRPr="00B1448F" w:rsidRDefault="00A024A2" w:rsidP="00D86ADB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 w:rsidR="008F3A6B">
              <w:rPr>
                <w:rFonts w:ascii="Arial" w:hAnsi="Arial" w:cs="Arial"/>
                <w:sz w:val="20"/>
              </w:rPr>
              <w:t>Sabotagelarm</w:t>
            </w:r>
          </w:p>
        </w:tc>
      </w:tr>
      <w:tr w:rsidR="00A024A2" w:rsidRPr="00B1448F" w14:paraId="4FDAF98C" w14:textId="77777777" w:rsidTr="00D5481F">
        <w:trPr>
          <w:trHeight w:val="50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1B664" w14:textId="76D42079" w:rsidR="00A024A2" w:rsidRPr="00B1448F" w:rsidRDefault="008F3A6B" w:rsidP="00036545">
            <w:pPr>
              <w:ind w:left="-70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20"/>
              </w:rPr>
              <w:t>301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EE269" w14:textId="5D81664B" w:rsidR="00A024A2" w:rsidRPr="00B1448F" w:rsidRDefault="00A024A2" w:rsidP="00D86ADB">
            <w:pPr>
              <w:ind w:left="-70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72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0A5F1" w14:textId="7D0CCC79" w:rsidR="00A024A2" w:rsidRPr="00B1448F" w:rsidRDefault="008F3A6B" w:rsidP="00D86ADB">
            <w:pPr>
              <w:ind w:left="-70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20"/>
              </w:rPr>
              <w:t xml:space="preserve"> Tekniskt Fel</w:t>
            </w:r>
          </w:p>
        </w:tc>
      </w:tr>
      <w:tr w:rsidR="00A024A2" w:rsidRPr="00B1448F" w14:paraId="71ECEBD6" w14:textId="77777777" w:rsidTr="00D5481F">
        <w:trPr>
          <w:trHeight w:val="50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45863" w14:textId="571CEB05" w:rsidR="00A024A2" w:rsidRPr="00B1448F" w:rsidRDefault="008F3A6B" w:rsidP="00036545">
            <w:pPr>
              <w:ind w:left="-70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20"/>
              </w:rPr>
              <w:t>120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F905A" w14:textId="0B70F583" w:rsidR="00A024A2" w:rsidRPr="00B1448F" w:rsidRDefault="00A024A2" w:rsidP="00D86ADB">
            <w:pPr>
              <w:ind w:left="-70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72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1A3FD" w14:textId="1311CA75" w:rsidR="00A024A2" w:rsidRPr="00B1448F" w:rsidRDefault="008F3A6B" w:rsidP="00D86ADB">
            <w:pPr>
              <w:ind w:left="-70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20"/>
              </w:rPr>
              <w:t xml:space="preserve"> Överfallslarm</w:t>
            </w:r>
          </w:p>
        </w:tc>
      </w:tr>
      <w:tr w:rsidR="00A024A2" w:rsidRPr="00B1448F" w14:paraId="7AEF44E8" w14:textId="77777777" w:rsidTr="00D5481F">
        <w:trPr>
          <w:trHeight w:val="50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06329" w14:textId="77777777" w:rsidR="00036545" w:rsidRPr="00B1448F" w:rsidRDefault="00ED4697" w:rsidP="00036545">
            <w:pPr>
              <w:ind w:left="-70"/>
              <w:jc w:val="center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>
                    <w:maxLength w:val="45"/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sz w:val="20"/>
              </w:rPr>
            </w:r>
            <w:r w:rsidRPr="00B1448F">
              <w:rPr>
                <w:rFonts w:ascii="Arial" w:hAnsi="Arial" w:cs="Arial"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8DD75" w14:textId="42EF9905" w:rsidR="00A024A2" w:rsidRPr="00B1448F" w:rsidRDefault="00A024A2" w:rsidP="00D86ADB">
            <w:pPr>
              <w:ind w:left="-70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72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4A8DF" w14:textId="7E8D800C" w:rsidR="00A024A2" w:rsidRPr="00B1448F" w:rsidRDefault="00A024A2" w:rsidP="008F3A6B">
            <w:pPr>
              <w:rPr>
                <w:rFonts w:ascii="Arial" w:hAnsi="Arial" w:cs="Arial"/>
                <w:sz w:val="14"/>
              </w:rPr>
            </w:pPr>
          </w:p>
        </w:tc>
      </w:tr>
      <w:tr w:rsidR="00D86ADB" w:rsidRPr="00B1448F" w14:paraId="7F4495B5" w14:textId="77777777" w:rsidTr="00D5481F">
        <w:trPr>
          <w:trHeight w:val="50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36693" w14:textId="77777777" w:rsidR="00D86ADB" w:rsidRPr="00B1448F" w:rsidRDefault="00D86ADB" w:rsidP="00036545">
            <w:pPr>
              <w:ind w:left="-70"/>
              <w:jc w:val="center"/>
              <w:rPr>
                <w:rFonts w:ascii="Arial" w:hAnsi="Arial" w:cs="Arial"/>
                <w:sz w:val="20"/>
              </w:rPr>
            </w:pPr>
            <w:r w:rsidRPr="00B1448F">
              <w:rPr>
                <w:rFonts w:ascii="Arial" w:hAnsi="Arial" w:cs="Arial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>
                    <w:maxLength w:val="45"/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sz w:val="20"/>
              </w:rPr>
            </w:r>
            <w:r w:rsidRPr="00B1448F">
              <w:rPr>
                <w:rFonts w:ascii="Arial" w:hAnsi="Arial" w:cs="Arial"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2FDA0" w14:textId="0922A204" w:rsidR="00D86ADB" w:rsidRDefault="00D86ADB" w:rsidP="00D86ADB">
            <w:pPr>
              <w:ind w:left="-7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2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8D65D" w14:textId="23E1A1AF" w:rsidR="00D86ADB" w:rsidRPr="00B1448F" w:rsidRDefault="00D86ADB" w:rsidP="008F3A6B">
            <w:pPr>
              <w:rPr>
                <w:rFonts w:ascii="Arial" w:hAnsi="Arial" w:cs="Arial"/>
                <w:sz w:val="20"/>
              </w:rPr>
            </w:pPr>
          </w:p>
        </w:tc>
      </w:tr>
      <w:tr w:rsidR="00CA2143" w:rsidRPr="00B1448F" w14:paraId="1883657A" w14:textId="77777777" w:rsidTr="00D5481F">
        <w:trPr>
          <w:trHeight w:val="50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03E7D" w14:textId="3E3E1ADE" w:rsidR="00CA2143" w:rsidRPr="00B1448F" w:rsidRDefault="00CA2143" w:rsidP="00036545">
            <w:pPr>
              <w:ind w:left="-7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9ED18" w14:textId="0288BC1D" w:rsidR="00CA2143" w:rsidRPr="00B1448F" w:rsidRDefault="00CA2143" w:rsidP="00D86ADB">
            <w:pPr>
              <w:ind w:left="-7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2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98797" w14:textId="23466B0B" w:rsidR="00CA2143" w:rsidRPr="00B1448F" w:rsidRDefault="00CA2143" w:rsidP="008F3A6B">
            <w:pPr>
              <w:rPr>
                <w:rFonts w:ascii="Arial" w:hAnsi="Arial" w:cs="Arial"/>
                <w:sz w:val="20"/>
              </w:rPr>
            </w:pPr>
          </w:p>
        </w:tc>
      </w:tr>
      <w:tr w:rsidR="00036545" w:rsidRPr="00B1448F" w14:paraId="2B95525A" w14:textId="77777777" w:rsidTr="00D5481F">
        <w:trPr>
          <w:trHeight w:val="50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8C6F3" w14:textId="7148DD14" w:rsidR="00036545" w:rsidRPr="00B1448F" w:rsidRDefault="00CE548A" w:rsidP="00CE548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         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512A6" w14:textId="2BB86211" w:rsidR="00036545" w:rsidRPr="00B1448F" w:rsidRDefault="00036545" w:rsidP="00D86ADB">
            <w:pPr>
              <w:ind w:left="-7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2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930E4" w14:textId="32839883" w:rsidR="00036545" w:rsidRPr="00B1448F" w:rsidRDefault="00036545" w:rsidP="008F3A6B">
            <w:pPr>
              <w:rPr>
                <w:rFonts w:ascii="Arial" w:hAnsi="Arial" w:cs="Arial"/>
                <w:sz w:val="20"/>
              </w:rPr>
            </w:pPr>
          </w:p>
        </w:tc>
      </w:tr>
      <w:tr w:rsidR="00A024A2" w:rsidRPr="00B1448F" w14:paraId="6E680C73" w14:textId="77777777" w:rsidTr="00D5481F">
        <w:trPr>
          <w:trHeight w:val="50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51107" w14:textId="701B75DB" w:rsidR="00A024A2" w:rsidRPr="00B1448F" w:rsidRDefault="00A024A2" w:rsidP="00036545">
            <w:pPr>
              <w:ind w:left="-70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AF435" w14:textId="4ADCEBA4" w:rsidR="00A024A2" w:rsidRPr="00B1448F" w:rsidRDefault="00A024A2" w:rsidP="00D86ADB">
            <w:pPr>
              <w:ind w:left="-70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72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79E13" w14:textId="1C2B18EF" w:rsidR="00A024A2" w:rsidRPr="00B1448F" w:rsidRDefault="00A024A2" w:rsidP="008F3A6B">
            <w:pPr>
              <w:rPr>
                <w:rFonts w:ascii="Arial" w:hAnsi="Arial" w:cs="Arial"/>
                <w:sz w:val="14"/>
              </w:rPr>
            </w:pPr>
          </w:p>
        </w:tc>
      </w:tr>
    </w:tbl>
    <w:p w14:paraId="0987CF16" w14:textId="13BCB2A9" w:rsidR="00413A9E" w:rsidRDefault="00413A9E" w:rsidP="0038294E">
      <w:pPr>
        <w:pStyle w:val="Sidhuvud"/>
        <w:tabs>
          <w:tab w:val="left" w:pos="1304"/>
        </w:tabs>
        <w:outlineLvl w:val="0"/>
        <w:rPr>
          <w:rFonts w:ascii="Arial" w:hAnsi="Arial" w:cs="Arial"/>
          <w:i/>
          <w:sz w:val="16"/>
        </w:rPr>
      </w:pPr>
    </w:p>
    <w:p w14:paraId="491EAE2C" w14:textId="77777777" w:rsidR="00D324E3" w:rsidRPr="0038294E" w:rsidRDefault="00D324E3" w:rsidP="0038294E">
      <w:pPr>
        <w:pStyle w:val="Sidhuvud"/>
        <w:tabs>
          <w:tab w:val="left" w:pos="1304"/>
        </w:tabs>
        <w:outlineLvl w:val="0"/>
        <w:rPr>
          <w:rFonts w:ascii="Arial" w:hAnsi="Arial" w:cs="Arial"/>
          <w:i/>
          <w:sz w:val="16"/>
        </w:rPr>
      </w:pPr>
    </w:p>
    <w:p w14:paraId="7EC473B5" w14:textId="12CB12A3" w:rsidR="00E502FF" w:rsidRDefault="00E502FF" w:rsidP="00E502FF">
      <w:pPr>
        <w:pStyle w:val="Sidfot"/>
        <w:rPr>
          <w:rFonts w:ascii="Arial" w:hAnsi="Arial" w:cs="Arial"/>
          <w:sz w:val="2"/>
        </w:rPr>
      </w:pPr>
    </w:p>
    <w:p w14:paraId="1396B9E7" w14:textId="18669FB9" w:rsidR="00D324E3" w:rsidRDefault="00D324E3" w:rsidP="00E502FF">
      <w:pPr>
        <w:pStyle w:val="Sidfot"/>
        <w:rPr>
          <w:rFonts w:ascii="Arial" w:hAnsi="Arial" w:cs="Arial"/>
          <w:sz w:val="2"/>
        </w:rPr>
      </w:pPr>
    </w:p>
    <w:p w14:paraId="340A36A7" w14:textId="77777777" w:rsidR="00D324E3" w:rsidRPr="00B1448F" w:rsidRDefault="00D324E3" w:rsidP="00E502FF">
      <w:pPr>
        <w:pStyle w:val="Sidfot"/>
        <w:rPr>
          <w:rFonts w:ascii="Arial" w:hAnsi="Arial" w:cs="Arial"/>
          <w:sz w:val="2"/>
        </w:rPr>
      </w:pPr>
    </w:p>
    <w:p w14:paraId="0EC984C4" w14:textId="77777777" w:rsidR="00AE071F" w:rsidRDefault="00AE071F">
      <w:pPr>
        <w:rPr>
          <w:rFonts w:ascii="Arial" w:hAnsi="Arial" w:cs="Arial"/>
        </w:rPr>
      </w:pPr>
    </w:p>
    <w:p w14:paraId="63F6FB70" w14:textId="77777777" w:rsidR="00AE071F" w:rsidRDefault="00AE071F">
      <w:pPr>
        <w:rPr>
          <w:rFonts w:ascii="Arial" w:hAnsi="Arial" w:cs="Arial"/>
        </w:rPr>
      </w:pPr>
    </w:p>
    <w:p w14:paraId="17DC198C" w14:textId="77777777" w:rsidR="00D324E3" w:rsidRDefault="00D324E3">
      <w:pPr>
        <w:rPr>
          <w:rFonts w:ascii="Arial" w:hAnsi="Arial" w:cs="Arial"/>
          <w:color w:val="FF0000"/>
          <w:sz w:val="20"/>
        </w:rPr>
      </w:pPr>
    </w:p>
    <w:p w14:paraId="5AA1C70E" w14:textId="06DF7239" w:rsidR="00D324E3" w:rsidRDefault="00D324E3">
      <w:pPr>
        <w:rPr>
          <w:rFonts w:ascii="Arial" w:hAnsi="Arial" w:cs="Arial"/>
          <w:color w:val="FF0000"/>
          <w:sz w:val="20"/>
        </w:rPr>
      </w:pPr>
    </w:p>
    <w:p w14:paraId="452DA81C" w14:textId="039704E1" w:rsidR="00D324E3" w:rsidRDefault="00D324E3">
      <w:pPr>
        <w:rPr>
          <w:rFonts w:ascii="Arial" w:hAnsi="Arial" w:cs="Arial"/>
          <w:color w:val="FF0000"/>
          <w:sz w:val="20"/>
        </w:rPr>
      </w:pPr>
    </w:p>
    <w:p w14:paraId="53A2E2E2" w14:textId="2AE6EC51" w:rsidR="00D324E3" w:rsidRDefault="00D324E3">
      <w:pPr>
        <w:rPr>
          <w:rFonts w:ascii="Arial" w:hAnsi="Arial" w:cs="Arial"/>
          <w:color w:val="FF0000"/>
          <w:sz w:val="20"/>
        </w:rPr>
      </w:pPr>
    </w:p>
    <w:p w14:paraId="7804AEB2" w14:textId="66AEE99C" w:rsidR="00D324E3" w:rsidRDefault="00D324E3">
      <w:pPr>
        <w:rPr>
          <w:rFonts w:ascii="Arial" w:hAnsi="Arial" w:cs="Arial"/>
          <w:color w:val="FF0000"/>
          <w:sz w:val="20"/>
        </w:rPr>
      </w:pPr>
    </w:p>
    <w:p w14:paraId="5F44E4C1" w14:textId="7108AD35" w:rsidR="00D324E3" w:rsidRDefault="00D324E3">
      <w:pPr>
        <w:rPr>
          <w:rFonts w:ascii="Arial" w:hAnsi="Arial" w:cs="Arial"/>
          <w:color w:val="FF0000"/>
          <w:sz w:val="20"/>
        </w:rPr>
      </w:pPr>
    </w:p>
    <w:p w14:paraId="74E9B613" w14:textId="44FADF6D" w:rsidR="00D324E3" w:rsidRDefault="00D324E3">
      <w:pPr>
        <w:rPr>
          <w:rFonts w:ascii="Arial" w:hAnsi="Arial" w:cs="Arial"/>
          <w:color w:val="FF0000"/>
          <w:sz w:val="20"/>
        </w:rPr>
      </w:pPr>
    </w:p>
    <w:p w14:paraId="675A416C" w14:textId="0C8CAA7F" w:rsidR="00D324E3" w:rsidRDefault="00D324E3">
      <w:pPr>
        <w:rPr>
          <w:rFonts w:ascii="Arial" w:hAnsi="Arial" w:cs="Arial"/>
          <w:color w:val="FF0000"/>
          <w:sz w:val="20"/>
        </w:rPr>
      </w:pPr>
    </w:p>
    <w:p w14:paraId="0B7590F3" w14:textId="38466057" w:rsidR="00D324E3" w:rsidRDefault="00D324E3">
      <w:pPr>
        <w:rPr>
          <w:rFonts w:ascii="Arial" w:hAnsi="Arial" w:cs="Arial"/>
          <w:color w:val="FF0000"/>
          <w:sz w:val="20"/>
        </w:rPr>
      </w:pPr>
    </w:p>
    <w:p w14:paraId="7EEACDEE" w14:textId="10EB2BFC" w:rsidR="00D324E3" w:rsidRDefault="00D324E3">
      <w:pPr>
        <w:rPr>
          <w:rFonts w:ascii="Arial" w:hAnsi="Arial" w:cs="Arial"/>
          <w:color w:val="FF0000"/>
          <w:sz w:val="20"/>
        </w:rPr>
      </w:pPr>
    </w:p>
    <w:p w14:paraId="2903143A" w14:textId="77777777" w:rsidR="00D324E3" w:rsidRDefault="00D324E3">
      <w:pPr>
        <w:rPr>
          <w:rFonts w:ascii="Arial" w:hAnsi="Arial" w:cs="Arial"/>
          <w:color w:val="FF0000"/>
          <w:sz w:val="20"/>
        </w:rPr>
      </w:pPr>
    </w:p>
    <w:p w14:paraId="774735E3" w14:textId="71CCD8B0" w:rsidR="004B76F2" w:rsidRPr="00B1448F" w:rsidRDefault="008F408E">
      <w:pPr>
        <w:rPr>
          <w:rFonts w:ascii="Arial" w:hAnsi="Arial" w:cs="Arial"/>
        </w:rPr>
      </w:pPr>
      <w:r w:rsidRPr="00B1448F">
        <w:rPr>
          <w:rFonts w:ascii="Arial" w:hAnsi="Arial" w:cs="Arial"/>
          <w:color w:val="FF0000"/>
          <w:sz w:val="20"/>
        </w:rPr>
        <w:t>FYLLS I SAMRÅD MED ANLÄGGNINGSÄGAREN</w:t>
      </w: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21"/>
        <w:gridCol w:w="6606"/>
      </w:tblGrid>
      <w:tr w:rsidR="002D58B8" w:rsidRPr="00B1448F" w14:paraId="1E5377DF" w14:textId="77777777" w:rsidTr="0048612E">
        <w:tc>
          <w:tcPr>
            <w:tcW w:w="4021" w:type="dxa"/>
          </w:tcPr>
          <w:p w14:paraId="01EB4E96" w14:textId="77777777" w:rsidR="002D58B8" w:rsidRPr="00B1448F" w:rsidRDefault="002D58B8" w:rsidP="001629FC">
            <w:pPr>
              <w:spacing w:after="200" w:line="276" w:lineRule="auto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6606" w:type="dxa"/>
          </w:tcPr>
          <w:p w14:paraId="3B32938E" w14:textId="77777777" w:rsidR="002D58B8" w:rsidRPr="00B1448F" w:rsidRDefault="00F90E59" w:rsidP="00485FE1">
            <w:pPr>
              <w:rPr>
                <w:rFonts w:ascii="Arial" w:hAnsi="Arial" w:cs="Arial"/>
                <w:b/>
                <w:sz w:val="20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t xml:space="preserve">Åtgärder </w:t>
            </w:r>
            <w:r w:rsidR="00E74A10" w:rsidRPr="00B1448F">
              <w:rPr>
                <w:rFonts w:ascii="Arial" w:hAnsi="Arial" w:cs="Arial"/>
                <w:b/>
                <w:sz w:val="20"/>
              </w:rPr>
              <w:t>vid utlöst larm</w:t>
            </w:r>
            <w:r w:rsidR="00B8365E" w:rsidRPr="00B1448F">
              <w:rPr>
                <w:rFonts w:ascii="Arial" w:hAnsi="Arial" w:cs="Arial"/>
                <w:b/>
                <w:sz w:val="20"/>
              </w:rPr>
              <w:t xml:space="preserve"> </w:t>
            </w:r>
            <w:r w:rsidRPr="00B1448F">
              <w:rPr>
                <w:rFonts w:ascii="Arial" w:hAnsi="Arial" w:cs="Arial"/>
                <w:b/>
                <w:sz w:val="20"/>
              </w:rPr>
              <w:t>(dagtid/vardagar/övrig tid, klockslag</w:t>
            </w:r>
            <w:r w:rsidR="00947B06" w:rsidRPr="00B1448F">
              <w:rPr>
                <w:rFonts w:ascii="Arial" w:hAnsi="Arial" w:cs="Arial"/>
                <w:b/>
                <w:sz w:val="20"/>
              </w:rPr>
              <w:t>)</w:t>
            </w:r>
          </w:p>
        </w:tc>
      </w:tr>
      <w:tr w:rsidR="00F90E59" w:rsidRPr="00B1448F" w14:paraId="7FD5D02C" w14:textId="77777777" w:rsidTr="0048612E">
        <w:tc>
          <w:tcPr>
            <w:tcW w:w="4021" w:type="dxa"/>
          </w:tcPr>
          <w:p w14:paraId="0C1F31EB" w14:textId="0123BA98" w:rsidR="00F90E59" w:rsidRPr="00B72469" w:rsidRDefault="00045344" w:rsidP="008A7151">
            <w:pPr>
              <w:rPr>
                <w:rFonts w:ascii="Arial" w:hAnsi="Arial" w:cs="Arial"/>
                <w:sz w:val="20"/>
              </w:rPr>
            </w:pPr>
            <w:r w:rsidRPr="00B72469">
              <w:rPr>
                <w:rFonts w:ascii="Arial" w:hAnsi="Arial" w:cs="Arial"/>
                <w:sz w:val="20"/>
              </w:rPr>
              <w:t>Brand</w:t>
            </w:r>
            <w:r w:rsidR="008F3A6B">
              <w:rPr>
                <w:rFonts w:ascii="Arial" w:hAnsi="Arial" w:cs="Arial"/>
                <w:sz w:val="20"/>
              </w:rPr>
              <w:t>indikering</w:t>
            </w:r>
          </w:p>
        </w:tc>
        <w:tc>
          <w:tcPr>
            <w:tcW w:w="6606" w:type="dxa"/>
          </w:tcPr>
          <w:p w14:paraId="04DA4EBD" w14:textId="77777777" w:rsidR="008F3A6B" w:rsidRPr="00BB60DC" w:rsidRDefault="008F3A6B" w:rsidP="008F3A6B">
            <w:pPr>
              <w:rPr>
                <w:rFonts w:ascii="Arial" w:hAnsi="Arial" w:cs="Arial"/>
                <w:sz w:val="20"/>
              </w:rPr>
            </w:pPr>
            <w:r w:rsidRPr="00BB60DC">
              <w:rPr>
                <w:rFonts w:ascii="Arial" w:hAnsi="Arial" w:cs="Arial"/>
                <w:sz w:val="20"/>
              </w:rPr>
              <w:t xml:space="preserve">Vardagar: </w:t>
            </w:r>
            <w:r w:rsidRPr="00BB60DC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BB60DC">
              <w:rPr>
                <w:rFonts w:ascii="Arial" w:hAnsi="Arial" w:cs="Arial"/>
                <w:sz w:val="20"/>
              </w:rPr>
              <w:instrText xml:space="preserve"> FORMTEXT </w:instrText>
            </w:r>
            <w:r w:rsidRPr="00BB60DC">
              <w:rPr>
                <w:rFonts w:ascii="Arial" w:hAnsi="Arial" w:cs="Arial"/>
                <w:sz w:val="20"/>
              </w:rPr>
            </w:r>
            <w:r w:rsidRPr="00BB60DC">
              <w:rPr>
                <w:rFonts w:ascii="Arial" w:hAnsi="Arial" w:cs="Arial"/>
                <w:sz w:val="20"/>
              </w:rPr>
              <w:fldChar w:fldCharType="separate"/>
            </w:r>
            <w:r w:rsidRPr="00BB60DC">
              <w:rPr>
                <w:rFonts w:ascii="Arial" w:hAnsi="Arial" w:cs="Arial"/>
                <w:noProof/>
                <w:sz w:val="20"/>
              </w:rPr>
              <w:t> </w:t>
            </w:r>
            <w:r w:rsidRPr="00BB60DC">
              <w:rPr>
                <w:rFonts w:ascii="Arial" w:hAnsi="Arial" w:cs="Arial"/>
                <w:noProof/>
                <w:sz w:val="20"/>
              </w:rPr>
              <w:t> </w:t>
            </w:r>
            <w:r w:rsidRPr="00BB60DC">
              <w:rPr>
                <w:rFonts w:ascii="Arial" w:hAnsi="Arial" w:cs="Arial"/>
                <w:noProof/>
                <w:sz w:val="20"/>
              </w:rPr>
              <w:t> </w:t>
            </w:r>
            <w:r w:rsidRPr="00BB60DC">
              <w:rPr>
                <w:rFonts w:ascii="Arial" w:hAnsi="Arial" w:cs="Arial"/>
                <w:noProof/>
                <w:sz w:val="20"/>
              </w:rPr>
              <w:t> </w:t>
            </w:r>
            <w:r w:rsidRPr="00BB60DC">
              <w:rPr>
                <w:rFonts w:ascii="Arial" w:hAnsi="Arial" w:cs="Arial"/>
                <w:noProof/>
                <w:sz w:val="20"/>
              </w:rPr>
              <w:t> </w:t>
            </w:r>
            <w:r w:rsidRPr="00BB60DC">
              <w:rPr>
                <w:rFonts w:ascii="Arial" w:hAnsi="Arial" w:cs="Arial"/>
                <w:sz w:val="20"/>
              </w:rPr>
              <w:fldChar w:fldCharType="end"/>
            </w:r>
          </w:p>
          <w:p w14:paraId="2603EE33" w14:textId="460B6248" w:rsidR="00BB60DC" w:rsidRPr="00BB60DC" w:rsidRDefault="008F3A6B" w:rsidP="008F3A6B">
            <w:pPr>
              <w:rPr>
                <w:rFonts w:ascii="Arial" w:hAnsi="Arial" w:cs="Arial"/>
                <w:sz w:val="20"/>
              </w:rPr>
            </w:pPr>
            <w:r w:rsidRPr="00BB60DC">
              <w:rPr>
                <w:rFonts w:ascii="Arial" w:hAnsi="Arial" w:cs="Arial"/>
                <w:sz w:val="20"/>
              </w:rPr>
              <w:t xml:space="preserve">Övrig tid eller vid ej svar: </w:t>
            </w:r>
            <w:r w:rsidR="00410305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410305">
              <w:rPr>
                <w:rFonts w:ascii="Arial" w:hAnsi="Arial" w:cs="Arial"/>
                <w:sz w:val="20"/>
              </w:rPr>
              <w:instrText xml:space="preserve"> FORMTEXT </w:instrText>
            </w:r>
            <w:r w:rsidR="00410305">
              <w:rPr>
                <w:rFonts w:ascii="Arial" w:hAnsi="Arial" w:cs="Arial"/>
                <w:sz w:val="20"/>
              </w:rPr>
            </w:r>
            <w:r w:rsidR="00410305">
              <w:rPr>
                <w:rFonts w:ascii="Arial" w:hAnsi="Arial" w:cs="Arial"/>
                <w:sz w:val="20"/>
              </w:rPr>
              <w:fldChar w:fldCharType="separate"/>
            </w:r>
            <w:r w:rsidR="00410305">
              <w:rPr>
                <w:rFonts w:ascii="Arial" w:hAnsi="Arial" w:cs="Arial"/>
                <w:noProof/>
                <w:sz w:val="20"/>
              </w:rPr>
              <w:t> </w:t>
            </w:r>
            <w:r w:rsidR="00410305">
              <w:rPr>
                <w:rFonts w:ascii="Arial" w:hAnsi="Arial" w:cs="Arial"/>
                <w:noProof/>
                <w:sz w:val="20"/>
              </w:rPr>
              <w:t> </w:t>
            </w:r>
            <w:r w:rsidR="00410305">
              <w:rPr>
                <w:rFonts w:ascii="Arial" w:hAnsi="Arial" w:cs="Arial"/>
                <w:noProof/>
                <w:sz w:val="20"/>
              </w:rPr>
              <w:t> </w:t>
            </w:r>
            <w:r w:rsidR="00410305">
              <w:rPr>
                <w:rFonts w:ascii="Arial" w:hAnsi="Arial" w:cs="Arial"/>
                <w:noProof/>
                <w:sz w:val="20"/>
              </w:rPr>
              <w:t> </w:t>
            </w:r>
            <w:r w:rsidR="00410305">
              <w:rPr>
                <w:rFonts w:ascii="Arial" w:hAnsi="Arial" w:cs="Arial"/>
                <w:noProof/>
                <w:sz w:val="20"/>
              </w:rPr>
              <w:t> </w:t>
            </w:r>
            <w:r w:rsidR="00410305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F90E59" w:rsidRPr="00B1448F" w14:paraId="36244C6C" w14:textId="77777777" w:rsidTr="0048612E">
        <w:tc>
          <w:tcPr>
            <w:tcW w:w="4021" w:type="dxa"/>
          </w:tcPr>
          <w:p w14:paraId="37AC10E9" w14:textId="77777777" w:rsidR="008F3A6B" w:rsidRPr="00B72469" w:rsidRDefault="008F3A6B" w:rsidP="008F3A6B">
            <w:pPr>
              <w:rPr>
                <w:rFonts w:ascii="Arial" w:hAnsi="Arial" w:cs="Arial"/>
                <w:sz w:val="20"/>
              </w:rPr>
            </w:pPr>
            <w:r w:rsidRPr="00B72469">
              <w:rPr>
                <w:rFonts w:ascii="Arial" w:hAnsi="Arial" w:cs="Arial"/>
                <w:sz w:val="20"/>
              </w:rPr>
              <w:t>Inbrottslarm</w:t>
            </w:r>
          </w:p>
          <w:p w14:paraId="43830790" w14:textId="77777777" w:rsidR="00251229" w:rsidRPr="00B72469" w:rsidRDefault="00251229" w:rsidP="008A7151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6606" w:type="dxa"/>
          </w:tcPr>
          <w:p w14:paraId="5641186E" w14:textId="77777777" w:rsidR="00410305" w:rsidRPr="00BB60DC" w:rsidRDefault="00410305" w:rsidP="00410305">
            <w:pPr>
              <w:rPr>
                <w:rFonts w:ascii="Arial" w:hAnsi="Arial" w:cs="Arial"/>
                <w:sz w:val="20"/>
              </w:rPr>
            </w:pPr>
            <w:r w:rsidRPr="00BB60DC">
              <w:rPr>
                <w:rFonts w:ascii="Arial" w:hAnsi="Arial" w:cs="Arial"/>
                <w:sz w:val="20"/>
              </w:rPr>
              <w:t xml:space="preserve">Vardagar: </w:t>
            </w:r>
            <w:r w:rsidRPr="00BB60DC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BB60DC">
              <w:rPr>
                <w:rFonts w:ascii="Arial" w:hAnsi="Arial" w:cs="Arial"/>
                <w:sz w:val="20"/>
              </w:rPr>
              <w:instrText xml:space="preserve"> FORMTEXT </w:instrText>
            </w:r>
            <w:r w:rsidRPr="00BB60DC">
              <w:rPr>
                <w:rFonts w:ascii="Arial" w:hAnsi="Arial" w:cs="Arial"/>
                <w:sz w:val="20"/>
              </w:rPr>
            </w:r>
            <w:r w:rsidRPr="00BB60DC">
              <w:rPr>
                <w:rFonts w:ascii="Arial" w:hAnsi="Arial" w:cs="Arial"/>
                <w:sz w:val="20"/>
              </w:rPr>
              <w:fldChar w:fldCharType="separate"/>
            </w:r>
            <w:r w:rsidRPr="00BB60DC">
              <w:rPr>
                <w:rFonts w:ascii="Arial" w:hAnsi="Arial" w:cs="Arial"/>
                <w:noProof/>
                <w:sz w:val="20"/>
              </w:rPr>
              <w:t> </w:t>
            </w:r>
            <w:r w:rsidRPr="00BB60DC">
              <w:rPr>
                <w:rFonts w:ascii="Arial" w:hAnsi="Arial" w:cs="Arial"/>
                <w:noProof/>
                <w:sz w:val="20"/>
              </w:rPr>
              <w:t> </w:t>
            </w:r>
            <w:r w:rsidRPr="00BB60DC">
              <w:rPr>
                <w:rFonts w:ascii="Arial" w:hAnsi="Arial" w:cs="Arial"/>
                <w:noProof/>
                <w:sz w:val="20"/>
              </w:rPr>
              <w:t> </w:t>
            </w:r>
            <w:r w:rsidRPr="00BB60DC">
              <w:rPr>
                <w:rFonts w:ascii="Arial" w:hAnsi="Arial" w:cs="Arial"/>
                <w:noProof/>
                <w:sz w:val="20"/>
              </w:rPr>
              <w:t> </w:t>
            </w:r>
            <w:r w:rsidRPr="00BB60DC">
              <w:rPr>
                <w:rFonts w:ascii="Arial" w:hAnsi="Arial" w:cs="Arial"/>
                <w:noProof/>
                <w:sz w:val="20"/>
              </w:rPr>
              <w:t> </w:t>
            </w:r>
            <w:r w:rsidRPr="00BB60DC">
              <w:rPr>
                <w:rFonts w:ascii="Arial" w:hAnsi="Arial" w:cs="Arial"/>
                <w:sz w:val="20"/>
              </w:rPr>
              <w:fldChar w:fldCharType="end"/>
            </w:r>
          </w:p>
          <w:p w14:paraId="0AE2B41C" w14:textId="5E61AB79" w:rsidR="00BB60DC" w:rsidRPr="00BB60DC" w:rsidRDefault="00410305" w:rsidP="00410305">
            <w:pPr>
              <w:rPr>
                <w:rFonts w:ascii="Arial" w:hAnsi="Arial" w:cs="Arial"/>
                <w:sz w:val="22"/>
              </w:rPr>
            </w:pPr>
            <w:r w:rsidRPr="00BB60DC">
              <w:rPr>
                <w:rFonts w:ascii="Arial" w:hAnsi="Arial" w:cs="Arial"/>
                <w:sz w:val="20"/>
              </w:rPr>
              <w:t xml:space="preserve">Övrig tid eller vid ej svar: </w:t>
            </w:r>
            <w:r w:rsidRPr="00BB60DC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BB60DC">
              <w:rPr>
                <w:rFonts w:ascii="Arial" w:hAnsi="Arial" w:cs="Arial"/>
                <w:sz w:val="20"/>
              </w:rPr>
              <w:instrText xml:space="preserve"> FORMTEXT </w:instrText>
            </w:r>
            <w:r w:rsidRPr="00BB60DC">
              <w:rPr>
                <w:rFonts w:ascii="Arial" w:hAnsi="Arial" w:cs="Arial"/>
                <w:sz w:val="20"/>
              </w:rPr>
            </w:r>
            <w:r w:rsidRPr="00BB60DC">
              <w:rPr>
                <w:rFonts w:ascii="Arial" w:hAnsi="Arial" w:cs="Arial"/>
                <w:sz w:val="20"/>
              </w:rPr>
              <w:fldChar w:fldCharType="separate"/>
            </w:r>
            <w:r w:rsidRPr="00BB60DC">
              <w:rPr>
                <w:rFonts w:ascii="Arial" w:hAnsi="Arial" w:cs="Arial"/>
                <w:noProof/>
                <w:sz w:val="20"/>
              </w:rPr>
              <w:t> </w:t>
            </w:r>
            <w:r w:rsidRPr="00BB60DC">
              <w:rPr>
                <w:rFonts w:ascii="Arial" w:hAnsi="Arial" w:cs="Arial"/>
                <w:noProof/>
                <w:sz w:val="20"/>
              </w:rPr>
              <w:t> </w:t>
            </w:r>
            <w:r w:rsidRPr="00BB60DC">
              <w:rPr>
                <w:rFonts w:ascii="Arial" w:hAnsi="Arial" w:cs="Arial"/>
                <w:noProof/>
                <w:sz w:val="20"/>
              </w:rPr>
              <w:t> </w:t>
            </w:r>
            <w:r w:rsidRPr="00BB60DC">
              <w:rPr>
                <w:rFonts w:ascii="Arial" w:hAnsi="Arial" w:cs="Arial"/>
                <w:noProof/>
                <w:sz w:val="20"/>
              </w:rPr>
              <w:t> </w:t>
            </w:r>
            <w:r w:rsidRPr="00BB60DC">
              <w:rPr>
                <w:rFonts w:ascii="Arial" w:hAnsi="Arial" w:cs="Arial"/>
                <w:noProof/>
                <w:sz w:val="20"/>
              </w:rPr>
              <w:t> </w:t>
            </w:r>
            <w:r w:rsidRPr="00BB60DC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251229" w:rsidRPr="00B1448F" w14:paraId="4EA5B739" w14:textId="77777777" w:rsidTr="0048612E">
        <w:tc>
          <w:tcPr>
            <w:tcW w:w="4021" w:type="dxa"/>
          </w:tcPr>
          <w:p w14:paraId="411B237A" w14:textId="77777777" w:rsidR="008F3A6B" w:rsidRPr="00B72469" w:rsidRDefault="008F3A6B" w:rsidP="008F3A6B">
            <w:pPr>
              <w:rPr>
                <w:rFonts w:ascii="Arial" w:hAnsi="Arial" w:cs="Arial"/>
                <w:sz w:val="20"/>
              </w:rPr>
            </w:pPr>
            <w:r w:rsidRPr="00B72469">
              <w:rPr>
                <w:rFonts w:ascii="Arial" w:hAnsi="Arial" w:cs="Arial"/>
                <w:sz w:val="20"/>
              </w:rPr>
              <w:t>Sabotagelarm</w:t>
            </w:r>
          </w:p>
          <w:p w14:paraId="43B93C2A" w14:textId="77777777" w:rsidR="00251229" w:rsidRPr="00B72469" w:rsidRDefault="00251229" w:rsidP="008F408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6606" w:type="dxa"/>
          </w:tcPr>
          <w:p w14:paraId="3445F359" w14:textId="77777777" w:rsidR="00251229" w:rsidRPr="00BB60DC" w:rsidRDefault="00BB60DC">
            <w:pPr>
              <w:rPr>
                <w:rFonts w:ascii="Arial" w:hAnsi="Arial" w:cs="Arial"/>
                <w:sz w:val="20"/>
              </w:rPr>
            </w:pPr>
            <w:r w:rsidRPr="00BB60DC">
              <w:rPr>
                <w:rFonts w:ascii="Arial" w:hAnsi="Arial" w:cs="Arial"/>
                <w:sz w:val="20"/>
              </w:rPr>
              <w:t xml:space="preserve">Vardagar: </w:t>
            </w:r>
            <w:r w:rsidRPr="00BB60DC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BB60DC">
              <w:rPr>
                <w:rFonts w:ascii="Arial" w:hAnsi="Arial" w:cs="Arial"/>
                <w:sz w:val="20"/>
              </w:rPr>
              <w:instrText xml:space="preserve"> FORMTEXT </w:instrText>
            </w:r>
            <w:r w:rsidRPr="00BB60DC">
              <w:rPr>
                <w:rFonts w:ascii="Arial" w:hAnsi="Arial" w:cs="Arial"/>
                <w:sz w:val="20"/>
              </w:rPr>
            </w:r>
            <w:r w:rsidRPr="00BB60DC">
              <w:rPr>
                <w:rFonts w:ascii="Arial" w:hAnsi="Arial" w:cs="Arial"/>
                <w:sz w:val="20"/>
              </w:rPr>
              <w:fldChar w:fldCharType="separate"/>
            </w:r>
            <w:r w:rsidRPr="00BB60DC">
              <w:rPr>
                <w:rFonts w:ascii="Arial" w:hAnsi="Arial" w:cs="Arial"/>
                <w:noProof/>
                <w:sz w:val="20"/>
              </w:rPr>
              <w:t> </w:t>
            </w:r>
            <w:r w:rsidRPr="00BB60DC">
              <w:rPr>
                <w:rFonts w:ascii="Arial" w:hAnsi="Arial" w:cs="Arial"/>
                <w:noProof/>
                <w:sz w:val="20"/>
              </w:rPr>
              <w:t> </w:t>
            </w:r>
            <w:r w:rsidRPr="00BB60DC">
              <w:rPr>
                <w:rFonts w:ascii="Arial" w:hAnsi="Arial" w:cs="Arial"/>
                <w:noProof/>
                <w:sz w:val="20"/>
              </w:rPr>
              <w:t> </w:t>
            </w:r>
            <w:r w:rsidRPr="00BB60DC">
              <w:rPr>
                <w:rFonts w:ascii="Arial" w:hAnsi="Arial" w:cs="Arial"/>
                <w:noProof/>
                <w:sz w:val="20"/>
              </w:rPr>
              <w:t> </w:t>
            </w:r>
            <w:r w:rsidRPr="00BB60DC">
              <w:rPr>
                <w:rFonts w:ascii="Arial" w:hAnsi="Arial" w:cs="Arial"/>
                <w:noProof/>
                <w:sz w:val="20"/>
              </w:rPr>
              <w:t> </w:t>
            </w:r>
            <w:r w:rsidRPr="00BB60DC">
              <w:rPr>
                <w:rFonts w:ascii="Arial" w:hAnsi="Arial" w:cs="Arial"/>
                <w:sz w:val="20"/>
              </w:rPr>
              <w:fldChar w:fldCharType="end"/>
            </w:r>
          </w:p>
          <w:p w14:paraId="7A9559DF" w14:textId="11D4FE0D" w:rsidR="00BB60DC" w:rsidRPr="00410305" w:rsidRDefault="00BB60DC" w:rsidP="00410305">
            <w:pPr>
              <w:rPr>
                <w:rFonts w:ascii="Arial" w:hAnsi="Arial" w:cs="Arial"/>
                <w:sz w:val="20"/>
              </w:rPr>
            </w:pPr>
            <w:r w:rsidRPr="00BB60DC">
              <w:rPr>
                <w:rFonts w:ascii="Arial" w:hAnsi="Arial" w:cs="Arial"/>
                <w:sz w:val="20"/>
              </w:rPr>
              <w:t>Övrig tid eller vid ej svar:</w:t>
            </w:r>
            <w:r w:rsidR="00410305" w:rsidRPr="00BB60DC">
              <w:rPr>
                <w:rFonts w:ascii="Arial" w:hAnsi="Arial" w:cs="Arial"/>
                <w:sz w:val="20"/>
              </w:rPr>
              <w:t xml:space="preserve"> </w:t>
            </w:r>
            <w:r w:rsidR="00410305" w:rsidRPr="00BB60DC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="00410305" w:rsidRPr="00BB60DC">
              <w:rPr>
                <w:rFonts w:ascii="Arial" w:hAnsi="Arial" w:cs="Arial"/>
                <w:sz w:val="20"/>
              </w:rPr>
              <w:instrText xml:space="preserve"> FORMTEXT </w:instrText>
            </w:r>
            <w:r w:rsidR="00410305" w:rsidRPr="00BB60DC">
              <w:rPr>
                <w:rFonts w:ascii="Arial" w:hAnsi="Arial" w:cs="Arial"/>
                <w:sz w:val="20"/>
              </w:rPr>
            </w:r>
            <w:r w:rsidR="00410305" w:rsidRPr="00BB60DC">
              <w:rPr>
                <w:rFonts w:ascii="Arial" w:hAnsi="Arial" w:cs="Arial"/>
                <w:sz w:val="20"/>
              </w:rPr>
              <w:fldChar w:fldCharType="separate"/>
            </w:r>
            <w:r w:rsidR="00410305" w:rsidRPr="00BB60DC">
              <w:rPr>
                <w:rFonts w:ascii="Arial" w:hAnsi="Arial" w:cs="Arial"/>
                <w:noProof/>
                <w:sz w:val="20"/>
              </w:rPr>
              <w:t> </w:t>
            </w:r>
            <w:r w:rsidR="00410305" w:rsidRPr="00BB60DC">
              <w:rPr>
                <w:rFonts w:ascii="Arial" w:hAnsi="Arial" w:cs="Arial"/>
                <w:noProof/>
                <w:sz w:val="20"/>
              </w:rPr>
              <w:t> </w:t>
            </w:r>
            <w:r w:rsidR="00410305" w:rsidRPr="00BB60DC">
              <w:rPr>
                <w:rFonts w:ascii="Arial" w:hAnsi="Arial" w:cs="Arial"/>
                <w:noProof/>
                <w:sz w:val="20"/>
              </w:rPr>
              <w:t> </w:t>
            </w:r>
            <w:r w:rsidR="00410305" w:rsidRPr="00BB60DC">
              <w:rPr>
                <w:rFonts w:ascii="Arial" w:hAnsi="Arial" w:cs="Arial"/>
                <w:noProof/>
                <w:sz w:val="20"/>
              </w:rPr>
              <w:t> </w:t>
            </w:r>
            <w:r w:rsidR="00410305" w:rsidRPr="00BB60DC">
              <w:rPr>
                <w:rFonts w:ascii="Arial" w:hAnsi="Arial" w:cs="Arial"/>
                <w:noProof/>
                <w:sz w:val="20"/>
              </w:rPr>
              <w:t> </w:t>
            </w:r>
            <w:r w:rsidR="00410305" w:rsidRPr="00BB60DC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BB60DC" w:rsidRPr="00B1448F" w14:paraId="190AC685" w14:textId="77777777" w:rsidTr="0048612E">
        <w:tc>
          <w:tcPr>
            <w:tcW w:w="4021" w:type="dxa"/>
          </w:tcPr>
          <w:p w14:paraId="4672DF3F" w14:textId="128F3994" w:rsidR="00BB60DC" w:rsidRPr="00B72469" w:rsidRDefault="008F3A6B" w:rsidP="00BB60D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Tekniskt Fel</w:t>
            </w:r>
          </w:p>
          <w:p w14:paraId="3FEB500D" w14:textId="77777777" w:rsidR="00BB60DC" w:rsidRPr="00B72469" w:rsidRDefault="00BB60DC" w:rsidP="00BB60DC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6606" w:type="dxa"/>
          </w:tcPr>
          <w:p w14:paraId="416AC63C" w14:textId="77777777" w:rsidR="00BB60DC" w:rsidRPr="00BB60DC" w:rsidRDefault="00BB60DC" w:rsidP="00BB60DC">
            <w:pPr>
              <w:rPr>
                <w:rFonts w:ascii="Arial" w:hAnsi="Arial" w:cs="Arial"/>
                <w:sz w:val="20"/>
              </w:rPr>
            </w:pPr>
            <w:r w:rsidRPr="00BB60DC">
              <w:rPr>
                <w:rFonts w:ascii="Arial" w:hAnsi="Arial" w:cs="Arial"/>
                <w:sz w:val="20"/>
              </w:rPr>
              <w:t xml:space="preserve">Vardagar: </w:t>
            </w:r>
            <w:r w:rsidRPr="00BB60DC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BB60DC">
              <w:rPr>
                <w:rFonts w:ascii="Arial" w:hAnsi="Arial" w:cs="Arial"/>
                <w:sz w:val="20"/>
              </w:rPr>
              <w:instrText xml:space="preserve"> FORMTEXT </w:instrText>
            </w:r>
            <w:r w:rsidRPr="00BB60DC">
              <w:rPr>
                <w:rFonts w:ascii="Arial" w:hAnsi="Arial" w:cs="Arial"/>
                <w:sz w:val="20"/>
              </w:rPr>
            </w:r>
            <w:r w:rsidRPr="00BB60DC">
              <w:rPr>
                <w:rFonts w:ascii="Arial" w:hAnsi="Arial" w:cs="Arial"/>
                <w:sz w:val="20"/>
              </w:rPr>
              <w:fldChar w:fldCharType="separate"/>
            </w:r>
            <w:r w:rsidRPr="00BB60DC">
              <w:rPr>
                <w:rFonts w:ascii="Arial" w:hAnsi="Arial" w:cs="Arial"/>
                <w:noProof/>
                <w:sz w:val="20"/>
              </w:rPr>
              <w:t> </w:t>
            </w:r>
            <w:r w:rsidRPr="00BB60DC">
              <w:rPr>
                <w:rFonts w:ascii="Arial" w:hAnsi="Arial" w:cs="Arial"/>
                <w:noProof/>
                <w:sz w:val="20"/>
              </w:rPr>
              <w:t> </w:t>
            </w:r>
            <w:r w:rsidRPr="00BB60DC">
              <w:rPr>
                <w:rFonts w:ascii="Arial" w:hAnsi="Arial" w:cs="Arial"/>
                <w:noProof/>
                <w:sz w:val="20"/>
              </w:rPr>
              <w:t> </w:t>
            </w:r>
            <w:r w:rsidRPr="00BB60DC">
              <w:rPr>
                <w:rFonts w:ascii="Arial" w:hAnsi="Arial" w:cs="Arial"/>
                <w:noProof/>
                <w:sz w:val="20"/>
              </w:rPr>
              <w:t> </w:t>
            </w:r>
            <w:r w:rsidRPr="00BB60DC">
              <w:rPr>
                <w:rFonts w:ascii="Arial" w:hAnsi="Arial" w:cs="Arial"/>
                <w:noProof/>
                <w:sz w:val="20"/>
              </w:rPr>
              <w:t> </w:t>
            </w:r>
            <w:r w:rsidRPr="00BB60DC">
              <w:rPr>
                <w:rFonts w:ascii="Arial" w:hAnsi="Arial" w:cs="Arial"/>
                <w:sz w:val="20"/>
              </w:rPr>
              <w:fldChar w:fldCharType="end"/>
            </w:r>
          </w:p>
          <w:p w14:paraId="3843B886" w14:textId="73F3F201" w:rsidR="00BB60DC" w:rsidRPr="00BB60DC" w:rsidRDefault="00BB60DC" w:rsidP="00BB60DC">
            <w:pPr>
              <w:rPr>
                <w:rFonts w:ascii="Arial" w:hAnsi="Arial" w:cs="Arial"/>
                <w:sz w:val="22"/>
              </w:rPr>
            </w:pPr>
            <w:r w:rsidRPr="00BB60DC">
              <w:rPr>
                <w:rFonts w:ascii="Arial" w:hAnsi="Arial" w:cs="Arial"/>
                <w:sz w:val="20"/>
              </w:rPr>
              <w:t xml:space="preserve">Övrig tid eller vid ej svar: </w:t>
            </w:r>
            <w:r w:rsidR="00410305" w:rsidRPr="00BB60DC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="00410305" w:rsidRPr="00BB60DC">
              <w:rPr>
                <w:rFonts w:ascii="Arial" w:hAnsi="Arial" w:cs="Arial"/>
                <w:sz w:val="20"/>
              </w:rPr>
              <w:instrText xml:space="preserve"> FORMTEXT </w:instrText>
            </w:r>
            <w:r w:rsidR="00410305" w:rsidRPr="00BB60DC">
              <w:rPr>
                <w:rFonts w:ascii="Arial" w:hAnsi="Arial" w:cs="Arial"/>
                <w:sz w:val="20"/>
              </w:rPr>
            </w:r>
            <w:r w:rsidR="00410305" w:rsidRPr="00BB60DC">
              <w:rPr>
                <w:rFonts w:ascii="Arial" w:hAnsi="Arial" w:cs="Arial"/>
                <w:sz w:val="20"/>
              </w:rPr>
              <w:fldChar w:fldCharType="separate"/>
            </w:r>
            <w:r w:rsidR="00410305" w:rsidRPr="00BB60DC">
              <w:rPr>
                <w:rFonts w:ascii="Arial" w:hAnsi="Arial" w:cs="Arial"/>
                <w:noProof/>
                <w:sz w:val="20"/>
              </w:rPr>
              <w:t> </w:t>
            </w:r>
            <w:r w:rsidR="00410305" w:rsidRPr="00BB60DC">
              <w:rPr>
                <w:rFonts w:ascii="Arial" w:hAnsi="Arial" w:cs="Arial"/>
                <w:noProof/>
                <w:sz w:val="20"/>
              </w:rPr>
              <w:t> </w:t>
            </w:r>
            <w:r w:rsidR="00410305" w:rsidRPr="00BB60DC">
              <w:rPr>
                <w:rFonts w:ascii="Arial" w:hAnsi="Arial" w:cs="Arial"/>
                <w:noProof/>
                <w:sz w:val="20"/>
              </w:rPr>
              <w:t> </w:t>
            </w:r>
            <w:r w:rsidR="00410305" w:rsidRPr="00BB60DC">
              <w:rPr>
                <w:rFonts w:ascii="Arial" w:hAnsi="Arial" w:cs="Arial"/>
                <w:noProof/>
                <w:sz w:val="20"/>
              </w:rPr>
              <w:t> </w:t>
            </w:r>
            <w:r w:rsidR="00410305" w:rsidRPr="00BB60DC">
              <w:rPr>
                <w:rFonts w:ascii="Arial" w:hAnsi="Arial" w:cs="Arial"/>
                <w:noProof/>
                <w:sz w:val="20"/>
              </w:rPr>
              <w:t> </w:t>
            </w:r>
            <w:r w:rsidR="00410305" w:rsidRPr="00BB60DC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BB60DC" w:rsidRPr="00B1448F" w14:paraId="384578E8" w14:textId="77777777" w:rsidTr="0048612E">
        <w:tc>
          <w:tcPr>
            <w:tcW w:w="4021" w:type="dxa"/>
          </w:tcPr>
          <w:p w14:paraId="7E457B61" w14:textId="77777777" w:rsidR="00BB60DC" w:rsidRPr="00B72469" w:rsidRDefault="00564CAF" w:rsidP="00BB60D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Överfall/</w:t>
            </w:r>
            <w:r w:rsidR="00BB60DC" w:rsidRPr="00B72469">
              <w:rPr>
                <w:rFonts w:ascii="Arial" w:hAnsi="Arial" w:cs="Arial"/>
                <w:sz w:val="20"/>
              </w:rPr>
              <w:t>bråklarm</w:t>
            </w:r>
          </w:p>
          <w:p w14:paraId="4A9B410F" w14:textId="77777777" w:rsidR="00BB60DC" w:rsidRPr="00B72469" w:rsidRDefault="00BB60DC" w:rsidP="00BB60DC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6606" w:type="dxa"/>
          </w:tcPr>
          <w:p w14:paraId="6DF7406F" w14:textId="77777777" w:rsidR="00410305" w:rsidRPr="00D86ADB" w:rsidRDefault="00410305" w:rsidP="00410305">
            <w:pPr>
              <w:rPr>
                <w:rFonts w:ascii="Arial" w:hAnsi="Arial" w:cs="Arial"/>
                <w:sz w:val="20"/>
              </w:rPr>
            </w:pPr>
            <w:r w:rsidRPr="00D86ADB">
              <w:rPr>
                <w:rFonts w:ascii="Arial" w:hAnsi="Arial" w:cs="Arial"/>
                <w:sz w:val="20"/>
              </w:rPr>
              <w:t>Vardagar:</w:t>
            </w:r>
            <w:r w:rsidRPr="00BB60DC">
              <w:rPr>
                <w:rFonts w:ascii="Arial" w:hAnsi="Arial" w:cs="Arial"/>
                <w:sz w:val="20"/>
              </w:rPr>
              <w:t xml:space="preserve"> </w:t>
            </w:r>
            <w:r w:rsidRPr="00BB60DC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BB60DC">
              <w:rPr>
                <w:rFonts w:ascii="Arial" w:hAnsi="Arial" w:cs="Arial"/>
                <w:sz w:val="20"/>
              </w:rPr>
              <w:instrText xml:space="preserve"> FORMTEXT </w:instrText>
            </w:r>
            <w:r w:rsidRPr="00BB60DC">
              <w:rPr>
                <w:rFonts w:ascii="Arial" w:hAnsi="Arial" w:cs="Arial"/>
                <w:sz w:val="20"/>
              </w:rPr>
            </w:r>
            <w:r w:rsidRPr="00BB60DC">
              <w:rPr>
                <w:rFonts w:ascii="Arial" w:hAnsi="Arial" w:cs="Arial"/>
                <w:sz w:val="20"/>
              </w:rPr>
              <w:fldChar w:fldCharType="separate"/>
            </w:r>
            <w:r w:rsidRPr="00BB60DC">
              <w:rPr>
                <w:rFonts w:ascii="Arial" w:hAnsi="Arial" w:cs="Arial"/>
                <w:noProof/>
                <w:sz w:val="20"/>
              </w:rPr>
              <w:t> </w:t>
            </w:r>
            <w:r w:rsidRPr="00BB60DC">
              <w:rPr>
                <w:rFonts w:ascii="Arial" w:hAnsi="Arial" w:cs="Arial"/>
                <w:noProof/>
                <w:sz w:val="20"/>
              </w:rPr>
              <w:t> </w:t>
            </w:r>
            <w:r w:rsidRPr="00BB60DC">
              <w:rPr>
                <w:rFonts w:ascii="Arial" w:hAnsi="Arial" w:cs="Arial"/>
                <w:noProof/>
                <w:sz w:val="20"/>
              </w:rPr>
              <w:t> </w:t>
            </w:r>
            <w:r w:rsidRPr="00BB60DC">
              <w:rPr>
                <w:rFonts w:ascii="Arial" w:hAnsi="Arial" w:cs="Arial"/>
                <w:noProof/>
                <w:sz w:val="20"/>
              </w:rPr>
              <w:t> </w:t>
            </w:r>
            <w:r w:rsidRPr="00BB60DC">
              <w:rPr>
                <w:rFonts w:ascii="Arial" w:hAnsi="Arial" w:cs="Arial"/>
                <w:noProof/>
                <w:sz w:val="20"/>
              </w:rPr>
              <w:t> </w:t>
            </w:r>
            <w:r w:rsidRPr="00BB60DC">
              <w:rPr>
                <w:rFonts w:ascii="Arial" w:hAnsi="Arial" w:cs="Arial"/>
                <w:sz w:val="20"/>
              </w:rPr>
              <w:fldChar w:fldCharType="end"/>
            </w:r>
          </w:p>
          <w:p w14:paraId="5D559BC3" w14:textId="416FC980" w:rsidR="00BB60DC" w:rsidRPr="00BB60DC" w:rsidRDefault="00410305" w:rsidP="00410305">
            <w:pPr>
              <w:rPr>
                <w:rFonts w:ascii="Arial" w:hAnsi="Arial" w:cs="Arial"/>
                <w:sz w:val="22"/>
              </w:rPr>
            </w:pPr>
            <w:r w:rsidRPr="00D86ADB">
              <w:rPr>
                <w:rFonts w:ascii="Arial" w:hAnsi="Arial" w:cs="Arial"/>
                <w:sz w:val="20"/>
              </w:rPr>
              <w:t>Övrig tid</w:t>
            </w:r>
            <w:r>
              <w:rPr>
                <w:rFonts w:ascii="Arial" w:hAnsi="Arial" w:cs="Arial"/>
                <w:sz w:val="20"/>
              </w:rPr>
              <w:t xml:space="preserve"> eller vid ej svar:</w:t>
            </w:r>
            <w:r w:rsidRPr="00D86ADB">
              <w:rPr>
                <w:rFonts w:ascii="Arial" w:hAnsi="Arial" w:cs="Arial"/>
                <w:sz w:val="20"/>
              </w:rPr>
              <w:t xml:space="preserve">  </w:t>
            </w:r>
            <w:r w:rsidRPr="00BB60DC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BB60DC">
              <w:rPr>
                <w:rFonts w:ascii="Arial" w:hAnsi="Arial" w:cs="Arial"/>
                <w:sz w:val="20"/>
              </w:rPr>
              <w:instrText xml:space="preserve"> FORMTEXT </w:instrText>
            </w:r>
            <w:r w:rsidRPr="00BB60DC">
              <w:rPr>
                <w:rFonts w:ascii="Arial" w:hAnsi="Arial" w:cs="Arial"/>
                <w:sz w:val="20"/>
              </w:rPr>
            </w:r>
            <w:r w:rsidRPr="00BB60DC">
              <w:rPr>
                <w:rFonts w:ascii="Arial" w:hAnsi="Arial" w:cs="Arial"/>
                <w:sz w:val="20"/>
              </w:rPr>
              <w:fldChar w:fldCharType="separate"/>
            </w:r>
            <w:r w:rsidRPr="00BB60DC">
              <w:rPr>
                <w:rFonts w:ascii="Arial" w:hAnsi="Arial" w:cs="Arial"/>
                <w:noProof/>
                <w:sz w:val="20"/>
              </w:rPr>
              <w:t> </w:t>
            </w:r>
            <w:r w:rsidRPr="00BB60DC">
              <w:rPr>
                <w:rFonts w:ascii="Arial" w:hAnsi="Arial" w:cs="Arial"/>
                <w:noProof/>
                <w:sz w:val="20"/>
              </w:rPr>
              <w:t> </w:t>
            </w:r>
            <w:r w:rsidRPr="00BB60DC">
              <w:rPr>
                <w:rFonts w:ascii="Arial" w:hAnsi="Arial" w:cs="Arial"/>
                <w:noProof/>
                <w:sz w:val="20"/>
              </w:rPr>
              <w:t> </w:t>
            </w:r>
            <w:r w:rsidRPr="00BB60DC">
              <w:rPr>
                <w:rFonts w:ascii="Arial" w:hAnsi="Arial" w:cs="Arial"/>
                <w:noProof/>
                <w:sz w:val="20"/>
              </w:rPr>
              <w:t> </w:t>
            </w:r>
            <w:r w:rsidRPr="00BB60DC">
              <w:rPr>
                <w:rFonts w:ascii="Arial" w:hAnsi="Arial" w:cs="Arial"/>
                <w:noProof/>
                <w:sz w:val="20"/>
              </w:rPr>
              <w:t> </w:t>
            </w:r>
            <w:r w:rsidRPr="00BB60DC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BB60DC" w:rsidRPr="00B1448F" w14:paraId="276C3017" w14:textId="77777777" w:rsidTr="0048612E">
        <w:tc>
          <w:tcPr>
            <w:tcW w:w="4021" w:type="dxa"/>
          </w:tcPr>
          <w:p w14:paraId="5C3C39CA" w14:textId="502FB724" w:rsidR="00BB60DC" w:rsidRPr="00B72469" w:rsidRDefault="00BB60DC" w:rsidP="00BB60DC">
            <w:pPr>
              <w:rPr>
                <w:rFonts w:ascii="Arial" w:hAnsi="Arial" w:cs="Arial"/>
                <w:sz w:val="20"/>
              </w:rPr>
            </w:pPr>
          </w:p>
          <w:p w14:paraId="0D81EE9A" w14:textId="77777777" w:rsidR="00BB60DC" w:rsidRPr="00B72469" w:rsidRDefault="00BB60DC" w:rsidP="00BB60DC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6606" w:type="dxa"/>
          </w:tcPr>
          <w:p w14:paraId="5ECADC24" w14:textId="711024E8" w:rsidR="00D86ADB" w:rsidRPr="008F3A6B" w:rsidRDefault="00D86ADB" w:rsidP="00BB60DC">
            <w:pPr>
              <w:rPr>
                <w:rFonts w:ascii="Arial" w:hAnsi="Arial" w:cs="Arial"/>
                <w:sz w:val="20"/>
              </w:rPr>
            </w:pPr>
          </w:p>
        </w:tc>
      </w:tr>
      <w:tr w:rsidR="00BB60DC" w:rsidRPr="00B1448F" w14:paraId="02DE00C4" w14:textId="77777777" w:rsidTr="0048612E">
        <w:tc>
          <w:tcPr>
            <w:tcW w:w="4021" w:type="dxa"/>
          </w:tcPr>
          <w:p w14:paraId="7C7DA21E" w14:textId="6A684724" w:rsidR="00BB60DC" w:rsidRPr="00B72469" w:rsidRDefault="00BB60DC" w:rsidP="00BB60DC">
            <w:pPr>
              <w:rPr>
                <w:rFonts w:ascii="Arial" w:hAnsi="Arial" w:cs="Arial"/>
                <w:sz w:val="20"/>
              </w:rPr>
            </w:pPr>
          </w:p>
          <w:p w14:paraId="7AC148D7" w14:textId="77777777" w:rsidR="00BB60DC" w:rsidRPr="00B72469" w:rsidRDefault="00BB60DC" w:rsidP="00BB60DC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6606" w:type="dxa"/>
          </w:tcPr>
          <w:p w14:paraId="3A7C6536" w14:textId="242CA738" w:rsidR="00C15011" w:rsidRPr="00D86ADB" w:rsidRDefault="00C15011" w:rsidP="00C15011">
            <w:pPr>
              <w:rPr>
                <w:rFonts w:ascii="Arial" w:hAnsi="Arial" w:cs="Arial"/>
                <w:sz w:val="20"/>
              </w:rPr>
            </w:pPr>
          </w:p>
          <w:p w14:paraId="7927B1D4" w14:textId="6017C7C3" w:rsidR="00D86ADB" w:rsidRPr="00D86ADB" w:rsidRDefault="00D86ADB" w:rsidP="00C15011">
            <w:pPr>
              <w:rPr>
                <w:rFonts w:ascii="Arial" w:hAnsi="Arial" w:cs="Arial"/>
                <w:sz w:val="22"/>
              </w:rPr>
            </w:pPr>
          </w:p>
        </w:tc>
      </w:tr>
      <w:tr w:rsidR="00BB60DC" w:rsidRPr="00B1448F" w14:paraId="1B03B8D2" w14:textId="77777777" w:rsidTr="0048612E">
        <w:tc>
          <w:tcPr>
            <w:tcW w:w="4021" w:type="dxa"/>
          </w:tcPr>
          <w:p w14:paraId="19CFFE4D" w14:textId="66BFDED3" w:rsidR="00BB60DC" w:rsidRPr="00B72469" w:rsidRDefault="00BB60DC" w:rsidP="00BB60DC">
            <w:pPr>
              <w:rPr>
                <w:rFonts w:ascii="Arial" w:hAnsi="Arial" w:cs="Arial"/>
                <w:sz w:val="20"/>
              </w:rPr>
            </w:pPr>
          </w:p>
          <w:p w14:paraId="5B5B920F" w14:textId="77777777" w:rsidR="00BB60DC" w:rsidRPr="00B72469" w:rsidRDefault="00BB60DC" w:rsidP="00BB60DC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6606" w:type="dxa"/>
          </w:tcPr>
          <w:p w14:paraId="759CCA24" w14:textId="101F9EDB" w:rsidR="00D86ADB" w:rsidRPr="008F3A6B" w:rsidRDefault="00D86ADB" w:rsidP="00C15011">
            <w:pPr>
              <w:rPr>
                <w:rFonts w:ascii="Arial" w:hAnsi="Arial" w:cs="Arial"/>
                <w:sz w:val="20"/>
              </w:rPr>
            </w:pPr>
          </w:p>
        </w:tc>
      </w:tr>
      <w:tr w:rsidR="00D86ADB" w:rsidRPr="00B1448F" w14:paraId="35DA643D" w14:textId="77777777" w:rsidTr="0048612E">
        <w:tc>
          <w:tcPr>
            <w:tcW w:w="4021" w:type="dxa"/>
          </w:tcPr>
          <w:p w14:paraId="78D61FEF" w14:textId="2DB5AAF5" w:rsidR="00D86ADB" w:rsidRPr="00B72469" w:rsidRDefault="00D86ADB" w:rsidP="00D86ADB">
            <w:pPr>
              <w:rPr>
                <w:rFonts w:ascii="Arial" w:hAnsi="Arial" w:cs="Arial"/>
                <w:sz w:val="20"/>
              </w:rPr>
            </w:pPr>
          </w:p>
          <w:p w14:paraId="49941740" w14:textId="77777777" w:rsidR="00D86ADB" w:rsidRPr="00B72469" w:rsidRDefault="00D86ADB" w:rsidP="00D86AD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6606" w:type="dxa"/>
          </w:tcPr>
          <w:p w14:paraId="07F3FA6A" w14:textId="0B8BE01D" w:rsidR="00D86ADB" w:rsidRPr="00D86ADB" w:rsidRDefault="00C15011" w:rsidP="00C15011">
            <w:pPr>
              <w:rPr>
                <w:rFonts w:ascii="Arial" w:hAnsi="Arial" w:cs="Arial"/>
                <w:sz w:val="22"/>
              </w:rPr>
            </w:pPr>
            <w:r w:rsidRPr="00D86ADB">
              <w:rPr>
                <w:rFonts w:ascii="Arial" w:hAnsi="Arial" w:cs="Arial"/>
                <w:sz w:val="20"/>
              </w:rPr>
              <w:t xml:space="preserve"> </w:t>
            </w:r>
          </w:p>
        </w:tc>
      </w:tr>
      <w:tr w:rsidR="00D86ADB" w:rsidRPr="00B1448F" w14:paraId="223A37FB" w14:textId="77777777" w:rsidTr="0048612E">
        <w:tc>
          <w:tcPr>
            <w:tcW w:w="4021" w:type="dxa"/>
          </w:tcPr>
          <w:p w14:paraId="164446B0" w14:textId="2D6C52B2" w:rsidR="00D86ADB" w:rsidRPr="00B72469" w:rsidRDefault="00D86ADB" w:rsidP="00D86ADB">
            <w:pPr>
              <w:rPr>
                <w:rFonts w:ascii="Arial" w:hAnsi="Arial" w:cs="Arial"/>
                <w:sz w:val="20"/>
              </w:rPr>
            </w:pPr>
          </w:p>
          <w:p w14:paraId="54588F33" w14:textId="77777777" w:rsidR="00D86ADB" w:rsidRPr="00B72469" w:rsidRDefault="00D86ADB" w:rsidP="00D86AD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6606" w:type="dxa"/>
          </w:tcPr>
          <w:p w14:paraId="498F86FB" w14:textId="16B1DA83" w:rsidR="00D86ADB" w:rsidRPr="008F3A6B" w:rsidRDefault="00D86ADB" w:rsidP="00C15011">
            <w:pPr>
              <w:rPr>
                <w:rFonts w:ascii="Arial" w:hAnsi="Arial" w:cs="Arial"/>
                <w:sz w:val="20"/>
              </w:rPr>
            </w:pPr>
          </w:p>
        </w:tc>
      </w:tr>
      <w:tr w:rsidR="00D86ADB" w:rsidRPr="00B1448F" w14:paraId="3766CAF4" w14:textId="77777777" w:rsidTr="0048612E">
        <w:tc>
          <w:tcPr>
            <w:tcW w:w="4021" w:type="dxa"/>
          </w:tcPr>
          <w:p w14:paraId="2E826822" w14:textId="55806368" w:rsidR="00D86ADB" w:rsidRPr="00B72469" w:rsidRDefault="00D86ADB" w:rsidP="00D86ADB">
            <w:pPr>
              <w:rPr>
                <w:rFonts w:ascii="Arial" w:hAnsi="Arial" w:cs="Arial"/>
                <w:sz w:val="20"/>
              </w:rPr>
            </w:pPr>
          </w:p>
          <w:p w14:paraId="5BE1B2EC" w14:textId="77777777" w:rsidR="00D86ADB" w:rsidRPr="00B72469" w:rsidRDefault="00D86ADB" w:rsidP="00D86AD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6606" w:type="dxa"/>
          </w:tcPr>
          <w:p w14:paraId="7C99E804" w14:textId="734C7233" w:rsidR="00D86ADB" w:rsidRPr="00D86ADB" w:rsidRDefault="00C15011" w:rsidP="00C15011">
            <w:pPr>
              <w:rPr>
                <w:rFonts w:ascii="Arial" w:hAnsi="Arial" w:cs="Arial"/>
                <w:sz w:val="22"/>
              </w:rPr>
            </w:pPr>
            <w:r w:rsidRPr="00D86ADB">
              <w:rPr>
                <w:rFonts w:ascii="Arial" w:hAnsi="Arial" w:cs="Arial"/>
                <w:sz w:val="20"/>
              </w:rPr>
              <w:t xml:space="preserve"> </w:t>
            </w:r>
          </w:p>
        </w:tc>
      </w:tr>
      <w:tr w:rsidR="00D86ADB" w:rsidRPr="00B1448F" w14:paraId="30C3F7CA" w14:textId="77777777" w:rsidTr="0048612E">
        <w:tc>
          <w:tcPr>
            <w:tcW w:w="4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4C2E3" w14:textId="6DEA4F00" w:rsidR="00D86ADB" w:rsidRPr="00B72469" w:rsidRDefault="00D86ADB" w:rsidP="00D86ADB">
            <w:pPr>
              <w:rPr>
                <w:rFonts w:ascii="Arial" w:hAnsi="Arial" w:cs="Arial"/>
                <w:sz w:val="20"/>
              </w:rPr>
            </w:pPr>
          </w:p>
          <w:p w14:paraId="69356CE8" w14:textId="77777777" w:rsidR="00D86ADB" w:rsidRPr="00B72469" w:rsidRDefault="00D86ADB" w:rsidP="00D86AD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6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FF698" w14:textId="37D7B2C1" w:rsidR="00D86ADB" w:rsidRPr="00D86ADB" w:rsidRDefault="00D86ADB" w:rsidP="00C15011">
            <w:pPr>
              <w:rPr>
                <w:rFonts w:ascii="Arial" w:hAnsi="Arial" w:cs="Arial"/>
                <w:sz w:val="20"/>
              </w:rPr>
            </w:pPr>
          </w:p>
        </w:tc>
      </w:tr>
    </w:tbl>
    <w:p w14:paraId="6905E0AA" w14:textId="77777777" w:rsidR="004B76F2" w:rsidRPr="00B1448F" w:rsidRDefault="004B76F2">
      <w:pPr>
        <w:rPr>
          <w:rFonts w:ascii="Arial" w:hAnsi="Arial" w:cs="Arial"/>
        </w:rPr>
      </w:pPr>
    </w:p>
    <w:p w14:paraId="2188C342" w14:textId="5935051A" w:rsidR="004B76F2" w:rsidRPr="00B1448F" w:rsidRDefault="004B76F2">
      <w:pPr>
        <w:rPr>
          <w:rFonts w:ascii="Arial" w:hAnsi="Arial" w:cs="Arial"/>
        </w:rPr>
      </w:pP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4"/>
        <w:gridCol w:w="3685"/>
        <w:gridCol w:w="4036"/>
        <w:gridCol w:w="2552"/>
      </w:tblGrid>
      <w:tr w:rsidR="00D324E3" w:rsidRPr="00B1448F" w14:paraId="52104001" w14:textId="77777777" w:rsidTr="0088773D">
        <w:trPr>
          <w:trHeight w:val="500"/>
        </w:trPr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4E6D7D27" w14:textId="77777777" w:rsidR="00D324E3" w:rsidRPr="00B1448F" w:rsidRDefault="00D324E3" w:rsidP="0088773D">
            <w:pPr>
              <w:pStyle w:val="Sidhuvud"/>
              <w:tabs>
                <w:tab w:val="left" w:pos="1304"/>
              </w:tabs>
              <w:rPr>
                <w:rFonts w:ascii="Arial" w:hAnsi="Arial" w:cs="Arial"/>
                <w:sz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9671A08" w14:textId="77777777" w:rsidR="00D324E3" w:rsidRPr="00B1448F" w:rsidRDefault="00D324E3" w:rsidP="0088773D">
            <w:pPr>
              <w:pStyle w:val="Sidhuvud"/>
              <w:tabs>
                <w:tab w:val="left" w:pos="1304"/>
              </w:tabs>
              <w:rPr>
                <w:rFonts w:ascii="Arial" w:hAnsi="Arial" w:cs="Arial"/>
                <w:b/>
                <w:sz w:val="20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t>Kontaktmän/Behöriga</w:t>
            </w:r>
          </w:p>
        </w:tc>
        <w:tc>
          <w:tcPr>
            <w:tcW w:w="4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35E8F14" w14:textId="77777777" w:rsidR="00D324E3" w:rsidRPr="00B1448F" w:rsidRDefault="00D324E3" w:rsidP="0088773D">
            <w:pPr>
              <w:pStyle w:val="Sidhuvud"/>
              <w:tabs>
                <w:tab w:val="left" w:pos="1304"/>
              </w:tabs>
              <w:rPr>
                <w:rFonts w:ascii="Arial" w:hAnsi="Arial" w:cs="Arial"/>
                <w:b/>
                <w:sz w:val="20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t>Telefonnummer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DA3DADE" w14:textId="77777777" w:rsidR="00D324E3" w:rsidRPr="00B1448F" w:rsidRDefault="00D324E3" w:rsidP="0088773D">
            <w:pPr>
              <w:pStyle w:val="Sidhuvud"/>
              <w:tabs>
                <w:tab w:val="left" w:pos="1304"/>
              </w:tabs>
              <w:spacing w:before="12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Behörighetskod k-man</w:t>
            </w:r>
          </w:p>
        </w:tc>
      </w:tr>
      <w:tr w:rsidR="00D324E3" w:rsidRPr="00B1448F" w14:paraId="0BA6C550" w14:textId="77777777" w:rsidTr="0088773D">
        <w:trPr>
          <w:trHeight w:val="500"/>
        </w:trPr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4743988" w14:textId="77777777" w:rsidR="00D324E3" w:rsidRPr="00B1448F" w:rsidRDefault="00D324E3" w:rsidP="0088773D">
            <w:pPr>
              <w:pStyle w:val="Sidhuvud"/>
              <w:tabs>
                <w:tab w:val="left" w:pos="1304"/>
              </w:tabs>
              <w:rPr>
                <w:rFonts w:ascii="Arial" w:hAnsi="Arial" w:cs="Arial"/>
                <w:sz w:val="16"/>
              </w:rPr>
            </w:pPr>
            <w:r w:rsidRPr="00B1448F">
              <w:rPr>
                <w:rFonts w:ascii="Arial" w:hAnsi="Arial" w:cs="Arial"/>
                <w:sz w:val="16"/>
              </w:rPr>
              <w:t>1.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00813" w14:textId="33AA12F3" w:rsidR="00D324E3" w:rsidRPr="00687B53" w:rsidRDefault="00410305" w:rsidP="0088773D">
            <w:pPr>
              <w:pStyle w:val="Sidhuvud"/>
              <w:tabs>
                <w:tab w:val="left" w:pos="1304"/>
              </w:tabs>
              <w:rPr>
                <w:rFonts w:ascii="Arial" w:hAnsi="Arial" w:cs="Arial"/>
                <w:sz w:val="20"/>
              </w:rPr>
            </w:pPr>
            <w:r w:rsidRPr="00BB60DC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BB60DC">
              <w:rPr>
                <w:rFonts w:ascii="Arial" w:hAnsi="Arial" w:cs="Arial"/>
                <w:sz w:val="20"/>
              </w:rPr>
              <w:instrText xml:space="preserve"> FORMTEXT </w:instrText>
            </w:r>
            <w:r w:rsidRPr="00BB60DC">
              <w:rPr>
                <w:rFonts w:ascii="Arial" w:hAnsi="Arial" w:cs="Arial"/>
                <w:sz w:val="20"/>
              </w:rPr>
            </w:r>
            <w:r w:rsidRPr="00BB60DC">
              <w:rPr>
                <w:rFonts w:ascii="Arial" w:hAnsi="Arial" w:cs="Arial"/>
                <w:sz w:val="20"/>
              </w:rPr>
              <w:fldChar w:fldCharType="separate"/>
            </w:r>
            <w:r w:rsidRPr="00BB60DC">
              <w:rPr>
                <w:rFonts w:ascii="Arial" w:hAnsi="Arial" w:cs="Arial"/>
                <w:noProof/>
                <w:sz w:val="20"/>
              </w:rPr>
              <w:t> </w:t>
            </w:r>
            <w:r w:rsidRPr="00BB60DC">
              <w:rPr>
                <w:rFonts w:ascii="Arial" w:hAnsi="Arial" w:cs="Arial"/>
                <w:noProof/>
                <w:sz w:val="20"/>
              </w:rPr>
              <w:t> </w:t>
            </w:r>
            <w:r w:rsidRPr="00BB60DC">
              <w:rPr>
                <w:rFonts w:ascii="Arial" w:hAnsi="Arial" w:cs="Arial"/>
                <w:noProof/>
                <w:sz w:val="20"/>
              </w:rPr>
              <w:t> </w:t>
            </w:r>
            <w:r w:rsidRPr="00BB60DC">
              <w:rPr>
                <w:rFonts w:ascii="Arial" w:hAnsi="Arial" w:cs="Arial"/>
                <w:noProof/>
                <w:sz w:val="20"/>
              </w:rPr>
              <w:t> </w:t>
            </w:r>
            <w:r w:rsidRPr="00BB60DC">
              <w:rPr>
                <w:rFonts w:ascii="Arial" w:hAnsi="Arial" w:cs="Arial"/>
                <w:noProof/>
                <w:sz w:val="20"/>
              </w:rPr>
              <w:t> </w:t>
            </w:r>
            <w:r w:rsidRPr="00BB60DC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4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28970" w14:textId="77777777" w:rsidR="00D324E3" w:rsidRPr="00B1448F" w:rsidRDefault="00D324E3" w:rsidP="0088773D">
            <w:pPr>
              <w:pStyle w:val="Sidhuvud"/>
              <w:tabs>
                <w:tab w:val="left" w:pos="1304"/>
              </w:tabs>
              <w:rPr>
                <w:rFonts w:ascii="Arial" w:hAnsi="Arial" w:cs="Arial"/>
                <w:sz w:val="20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  <w:sz w:val="20"/>
              </w:rPr>
            </w:r>
            <w:r w:rsidRPr="00B1448F">
              <w:rPr>
                <w:rFonts w:ascii="Arial" w:hAnsi="Arial" w:cs="Arial"/>
                <w:b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EF3A93" w14:textId="77777777" w:rsidR="00D324E3" w:rsidRPr="00B1448F" w:rsidRDefault="00D324E3" w:rsidP="0088773D">
            <w:pPr>
              <w:pStyle w:val="Sidhuvud"/>
              <w:tabs>
                <w:tab w:val="left" w:pos="1304"/>
              </w:tabs>
              <w:spacing w:before="120"/>
              <w:rPr>
                <w:rFonts w:ascii="Arial" w:hAnsi="Arial" w:cs="Arial"/>
                <w:sz w:val="20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  <w:sz w:val="20"/>
              </w:rPr>
            </w:r>
            <w:r w:rsidRPr="00B1448F">
              <w:rPr>
                <w:rFonts w:ascii="Arial" w:hAnsi="Arial" w:cs="Arial"/>
                <w:b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</w:tr>
      <w:tr w:rsidR="00D324E3" w:rsidRPr="00B1448F" w14:paraId="76D277E7" w14:textId="77777777" w:rsidTr="0088773D">
        <w:trPr>
          <w:trHeight w:val="500"/>
        </w:trPr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7EC527A" w14:textId="77777777" w:rsidR="00D324E3" w:rsidRPr="00B1448F" w:rsidRDefault="00D324E3" w:rsidP="0088773D">
            <w:pPr>
              <w:pStyle w:val="Sidhuvud"/>
              <w:tabs>
                <w:tab w:val="left" w:pos="1304"/>
              </w:tabs>
              <w:rPr>
                <w:rFonts w:ascii="Arial" w:hAnsi="Arial" w:cs="Arial"/>
                <w:sz w:val="16"/>
              </w:rPr>
            </w:pPr>
            <w:r w:rsidRPr="00B1448F">
              <w:rPr>
                <w:rFonts w:ascii="Arial" w:hAnsi="Arial" w:cs="Arial"/>
                <w:sz w:val="16"/>
              </w:rPr>
              <w:t>2.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4BF93" w14:textId="5591583B" w:rsidR="00D324E3" w:rsidRPr="00687B53" w:rsidRDefault="00410305" w:rsidP="0088773D">
            <w:pPr>
              <w:pStyle w:val="Sidhuvud"/>
              <w:tabs>
                <w:tab w:val="left" w:pos="1304"/>
              </w:tabs>
              <w:rPr>
                <w:rFonts w:ascii="Arial" w:hAnsi="Arial" w:cs="Arial"/>
                <w:sz w:val="20"/>
              </w:rPr>
            </w:pPr>
            <w:r w:rsidRPr="00BB60DC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BB60DC">
              <w:rPr>
                <w:rFonts w:ascii="Arial" w:hAnsi="Arial" w:cs="Arial"/>
                <w:sz w:val="20"/>
              </w:rPr>
              <w:instrText xml:space="preserve"> FORMTEXT </w:instrText>
            </w:r>
            <w:r w:rsidRPr="00BB60DC">
              <w:rPr>
                <w:rFonts w:ascii="Arial" w:hAnsi="Arial" w:cs="Arial"/>
                <w:sz w:val="20"/>
              </w:rPr>
            </w:r>
            <w:r w:rsidRPr="00BB60DC">
              <w:rPr>
                <w:rFonts w:ascii="Arial" w:hAnsi="Arial" w:cs="Arial"/>
                <w:sz w:val="20"/>
              </w:rPr>
              <w:fldChar w:fldCharType="separate"/>
            </w:r>
            <w:r w:rsidRPr="00BB60DC">
              <w:rPr>
                <w:rFonts w:ascii="Arial" w:hAnsi="Arial" w:cs="Arial"/>
                <w:noProof/>
                <w:sz w:val="20"/>
              </w:rPr>
              <w:t> </w:t>
            </w:r>
            <w:r w:rsidRPr="00BB60DC">
              <w:rPr>
                <w:rFonts w:ascii="Arial" w:hAnsi="Arial" w:cs="Arial"/>
                <w:noProof/>
                <w:sz w:val="20"/>
              </w:rPr>
              <w:t> </w:t>
            </w:r>
            <w:r w:rsidRPr="00BB60DC">
              <w:rPr>
                <w:rFonts w:ascii="Arial" w:hAnsi="Arial" w:cs="Arial"/>
                <w:noProof/>
                <w:sz w:val="20"/>
              </w:rPr>
              <w:t> </w:t>
            </w:r>
            <w:r w:rsidRPr="00BB60DC">
              <w:rPr>
                <w:rFonts w:ascii="Arial" w:hAnsi="Arial" w:cs="Arial"/>
                <w:noProof/>
                <w:sz w:val="20"/>
              </w:rPr>
              <w:t> </w:t>
            </w:r>
            <w:r w:rsidRPr="00BB60DC">
              <w:rPr>
                <w:rFonts w:ascii="Arial" w:hAnsi="Arial" w:cs="Arial"/>
                <w:noProof/>
                <w:sz w:val="20"/>
              </w:rPr>
              <w:t> </w:t>
            </w:r>
            <w:r w:rsidRPr="00BB60DC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4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65F83" w14:textId="77777777" w:rsidR="00D324E3" w:rsidRPr="00B1448F" w:rsidRDefault="00D324E3" w:rsidP="0088773D">
            <w:pPr>
              <w:pStyle w:val="Sidhuvud"/>
              <w:tabs>
                <w:tab w:val="left" w:pos="1304"/>
              </w:tabs>
              <w:rPr>
                <w:rFonts w:ascii="Arial" w:hAnsi="Arial" w:cs="Arial"/>
                <w:sz w:val="20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  <w:sz w:val="20"/>
              </w:rPr>
            </w:r>
            <w:r w:rsidRPr="00B1448F">
              <w:rPr>
                <w:rFonts w:ascii="Arial" w:hAnsi="Arial" w:cs="Arial"/>
                <w:b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1B211F" w14:textId="77777777" w:rsidR="00D324E3" w:rsidRPr="00B1448F" w:rsidRDefault="00D324E3" w:rsidP="0088773D">
            <w:pPr>
              <w:pStyle w:val="Sidhuvud"/>
              <w:tabs>
                <w:tab w:val="left" w:pos="1304"/>
              </w:tabs>
              <w:spacing w:before="120"/>
              <w:rPr>
                <w:rFonts w:ascii="Arial" w:hAnsi="Arial" w:cs="Arial"/>
                <w:sz w:val="20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  <w:sz w:val="20"/>
              </w:rPr>
            </w:r>
            <w:r w:rsidRPr="00B1448F">
              <w:rPr>
                <w:rFonts w:ascii="Arial" w:hAnsi="Arial" w:cs="Arial"/>
                <w:b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</w:tr>
      <w:tr w:rsidR="00D324E3" w:rsidRPr="00B1448F" w14:paraId="18B42D8D" w14:textId="77777777" w:rsidTr="0088773D">
        <w:trPr>
          <w:trHeight w:val="500"/>
        </w:trPr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34ECA5D" w14:textId="77777777" w:rsidR="00D324E3" w:rsidRPr="00B1448F" w:rsidRDefault="00D324E3" w:rsidP="0088773D">
            <w:pPr>
              <w:pStyle w:val="Sidhuvud"/>
              <w:tabs>
                <w:tab w:val="left" w:pos="1304"/>
              </w:tabs>
              <w:rPr>
                <w:rFonts w:ascii="Arial" w:hAnsi="Arial" w:cs="Arial"/>
                <w:sz w:val="16"/>
              </w:rPr>
            </w:pPr>
            <w:r w:rsidRPr="00B1448F">
              <w:rPr>
                <w:rFonts w:ascii="Arial" w:hAnsi="Arial" w:cs="Arial"/>
                <w:sz w:val="16"/>
              </w:rPr>
              <w:t>3.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60591" w14:textId="50B36453" w:rsidR="00D324E3" w:rsidRPr="00B1448F" w:rsidRDefault="00410305" w:rsidP="0088773D">
            <w:pPr>
              <w:pStyle w:val="Sidhuvud"/>
              <w:tabs>
                <w:tab w:val="left" w:pos="1304"/>
              </w:tabs>
              <w:rPr>
                <w:rFonts w:ascii="Arial" w:hAnsi="Arial" w:cs="Arial"/>
                <w:sz w:val="20"/>
              </w:rPr>
            </w:pPr>
            <w:r w:rsidRPr="00BB60DC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BB60DC">
              <w:rPr>
                <w:rFonts w:ascii="Arial" w:hAnsi="Arial" w:cs="Arial"/>
                <w:sz w:val="20"/>
              </w:rPr>
              <w:instrText xml:space="preserve"> FORMTEXT </w:instrText>
            </w:r>
            <w:r w:rsidRPr="00BB60DC">
              <w:rPr>
                <w:rFonts w:ascii="Arial" w:hAnsi="Arial" w:cs="Arial"/>
                <w:sz w:val="20"/>
              </w:rPr>
            </w:r>
            <w:r w:rsidRPr="00BB60DC">
              <w:rPr>
                <w:rFonts w:ascii="Arial" w:hAnsi="Arial" w:cs="Arial"/>
                <w:sz w:val="20"/>
              </w:rPr>
              <w:fldChar w:fldCharType="separate"/>
            </w:r>
            <w:r w:rsidRPr="00BB60DC">
              <w:rPr>
                <w:rFonts w:ascii="Arial" w:hAnsi="Arial" w:cs="Arial"/>
                <w:noProof/>
                <w:sz w:val="20"/>
              </w:rPr>
              <w:t> </w:t>
            </w:r>
            <w:r w:rsidRPr="00BB60DC">
              <w:rPr>
                <w:rFonts w:ascii="Arial" w:hAnsi="Arial" w:cs="Arial"/>
                <w:noProof/>
                <w:sz w:val="20"/>
              </w:rPr>
              <w:t> </w:t>
            </w:r>
            <w:r w:rsidRPr="00BB60DC">
              <w:rPr>
                <w:rFonts w:ascii="Arial" w:hAnsi="Arial" w:cs="Arial"/>
                <w:noProof/>
                <w:sz w:val="20"/>
              </w:rPr>
              <w:t> </w:t>
            </w:r>
            <w:r w:rsidRPr="00BB60DC">
              <w:rPr>
                <w:rFonts w:ascii="Arial" w:hAnsi="Arial" w:cs="Arial"/>
                <w:noProof/>
                <w:sz w:val="20"/>
              </w:rPr>
              <w:t> </w:t>
            </w:r>
            <w:r w:rsidRPr="00BB60DC">
              <w:rPr>
                <w:rFonts w:ascii="Arial" w:hAnsi="Arial" w:cs="Arial"/>
                <w:noProof/>
                <w:sz w:val="20"/>
              </w:rPr>
              <w:t> </w:t>
            </w:r>
            <w:r w:rsidRPr="00BB60DC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4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02C7F" w14:textId="77777777" w:rsidR="00D324E3" w:rsidRPr="00B1448F" w:rsidRDefault="00D324E3" w:rsidP="0088773D">
            <w:pPr>
              <w:pStyle w:val="Sidhuvud"/>
              <w:tabs>
                <w:tab w:val="left" w:pos="1304"/>
              </w:tabs>
              <w:rPr>
                <w:rFonts w:ascii="Arial" w:hAnsi="Arial" w:cs="Arial"/>
                <w:sz w:val="20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  <w:sz w:val="20"/>
              </w:rPr>
            </w:r>
            <w:r w:rsidRPr="00B1448F">
              <w:rPr>
                <w:rFonts w:ascii="Arial" w:hAnsi="Arial" w:cs="Arial"/>
                <w:b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B7E40A" w14:textId="77777777" w:rsidR="00D324E3" w:rsidRPr="00B1448F" w:rsidRDefault="00D324E3" w:rsidP="0088773D">
            <w:pPr>
              <w:pStyle w:val="Sidhuvud"/>
              <w:tabs>
                <w:tab w:val="left" w:pos="1304"/>
              </w:tabs>
              <w:spacing w:before="120"/>
              <w:rPr>
                <w:rFonts w:ascii="Arial" w:hAnsi="Arial" w:cs="Arial"/>
                <w:sz w:val="20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  <w:sz w:val="20"/>
              </w:rPr>
            </w:r>
            <w:r w:rsidRPr="00B1448F">
              <w:rPr>
                <w:rFonts w:ascii="Arial" w:hAnsi="Arial" w:cs="Arial"/>
                <w:b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</w:tr>
      <w:tr w:rsidR="00D324E3" w:rsidRPr="00B1448F" w14:paraId="77360CCC" w14:textId="77777777" w:rsidTr="0088773D">
        <w:trPr>
          <w:trHeight w:val="500"/>
        </w:trPr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3442C80" w14:textId="77777777" w:rsidR="00D324E3" w:rsidRPr="00B1448F" w:rsidRDefault="00D324E3" w:rsidP="0088773D">
            <w:pPr>
              <w:pStyle w:val="Sidhuvud"/>
              <w:tabs>
                <w:tab w:val="left" w:pos="1304"/>
              </w:tabs>
              <w:rPr>
                <w:rFonts w:ascii="Arial" w:hAnsi="Arial" w:cs="Arial"/>
                <w:sz w:val="16"/>
              </w:rPr>
            </w:pPr>
            <w:r w:rsidRPr="00B1448F">
              <w:rPr>
                <w:rFonts w:ascii="Arial" w:hAnsi="Arial" w:cs="Arial"/>
                <w:sz w:val="16"/>
              </w:rPr>
              <w:t>4.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BFFC4" w14:textId="1D3972B5" w:rsidR="00D324E3" w:rsidRPr="00B1448F" w:rsidRDefault="00410305" w:rsidP="0088773D">
            <w:pPr>
              <w:pStyle w:val="Sidhuvud"/>
              <w:tabs>
                <w:tab w:val="left" w:pos="1304"/>
              </w:tabs>
              <w:rPr>
                <w:rFonts w:ascii="Arial" w:hAnsi="Arial" w:cs="Arial"/>
                <w:sz w:val="20"/>
              </w:rPr>
            </w:pPr>
            <w:r w:rsidRPr="00BB60DC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BB60DC">
              <w:rPr>
                <w:rFonts w:ascii="Arial" w:hAnsi="Arial" w:cs="Arial"/>
                <w:sz w:val="20"/>
              </w:rPr>
              <w:instrText xml:space="preserve"> FORMTEXT </w:instrText>
            </w:r>
            <w:r w:rsidRPr="00BB60DC">
              <w:rPr>
                <w:rFonts w:ascii="Arial" w:hAnsi="Arial" w:cs="Arial"/>
                <w:sz w:val="20"/>
              </w:rPr>
            </w:r>
            <w:r w:rsidRPr="00BB60DC">
              <w:rPr>
                <w:rFonts w:ascii="Arial" w:hAnsi="Arial" w:cs="Arial"/>
                <w:sz w:val="20"/>
              </w:rPr>
              <w:fldChar w:fldCharType="separate"/>
            </w:r>
            <w:r w:rsidRPr="00BB60DC">
              <w:rPr>
                <w:rFonts w:ascii="Arial" w:hAnsi="Arial" w:cs="Arial"/>
                <w:noProof/>
                <w:sz w:val="20"/>
              </w:rPr>
              <w:t> </w:t>
            </w:r>
            <w:r w:rsidRPr="00BB60DC">
              <w:rPr>
                <w:rFonts w:ascii="Arial" w:hAnsi="Arial" w:cs="Arial"/>
                <w:noProof/>
                <w:sz w:val="20"/>
              </w:rPr>
              <w:t> </w:t>
            </w:r>
            <w:r w:rsidRPr="00BB60DC">
              <w:rPr>
                <w:rFonts w:ascii="Arial" w:hAnsi="Arial" w:cs="Arial"/>
                <w:noProof/>
                <w:sz w:val="20"/>
              </w:rPr>
              <w:t> </w:t>
            </w:r>
            <w:r w:rsidRPr="00BB60DC">
              <w:rPr>
                <w:rFonts w:ascii="Arial" w:hAnsi="Arial" w:cs="Arial"/>
                <w:noProof/>
                <w:sz w:val="20"/>
              </w:rPr>
              <w:t> </w:t>
            </w:r>
            <w:r w:rsidRPr="00BB60DC">
              <w:rPr>
                <w:rFonts w:ascii="Arial" w:hAnsi="Arial" w:cs="Arial"/>
                <w:noProof/>
                <w:sz w:val="20"/>
              </w:rPr>
              <w:t> </w:t>
            </w:r>
            <w:r w:rsidRPr="00BB60DC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4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FF72B" w14:textId="77777777" w:rsidR="00D324E3" w:rsidRPr="00B1448F" w:rsidRDefault="00D324E3" w:rsidP="0088773D">
            <w:pPr>
              <w:pStyle w:val="Sidhuvud"/>
              <w:tabs>
                <w:tab w:val="left" w:pos="1304"/>
              </w:tabs>
              <w:rPr>
                <w:rFonts w:ascii="Arial" w:hAnsi="Arial" w:cs="Arial"/>
                <w:sz w:val="20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  <w:sz w:val="20"/>
              </w:rPr>
            </w:r>
            <w:r w:rsidRPr="00B1448F">
              <w:rPr>
                <w:rFonts w:ascii="Arial" w:hAnsi="Arial" w:cs="Arial"/>
                <w:b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F9F4EE" w14:textId="77777777" w:rsidR="00D324E3" w:rsidRPr="00B1448F" w:rsidRDefault="00D324E3" w:rsidP="0088773D">
            <w:pPr>
              <w:pStyle w:val="Sidhuvud"/>
              <w:tabs>
                <w:tab w:val="left" w:pos="1304"/>
              </w:tabs>
              <w:spacing w:before="120"/>
              <w:rPr>
                <w:rFonts w:ascii="Arial" w:hAnsi="Arial" w:cs="Arial"/>
                <w:sz w:val="20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  <w:sz w:val="20"/>
              </w:rPr>
            </w:r>
            <w:r w:rsidRPr="00B1448F">
              <w:rPr>
                <w:rFonts w:ascii="Arial" w:hAnsi="Arial" w:cs="Arial"/>
                <w:b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</w:tr>
    </w:tbl>
    <w:p w14:paraId="375BB598" w14:textId="23AEA460" w:rsidR="004B76F2" w:rsidRDefault="004B76F2" w:rsidP="00A024A2">
      <w:pPr>
        <w:pStyle w:val="Sidhuvud"/>
        <w:tabs>
          <w:tab w:val="left" w:pos="1304"/>
          <w:tab w:val="left" w:pos="4695"/>
        </w:tabs>
        <w:rPr>
          <w:b/>
          <w:color w:val="FF0000"/>
          <w:sz w:val="20"/>
        </w:rPr>
      </w:pPr>
    </w:p>
    <w:p w14:paraId="7DE4C40C" w14:textId="4C420402" w:rsidR="00D324E3" w:rsidRDefault="00D324E3" w:rsidP="00A024A2">
      <w:pPr>
        <w:pStyle w:val="Sidhuvud"/>
        <w:tabs>
          <w:tab w:val="left" w:pos="1304"/>
          <w:tab w:val="left" w:pos="4695"/>
        </w:tabs>
        <w:rPr>
          <w:b/>
          <w:color w:val="FF0000"/>
          <w:sz w:val="20"/>
        </w:rPr>
      </w:pPr>
    </w:p>
    <w:p w14:paraId="1BA0A01D" w14:textId="557EEEA8" w:rsidR="00D324E3" w:rsidRPr="00D324E3" w:rsidRDefault="00D324E3" w:rsidP="00A024A2">
      <w:pPr>
        <w:pStyle w:val="Sidhuvud"/>
        <w:tabs>
          <w:tab w:val="left" w:pos="1304"/>
          <w:tab w:val="left" w:pos="4695"/>
        </w:tabs>
        <w:rPr>
          <w:bCs/>
          <w:color w:val="FF0000"/>
          <w:sz w:val="20"/>
        </w:rPr>
      </w:pPr>
      <w:r w:rsidRPr="00D324E3">
        <w:rPr>
          <w:bCs/>
          <w:color w:val="FF0000"/>
          <w:sz w:val="20"/>
        </w:rPr>
        <w:t>Ifylls av TRC</w:t>
      </w: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2551"/>
        <w:gridCol w:w="2694"/>
        <w:gridCol w:w="2835"/>
      </w:tblGrid>
      <w:tr w:rsidR="00D324E3" w:rsidRPr="00B1448F" w14:paraId="202365B8" w14:textId="77777777" w:rsidTr="0027272C">
        <w:trPr>
          <w:cantSplit/>
          <w:trHeight w:val="388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869AA" w14:textId="77777777" w:rsidR="00D324E3" w:rsidRPr="00B1448F" w:rsidRDefault="00D324E3" w:rsidP="0088773D">
            <w:pPr>
              <w:pStyle w:val="Sidfot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Inmatningsdatum:</w:t>
            </w:r>
          </w:p>
          <w:p w14:paraId="549A6F4E" w14:textId="77777777" w:rsidR="00D324E3" w:rsidRPr="00B1448F" w:rsidRDefault="00D324E3" w:rsidP="0088773D">
            <w:pPr>
              <w:pStyle w:val="Sidfo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1448F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43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B1448F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  <w:sz w:val="22"/>
                <w:szCs w:val="22"/>
              </w:rPr>
            </w:r>
            <w:r w:rsidRPr="00B1448F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ACE74A" w14:textId="77777777" w:rsidR="00D324E3" w:rsidRPr="00B1448F" w:rsidRDefault="00D324E3" w:rsidP="0088773D">
            <w:pPr>
              <w:pStyle w:val="Sidfot"/>
              <w:jc w:val="center"/>
              <w:rPr>
                <w:rFonts w:ascii="Arial" w:hAnsi="Arial" w:cs="Arial"/>
                <w:i/>
                <w:sz w:val="16"/>
              </w:rPr>
            </w:pPr>
            <w:r>
              <w:rPr>
                <w:rFonts w:ascii="Arial" w:hAnsi="Arial" w:cs="Arial"/>
                <w:i/>
                <w:sz w:val="16"/>
              </w:rPr>
              <w:t>Inmatad av:</w:t>
            </w:r>
          </w:p>
          <w:p w14:paraId="5B31E78F" w14:textId="77777777" w:rsidR="00D324E3" w:rsidRPr="00A55C8A" w:rsidRDefault="00D324E3" w:rsidP="0088773D">
            <w:pPr>
              <w:pStyle w:val="Sidfot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448F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43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B1448F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  <w:sz w:val="22"/>
                <w:szCs w:val="22"/>
              </w:rPr>
            </w:r>
            <w:r w:rsidRPr="00B1448F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D4573" w14:textId="6575CDB1" w:rsidR="00D324E3" w:rsidRPr="00B1448F" w:rsidRDefault="00D324E3" w:rsidP="0088773D">
            <w:pPr>
              <w:pStyle w:val="Sidfot"/>
              <w:jc w:val="center"/>
              <w:rPr>
                <w:rFonts w:ascii="Arial" w:hAnsi="Arial" w:cs="Arial"/>
                <w:i/>
                <w:sz w:val="16"/>
              </w:rPr>
            </w:pPr>
            <w:r w:rsidRPr="00B1448F">
              <w:rPr>
                <w:rFonts w:ascii="Arial" w:hAnsi="Arial" w:cs="Arial"/>
                <w:i/>
                <w:sz w:val="16"/>
              </w:rPr>
              <w:t>Driftsättningsdatum</w:t>
            </w:r>
            <w:r w:rsidR="0027272C">
              <w:rPr>
                <w:rFonts w:ascii="Arial" w:hAnsi="Arial" w:cs="Arial"/>
                <w:i/>
                <w:sz w:val="16"/>
              </w:rPr>
              <w:t>/driftsatt av</w:t>
            </w:r>
            <w:r w:rsidRPr="00B1448F">
              <w:rPr>
                <w:rFonts w:ascii="Arial" w:hAnsi="Arial" w:cs="Arial"/>
                <w:i/>
                <w:sz w:val="16"/>
              </w:rPr>
              <w:t>:</w:t>
            </w:r>
          </w:p>
          <w:p w14:paraId="5AAE00DA" w14:textId="77777777" w:rsidR="00D324E3" w:rsidRPr="00B1448F" w:rsidRDefault="00D324E3" w:rsidP="0088773D">
            <w:pPr>
              <w:jc w:val="center"/>
              <w:rPr>
                <w:rFonts w:ascii="Arial" w:hAnsi="Arial" w:cs="Arial"/>
                <w:i/>
                <w:sz w:val="20"/>
              </w:rPr>
            </w:pPr>
            <w:r w:rsidRPr="00B1448F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43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B1448F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  <w:sz w:val="22"/>
                <w:szCs w:val="22"/>
              </w:rPr>
            </w:r>
            <w:r w:rsidRPr="00B1448F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38E40" w14:textId="476F9356" w:rsidR="00D324E3" w:rsidRDefault="0027272C" w:rsidP="0088773D">
            <w:pPr>
              <w:pStyle w:val="Sidfot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Avtalet skrivet:</w:t>
            </w:r>
          </w:p>
          <w:p w14:paraId="66550C08" w14:textId="77777777" w:rsidR="00D324E3" w:rsidRDefault="00D324E3" w:rsidP="0088773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448F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43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B1448F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  <w:sz w:val="22"/>
                <w:szCs w:val="22"/>
              </w:rPr>
            </w:r>
            <w:r w:rsidRPr="00B1448F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  <w:p w14:paraId="67BB867D" w14:textId="77777777" w:rsidR="00D324E3" w:rsidRPr="009D0B28" w:rsidRDefault="00D324E3" w:rsidP="0088773D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</w:p>
        </w:tc>
      </w:tr>
    </w:tbl>
    <w:p w14:paraId="545254CB" w14:textId="77777777" w:rsidR="004B76F2" w:rsidRDefault="004B76F2" w:rsidP="00CF0E4C">
      <w:pPr>
        <w:pStyle w:val="Sidhuvud"/>
        <w:tabs>
          <w:tab w:val="left" w:pos="1304"/>
        </w:tabs>
        <w:jc w:val="center"/>
        <w:rPr>
          <w:b/>
          <w:color w:val="FF0000"/>
          <w:sz w:val="20"/>
        </w:rPr>
      </w:pPr>
    </w:p>
    <w:sectPr w:rsidR="004B76F2" w:rsidSect="00612B34">
      <w:headerReference w:type="default" r:id="rId8"/>
      <w:pgSz w:w="11906" w:h="16838"/>
      <w:pgMar w:top="510" w:right="720" w:bottom="249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FCF060" w14:textId="77777777" w:rsidR="0073011E" w:rsidRDefault="0073011E" w:rsidP="005701EB">
      <w:r>
        <w:separator/>
      </w:r>
    </w:p>
  </w:endnote>
  <w:endnote w:type="continuationSeparator" w:id="0">
    <w:p w14:paraId="089335A5" w14:textId="77777777" w:rsidR="0073011E" w:rsidRDefault="0073011E" w:rsidP="005701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6A6702" w14:textId="77777777" w:rsidR="0073011E" w:rsidRDefault="0073011E" w:rsidP="005701EB">
      <w:r>
        <w:separator/>
      </w:r>
    </w:p>
  </w:footnote>
  <w:footnote w:type="continuationSeparator" w:id="0">
    <w:p w14:paraId="39357DA2" w14:textId="77777777" w:rsidR="0073011E" w:rsidRDefault="0073011E" w:rsidP="005701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6646D1" w14:textId="2DD9D2D8" w:rsidR="003D2A51" w:rsidRDefault="003D2A51">
    <w:pPr>
      <w:pStyle w:val="Sidhuvud"/>
      <w:rPr>
        <w:noProof/>
      </w:rPr>
    </w:pPr>
    <w:r>
      <w:rPr>
        <w:b/>
        <w:noProof/>
        <w:color w:val="002060"/>
        <w:sz w:val="12"/>
        <w:szCs w:val="12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A6CEEF0" wp14:editId="511ADA0F">
              <wp:simplePos x="0" y="0"/>
              <wp:positionH relativeFrom="margin">
                <wp:posOffset>3648075</wp:posOffset>
              </wp:positionH>
              <wp:positionV relativeFrom="paragraph">
                <wp:posOffset>-126365</wp:posOffset>
              </wp:positionV>
              <wp:extent cx="3238500" cy="581025"/>
              <wp:effectExtent l="0" t="0" r="0" b="952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38500" cy="5810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3CC283" w14:textId="2121F3B7" w:rsidR="00D324E3" w:rsidRPr="004D1063" w:rsidRDefault="00D324E3" w:rsidP="00D324E3">
                          <w:pPr>
                            <w:pStyle w:val="Sidhuvud"/>
                            <w:rPr>
                              <w:rFonts w:ascii="Comic Sans MS" w:hAnsi="Comic Sans MS"/>
                              <w:color w:val="FF0000"/>
                              <w:sz w:val="28"/>
                              <w:szCs w:val="28"/>
                            </w:rPr>
                          </w:pPr>
                          <w:r w:rsidRPr="002A65B9">
                            <w:rPr>
                              <w:b/>
                              <w:color w:val="0070C0"/>
                              <w:sz w:val="28"/>
                              <w:szCs w:val="28"/>
                            </w:rPr>
                            <w:t xml:space="preserve">Anmälan om utförd installation </w:t>
                          </w:r>
                          <w:r w:rsidRPr="002A65B9">
                            <w:rPr>
                              <w:b/>
                              <w:color w:val="0070C0"/>
                              <w:sz w:val="28"/>
                              <w:szCs w:val="28"/>
                            </w:rPr>
                            <w:br/>
                            <w:t xml:space="preserve">                  </w:t>
                          </w:r>
                          <w:r>
                            <w:rPr>
                              <w:b/>
                              <w:color w:val="0070C0"/>
                              <w:sz w:val="28"/>
                              <w:szCs w:val="28"/>
                            </w:rPr>
                            <w:t>Contact ID</w:t>
                          </w:r>
                        </w:p>
                        <w:p w14:paraId="4E355D55" w14:textId="04B9BAB7" w:rsidR="00D5481F" w:rsidRPr="0079366C" w:rsidRDefault="00D5481F" w:rsidP="001343B3">
                          <w:pPr>
                            <w:pStyle w:val="Sidhuvud"/>
                            <w:rPr>
                              <w:rFonts w:ascii="Comic Sans MS" w:hAnsi="Comic Sans MS"/>
                              <w:color w:val="FF0000"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A6CEEF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87.25pt;margin-top:-9.95pt;width:255pt;height:45.75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" filled="f" stroked="f">
              <v:textbox>
                <w:txbxContent>
                  <w:p w14:paraId="643CC283" w14:textId="2121F3B7" w:rsidR="00D324E3" w:rsidRPr="004D1063" w:rsidRDefault="00D324E3" w:rsidP="00D324E3">
                    <w:pPr>
                      <w:pStyle w:val="Sidhuvud"/>
                      <w:rPr>
                        <w:rFonts w:ascii="Comic Sans MS" w:hAnsi="Comic Sans MS"/>
                        <w:color w:val="FF0000"/>
                        <w:sz w:val="28"/>
                        <w:szCs w:val="28"/>
                      </w:rPr>
                    </w:pPr>
                    <w:r w:rsidRPr="002A65B9">
                      <w:rPr>
                        <w:b/>
                        <w:color w:val="0070C0"/>
                        <w:sz w:val="28"/>
                        <w:szCs w:val="28"/>
                      </w:rPr>
                      <w:t xml:space="preserve">Anmälan om utförd installation </w:t>
                    </w:r>
                    <w:r w:rsidRPr="002A65B9">
                      <w:rPr>
                        <w:b/>
                        <w:color w:val="0070C0"/>
                        <w:sz w:val="28"/>
                        <w:szCs w:val="28"/>
                      </w:rPr>
                      <w:br/>
                      <w:t xml:space="preserve">                  </w:t>
                    </w:r>
                    <w:r>
                      <w:rPr>
                        <w:b/>
                        <w:color w:val="0070C0"/>
                        <w:sz w:val="28"/>
                        <w:szCs w:val="28"/>
                      </w:rPr>
                      <w:t>Contact ID</w:t>
                    </w:r>
                  </w:p>
                  <w:p w14:paraId="4E355D55" w14:textId="04B9BAB7" w:rsidR="00D5481F" w:rsidRPr="0079366C" w:rsidRDefault="00D5481F" w:rsidP="001343B3">
                    <w:pPr>
                      <w:pStyle w:val="Sidhuvud"/>
                      <w:rPr>
                        <w:rFonts w:ascii="Comic Sans MS" w:hAnsi="Comic Sans MS"/>
                        <w:color w:val="FF0000"/>
                        <w:sz w:val="28"/>
                        <w:szCs w:val="28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inline distT="0" distB="0" distL="0" distR="0" wp14:anchorId="4625278B" wp14:editId="6F467999">
          <wp:extent cx="1609725" cy="338315"/>
          <wp:effectExtent l="0" t="0" r="0" b="5080"/>
          <wp:docPr id="4" name="Bildobjekt 4" descr="En bild som visar text, clipart&#10;&#10;Automatiskt genererad beskrivn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Bildobjekt 4" descr="En bild som visar text, clipart&#10;&#10;Automatiskt genererad beskrivni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3383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CE935E6" w14:textId="0E2C406D" w:rsidR="00D5481F" w:rsidRPr="005701EB" w:rsidRDefault="00D5481F">
    <w:pPr>
      <w:pStyle w:val="Sidhuvud"/>
      <w:rPr>
        <w:b/>
        <w:sz w:val="40"/>
        <w:szCs w:val="40"/>
      </w:rPr>
    </w:pPr>
    <w:r>
      <w:rPr>
        <w:b/>
        <w:noProof/>
        <w:color w:val="002060"/>
        <w:sz w:val="12"/>
        <w:szCs w:val="1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765F0B8" wp14:editId="6CD07EB6">
              <wp:simplePos x="0" y="0"/>
              <wp:positionH relativeFrom="column">
                <wp:posOffset>-85725</wp:posOffset>
              </wp:positionH>
              <wp:positionV relativeFrom="paragraph">
                <wp:posOffset>721360</wp:posOffset>
              </wp:positionV>
              <wp:extent cx="2419350" cy="238125"/>
              <wp:effectExtent l="0" t="0" r="0" b="9525"/>
              <wp:wrapNone/>
              <wp:docPr id="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19350" cy="238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5464C2" w14:textId="77777777" w:rsidR="00D5481F" w:rsidRPr="001343B3" w:rsidRDefault="00D5481F" w:rsidP="001343B3">
                          <w:pPr>
                            <w:pStyle w:val="Sidhuvud"/>
                            <w:rPr>
                              <w:rFonts w:ascii="Comic Sans MS" w:hAnsi="Comic Sans MS"/>
                              <w:color w:val="FF0000"/>
                              <w:sz w:val="28"/>
                              <w:szCs w:val="28"/>
                              <w:lang w:val="en-US"/>
                            </w:rPr>
                          </w:pPr>
                          <w:r w:rsidRPr="001343B3">
                            <w:rPr>
                              <w:b/>
                              <w:sz w:val="40"/>
                              <w:szCs w:val="40"/>
                              <w:lang w:val="en-US"/>
                            </w:rPr>
                            <w:br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765F0B8" id="_x0000_s1027" type="#_x0000_t202" style="position:absolute;margin-left:-6.75pt;margin-top:56.8pt;width:190.5pt;height:18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" filled="f" stroked="f">
              <v:textbox>
                <w:txbxContent>
                  <w:p w14:paraId="145464C2" w14:textId="77777777" w:rsidR="00D5481F" w:rsidRPr="001343B3" w:rsidRDefault="00D5481F" w:rsidP="001343B3">
                    <w:pPr>
                      <w:pStyle w:val="Sidhuvud"/>
                      <w:rPr>
                        <w:rFonts w:ascii="Comic Sans MS" w:hAnsi="Comic Sans MS"/>
                        <w:color w:val="FF0000"/>
                        <w:sz w:val="28"/>
                        <w:szCs w:val="28"/>
                        <w:lang w:val="en-US"/>
                      </w:rPr>
                    </w:pPr>
                    <w:r w:rsidRPr="001343B3">
                      <w:rPr>
                        <w:b/>
                        <w:sz w:val="40"/>
                        <w:szCs w:val="40"/>
                        <w:lang w:val="en-US"/>
                      </w:rPr>
                      <w:br/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ocumentProtection w:edit="forms" w:enforcement="1"/>
  <w:defaultTabStop w:val="1304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011E"/>
    <w:rsid w:val="00036545"/>
    <w:rsid w:val="00045344"/>
    <w:rsid w:val="00045C05"/>
    <w:rsid w:val="0006149B"/>
    <w:rsid w:val="000A31F0"/>
    <w:rsid w:val="000A63C9"/>
    <w:rsid w:val="000C64C4"/>
    <w:rsid w:val="001100EE"/>
    <w:rsid w:val="00122D25"/>
    <w:rsid w:val="00122F8D"/>
    <w:rsid w:val="001260C2"/>
    <w:rsid w:val="001343B3"/>
    <w:rsid w:val="001629FC"/>
    <w:rsid w:val="00166578"/>
    <w:rsid w:val="001955EF"/>
    <w:rsid w:val="001B7499"/>
    <w:rsid w:val="001C6882"/>
    <w:rsid w:val="001D28AD"/>
    <w:rsid w:val="001F1D08"/>
    <w:rsid w:val="00204466"/>
    <w:rsid w:val="00220654"/>
    <w:rsid w:val="00243836"/>
    <w:rsid w:val="00251229"/>
    <w:rsid w:val="0027272C"/>
    <w:rsid w:val="002C2277"/>
    <w:rsid w:val="002D58B8"/>
    <w:rsid w:val="003047C0"/>
    <w:rsid w:val="0032766D"/>
    <w:rsid w:val="003347D3"/>
    <w:rsid w:val="0038294E"/>
    <w:rsid w:val="003B7623"/>
    <w:rsid w:val="003C00D5"/>
    <w:rsid w:val="003D2A51"/>
    <w:rsid w:val="003F46AE"/>
    <w:rsid w:val="00410305"/>
    <w:rsid w:val="00413A9E"/>
    <w:rsid w:val="004460E6"/>
    <w:rsid w:val="00482140"/>
    <w:rsid w:val="00485FE1"/>
    <w:rsid w:val="0048612E"/>
    <w:rsid w:val="004B76F2"/>
    <w:rsid w:val="004D1063"/>
    <w:rsid w:val="004E07F1"/>
    <w:rsid w:val="004E311D"/>
    <w:rsid w:val="004E3AA4"/>
    <w:rsid w:val="00537D01"/>
    <w:rsid w:val="00564CAF"/>
    <w:rsid w:val="005701EB"/>
    <w:rsid w:val="005716A0"/>
    <w:rsid w:val="00574C49"/>
    <w:rsid w:val="00584041"/>
    <w:rsid w:val="005D2587"/>
    <w:rsid w:val="00605D61"/>
    <w:rsid w:val="006077D7"/>
    <w:rsid w:val="00612B34"/>
    <w:rsid w:val="00620D0A"/>
    <w:rsid w:val="00656006"/>
    <w:rsid w:val="006652EC"/>
    <w:rsid w:val="00676175"/>
    <w:rsid w:val="006867F5"/>
    <w:rsid w:val="006C33F1"/>
    <w:rsid w:val="006F1FA8"/>
    <w:rsid w:val="0073011E"/>
    <w:rsid w:val="00736684"/>
    <w:rsid w:val="0079366C"/>
    <w:rsid w:val="007F006A"/>
    <w:rsid w:val="007F2C09"/>
    <w:rsid w:val="00811E8A"/>
    <w:rsid w:val="008369F3"/>
    <w:rsid w:val="00836B57"/>
    <w:rsid w:val="00844002"/>
    <w:rsid w:val="008511C9"/>
    <w:rsid w:val="0088017B"/>
    <w:rsid w:val="008A354E"/>
    <w:rsid w:val="008A7151"/>
    <w:rsid w:val="008B0AF6"/>
    <w:rsid w:val="008D6AD2"/>
    <w:rsid w:val="008F0978"/>
    <w:rsid w:val="008F3929"/>
    <w:rsid w:val="008F3A6B"/>
    <w:rsid w:val="008F408E"/>
    <w:rsid w:val="00947B06"/>
    <w:rsid w:val="00973ABC"/>
    <w:rsid w:val="00A024A2"/>
    <w:rsid w:val="00A11259"/>
    <w:rsid w:val="00A27693"/>
    <w:rsid w:val="00A55C8A"/>
    <w:rsid w:val="00A57031"/>
    <w:rsid w:val="00A70BAF"/>
    <w:rsid w:val="00A81B03"/>
    <w:rsid w:val="00A91C30"/>
    <w:rsid w:val="00AE071F"/>
    <w:rsid w:val="00B00CED"/>
    <w:rsid w:val="00B1448F"/>
    <w:rsid w:val="00B72469"/>
    <w:rsid w:val="00B73159"/>
    <w:rsid w:val="00B8365E"/>
    <w:rsid w:val="00B96EF8"/>
    <w:rsid w:val="00BA0C1A"/>
    <w:rsid w:val="00BB327C"/>
    <w:rsid w:val="00BB60DC"/>
    <w:rsid w:val="00C15011"/>
    <w:rsid w:val="00C2407F"/>
    <w:rsid w:val="00C32A30"/>
    <w:rsid w:val="00C32D8F"/>
    <w:rsid w:val="00CA2143"/>
    <w:rsid w:val="00CB44E4"/>
    <w:rsid w:val="00CC61AD"/>
    <w:rsid w:val="00CE548A"/>
    <w:rsid w:val="00CF0E4C"/>
    <w:rsid w:val="00D102AE"/>
    <w:rsid w:val="00D324E3"/>
    <w:rsid w:val="00D53ABF"/>
    <w:rsid w:val="00D5481F"/>
    <w:rsid w:val="00D61EFA"/>
    <w:rsid w:val="00D6701F"/>
    <w:rsid w:val="00D7655C"/>
    <w:rsid w:val="00D84184"/>
    <w:rsid w:val="00D86ADB"/>
    <w:rsid w:val="00DA1926"/>
    <w:rsid w:val="00DC583A"/>
    <w:rsid w:val="00DC701A"/>
    <w:rsid w:val="00DD1B45"/>
    <w:rsid w:val="00E03B76"/>
    <w:rsid w:val="00E502FF"/>
    <w:rsid w:val="00E74A10"/>
    <w:rsid w:val="00E916E4"/>
    <w:rsid w:val="00EB64A9"/>
    <w:rsid w:val="00ED0BE2"/>
    <w:rsid w:val="00ED4697"/>
    <w:rsid w:val="00EF40D9"/>
    <w:rsid w:val="00F16A9A"/>
    <w:rsid w:val="00F47350"/>
    <w:rsid w:val="00F72778"/>
    <w:rsid w:val="00F90E59"/>
    <w:rsid w:val="00F93104"/>
    <w:rsid w:val="00FC2C4F"/>
    <w:rsid w:val="00FC7C34"/>
    <w:rsid w:val="00FD5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57C1C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sv-SE" w:eastAsia="sv-S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02FF"/>
    <w:rPr>
      <w:rFonts w:ascii="Tahoma" w:eastAsia="Times New Roman" w:hAnsi="Tahoma"/>
      <w:sz w:val="24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nhideWhenUsed/>
    <w:rsid w:val="00E502FF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rsid w:val="00E502FF"/>
    <w:rPr>
      <w:rFonts w:ascii="Tahoma" w:eastAsia="Times New Roman" w:hAnsi="Tahoma" w:cs="Times New Roman"/>
      <w:sz w:val="24"/>
      <w:szCs w:val="20"/>
      <w:lang w:eastAsia="sv-SE"/>
    </w:rPr>
  </w:style>
  <w:style w:type="paragraph" w:styleId="Sidfot">
    <w:name w:val="footer"/>
    <w:basedOn w:val="Normal"/>
    <w:link w:val="SidfotChar"/>
    <w:unhideWhenUsed/>
    <w:rsid w:val="00E502FF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rsid w:val="00E502FF"/>
    <w:rPr>
      <w:rFonts w:ascii="Tahoma" w:eastAsia="Times New Roman" w:hAnsi="Tahoma" w:cs="Times New Roman"/>
      <w:sz w:val="24"/>
      <w:szCs w:val="20"/>
      <w:lang w:eastAsia="sv-SE"/>
    </w:rPr>
  </w:style>
  <w:style w:type="table" w:styleId="Tabellrutnt">
    <w:name w:val="Table Grid"/>
    <w:basedOn w:val="Normaltabell"/>
    <w:uiPriority w:val="59"/>
    <w:rsid w:val="002D58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ngtext">
    <w:name w:val="Balloon Text"/>
    <w:basedOn w:val="Normal"/>
    <w:link w:val="BallongtextChar"/>
    <w:uiPriority w:val="99"/>
    <w:semiHidden/>
    <w:unhideWhenUsed/>
    <w:rsid w:val="005701EB"/>
    <w:rPr>
      <w:rFonts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5701EB"/>
    <w:rPr>
      <w:rFonts w:ascii="Tahoma" w:eastAsia="Times New Roman" w:hAnsi="Tahoma" w:cs="Tahoma"/>
      <w:sz w:val="16"/>
      <w:szCs w:val="16"/>
      <w:lang w:eastAsia="sv-SE"/>
    </w:rPr>
  </w:style>
  <w:style w:type="character" w:styleId="Hyperlnk">
    <w:name w:val="Hyperlink"/>
    <w:basedOn w:val="Standardstycketeckensnitt"/>
    <w:uiPriority w:val="99"/>
    <w:unhideWhenUsed/>
    <w:rsid w:val="00D5481F"/>
    <w:rPr>
      <w:color w:val="0000FF" w:themeColor="hyperlink"/>
      <w:u w:val="single"/>
    </w:rPr>
  </w:style>
  <w:style w:type="character" w:styleId="Platshllartext">
    <w:name w:val="Placeholder Text"/>
    <w:basedOn w:val="Standardstycketeckensnitt"/>
    <w:uiPriority w:val="99"/>
    <w:semiHidden/>
    <w:rsid w:val="00656006"/>
    <w:rPr>
      <w:color w:val="808080"/>
    </w:rPr>
  </w:style>
  <w:style w:type="character" w:styleId="Olstomnmnande">
    <w:name w:val="Unresolved Mention"/>
    <w:basedOn w:val="Standardstycketeckensnitt"/>
    <w:uiPriority w:val="99"/>
    <w:semiHidden/>
    <w:unhideWhenUsed/>
    <w:rsid w:val="003D2A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91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trc@kristianstad.se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540A5E42FD841A78E1E6A5465F84BC8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70A20B1D-170E-4FB7-9D01-507A4394FB45}"/>
      </w:docPartPr>
      <w:docPartBody>
        <w:p w:rsidR="002B321C" w:rsidRDefault="002B321C" w:rsidP="002B321C">
          <w:pPr>
            <w:pStyle w:val="5540A5E42FD841A78E1E6A5465F84BC8"/>
          </w:pPr>
          <w:r>
            <w:rPr>
              <w:rStyle w:val="Platshllartext"/>
            </w:rPr>
            <w:t>Klicka eller tryck här för att ange datum.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0151"/>
    <w:rsid w:val="002B321C"/>
    <w:rsid w:val="00570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sid w:val="002B321C"/>
  </w:style>
  <w:style w:type="paragraph" w:customStyle="1" w:styleId="D69DBF91F1594F799E34923AC5B35451">
    <w:name w:val="D69DBF91F1594F799E34923AC5B35451"/>
  </w:style>
  <w:style w:type="paragraph" w:customStyle="1" w:styleId="5540A5E42FD841A78E1E6A5465F84BC8">
    <w:name w:val="5540A5E42FD841A78E1E6A5465F84BC8"/>
    <w:rsid w:val="002B321C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083B14-982A-49E6-8F6F-CCFF639F2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Externa larmunderlag Contact ID</Template>
  <TotalTime>27</TotalTime>
  <Pages>2</Pages>
  <Words>376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Kristianstads kommun</Company>
  <LinksUpToDate>false</LinksUpToDate>
  <CharactersWithSpaces>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 Stjernkvist</dc:creator>
  <cp:lastModifiedBy>Marie Stjernkvist</cp:lastModifiedBy>
  <cp:revision>10</cp:revision>
  <cp:lastPrinted>2020-03-04T12:48:00Z</cp:lastPrinted>
  <dcterms:created xsi:type="dcterms:W3CDTF">2022-12-16T10:55:00Z</dcterms:created>
  <dcterms:modified xsi:type="dcterms:W3CDTF">2024-01-18T12:25:00Z</dcterms:modified>
</cp:coreProperties>
</file>