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17475" w14:textId="41BD8C3D" w:rsidR="00B42CCD" w:rsidRDefault="00B42CCD" w:rsidP="00B42CCD">
      <w:pPr>
        <w:rPr>
          <w:color w:val="4472C4" w:themeColor="accent1"/>
          <w:sz w:val="22"/>
          <w:szCs w:val="22"/>
          <w:lang w:val="en-US"/>
        </w:rPr>
      </w:pPr>
      <w:r w:rsidRPr="006B03A0">
        <w:rPr>
          <w:color w:val="4472C4" w:themeColor="accent1"/>
          <w:sz w:val="22"/>
          <w:szCs w:val="22"/>
          <w:lang w:val="en-US"/>
        </w:rPr>
        <w:t xml:space="preserve">e-post: </w:t>
      </w:r>
      <w:hyperlink r:id="rId6" w:history="1">
        <w:r w:rsidRPr="006B03A0">
          <w:rPr>
            <w:rStyle w:val="Hyperlnk"/>
            <w:color w:val="4472C4" w:themeColor="accent1"/>
            <w:sz w:val="22"/>
            <w:szCs w:val="22"/>
            <w:lang w:val="en-US"/>
          </w:rPr>
          <w:t>trc@kristianstad.se</w:t>
        </w:r>
      </w:hyperlink>
      <w:r w:rsidRPr="006B03A0">
        <w:rPr>
          <w:color w:val="4472C4" w:themeColor="accent1"/>
          <w:sz w:val="22"/>
          <w:szCs w:val="22"/>
          <w:lang w:val="en-US"/>
        </w:rPr>
        <w:t xml:space="preserve">  Tel: 044-200</w:t>
      </w:r>
      <w:r>
        <w:rPr>
          <w:color w:val="4472C4" w:themeColor="accent1"/>
          <w:sz w:val="22"/>
          <w:szCs w:val="22"/>
          <w:lang w:val="en-US"/>
        </w:rPr>
        <w:t> </w:t>
      </w:r>
      <w:r w:rsidRPr="006B03A0">
        <w:rPr>
          <w:color w:val="4472C4" w:themeColor="accent1"/>
          <w:sz w:val="22"/>
          <w:szCs w:val="22"/>
          <w:lang w:val="en-US"/>
        </w:rPr>
        <w:t>715</w:t>
      </w:r>
    </w:p>
    <w:p w14:paraId="5A6DC535" w14:textId="100E1893" w:rsidR="00B42CCD" w:rsidRDefault="00B42CCD" w:rsidP="00B42CCD">
      <w:pPr>
        <w:rPr>
          <w:lang w:val="en-US"/>
        </w:rPr>
      </w:pPr>
      <w:r w:rsidRPr="00D324E3">
        <w:rPr>
          <w:lang w:val="en-US"/>
        </w:rPr>
        <w:t xml:space="preserve">                </w:t>
      </w:r>
    </w:p>
    <w:p w14:paraId="48D96C9F" w14:textId="77777777" w:rsidR="00B42CCD" w:rsidRDefault="00B42CCD" w:rsidP="00B42CCD">
      <w:r w:rsidRPr="00D5481F">
        <w:rPr>
          <w:rFonts w:ascii="Arial" w:hAnsi="Arial" w:cs="Arial"/>
          <w:color w:val="FF0000"/>
          <w:sz w:val="18"/>
          <w:szCs w:val="18"/>
        </w:rPr>
        <w:t>Vi behöver få in blanketten senast 5 arbetsdagar</w:t>
      </w:r>
      <w:r>
        <w:rPr>
          <w:rFonts w:ascii="Arial" w:hAnsi="Arial" w:cs="Arial"/>
          <w:color w:val="FF0000"/>
          <w:sz w:val="18"/>
          <w:szCs w:val="18"/>
        </w:rPr>
        <w:t xml:space="preserve"> innan larmet skall driftsättas!</w:t>
      </w:r>
    </w:p>
    <w:p w14:paraId="5828D9DD" w14:textId="77777777" w:rsidR="00B42CCD" w:rsidRDefault="00B42CCD" w:rsidP="00B42CCD">
      <w:pPr>
        <w:tabs>
          <w:tab w:val="left" w:pos="960"/>
        </w:tabs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color w:val="FF0000"/>
          <w:sz w:val="20"/>
        </w:rPr>
        <w:tab/>
      </w:r>
    </w:p>
    <w:p w14:paraId="323AE5C7" w14:textId="77777777" w:rsidR="00B42CCD" w:rsidRDefault="00B42CCD" w:rsidP="00B42CCD">
      <w:pPr>
        <w:tabs>
          <w:tab w:val="left" w:pos="960"/>
        </w:tabs>
        <w:rPr>
          <w:rFonts w:ascii="Arial" w:hAnsi="Arial" w:cs="Arial"/>
          <w:color w:val="FF0000"/>
          <w:sz w:val="20"/>
        </w:rPr>
      </w:pPr>
      <w:r w:rsidRPr="00B1448F">
        <w:rPr>
          <w:rFonts w:ascii="Arial" w:hAnsi="Arial" w:cs="Arial"/>
          <w:color w:val="FF0000"/>
          <w:sz w:val="20"/>
        </w:rPr>
        <w:t>ENNA SIDA FYLLS I AV LARMINSTALLATÖR</w:t>
      </w:r>
    </w:p>
    <w:tbl>
      <w:tblPr>
        <w:tblW w:w="100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7"/>
        <w:gridCol w:w="19"/>
        <w:gridCol w:w="2898"/>
        <w:gridCol w:w="1157"/>
        <w:gridCol w:w="678"/>
        <w:gridCol w:w="203"/>
        <w:gridCol w:w="2039"/>
      </w:tblGrid>
      <w:tr w:rsidR="00301D60" w14:paraId="290A4651" w14:textId="77777777" w:rsidTr="000D33C2">
        <w:trPr>
          <w:trHeight w:val="175"/>
        </w:trPr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0227A1" w14:textId="652F931D" w:rsidR="00301D60" w:rsidRDefault="00301D60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Anmälningsdatum</w:t>
            </w:r>
          </w:p>
        </w:tc>
        <w:tc>
          <w:tcPr>
            <w:tcW w:w="29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B70AF4" w14:textId="77777777" w:rsidR="00301D60" w:rsidRDefault="00301D60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Installatör, namn/företag</w:t>
            </w:r>
          </w:p>
        </w:tc>
        <w:tc>
          <w:tcPr>
            <w:tcW w:w="4077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2C06B5" w14:textId="77777777" w:rsidR="00301D60" w:rsidRDefault="00301D60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Telefon installatör</w:t>
            </w:r>
          </w:p>
        </w:tc>
      </w:tr>
      <w:tr w:rsidR="00301D60" w14:paraId="4C8E3BBC" w14:textId="77777777" w:rsidTr="00E97BE6">
        <w:trPr>
          <w:trHeight w:val="351"/>
        </w:trPr>
        <w:sdt>
          <w:sdtPr>
            <w:rPr>
              <w:rFonts w:ascii="Arial" w:hAnsi="Arial" w:cs="Arial"/>
              <w:sz w:val="20"/>
            </w:rPr>
            <w:id w:val="-488795347"/>
            <w:placeholder>
              <w:docPart w:val="F2C211F142084B9A86591402FDD5D16A"/>
            </w:placeholder>
            <w:showingPlcHdr/>
            <w:date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305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D395243" w14:textId="32963DB1" w:rsidR="00301D60" w:rsidRDefault="00301D60" w:rsidP="00AA06D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Style w:val="Platshllartext"/>
                    <w:rFonts w:eastAsia="Calibri"/>
                    <w:sz w:val="12"/>
                    <w:szCs w:val="12"/>
                  </w:rPr>
                  <w:t>Klicka eller tryck här för att ange datum.</w:t>
                </w:r>
              </w:p>
            </w:tc>
          </w:sdtContent>
        </w:sdt>
        <w:tc>
          <w:tcPr>
            <w:tcW w:w="29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59E99" w14:textId="08FE4C67" w:rsidR="00301D60" w:rsidRDefault="00301D60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0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20748" w14:textId="3D25F4AA" w:rsidR="00301D60" w:rsidRDefault="00301D60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8A49A9" w14:paraId="6BBB292C" w14:textId="77777777" w:rsidTr="00B8459D">
        <w:trPr>
          <w:trHeight w:val="175"/>
        </w:trPr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966854" w14:textId="77777777" w:rsidR="008A49A9" w:rsidRDefault="008A49A9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Fakturanamn</w:t>
            </w:r>
          </w:p>
        </w:tc>
        <w:tc>
          <w:tcPr>
            <w:tcW w:w="29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2D0781" w14:textId="77777777" w:rsidR="008A49A9" w:rsidRDefault="008A49A9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Adress</w:t>
            </w:r>
          </w:p>
        </w:tc>
        <w:tc>
          <w:tcPr>
            <w:tcW w:w="20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A85A10D" w14:textId="77777777" w:rsidR="008A49A9" w:rsidRDefault="008A49A9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Postadress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804A9D" w14:textId="77777777" w:rsidR="008A49A9" w:rsidRDefault="008A49A9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Referensnummer:</w:t>
            </w:r>
          </w:p>
        </w:tc>
      </w:tr>
      <w:tr w:rsidR="008A49A9" w14:paraId="755E09BF" w14:textId="77777777" w:rsidTr="00B8459D">
        <w:trPr>
          <w:trHeight w:val="351"/>
        </w:trPr>
        <w:tc>
          <w:tcPr>
            <w:tcW w:w="3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76969" w14:textId="3B97A2A9" w:rsidR="008A49A9" w:rsidRDefault="00EA0918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9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38E54" w14:textId="3D221C48" w:rsidR="008A49A9" w:rsidRDefault="00EA0918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0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7F44B" w14:textId="0483DCF0" w:rsidR="008A49A9" w:rsidRDefault="00EA0918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E1E6" w14:textId="77777777" w:rsidR="008A49A9" w:rsidRDefault="008A49A9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8A49A9" w14:paraId="7CE9000C" w14:textId="77777777" w:rsidTr="00301D60">
        <w:trPr>
          <w:trHeight w:val="175"/>
        </w:trPr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A8D262" w14:textId="77777777" w:rsidR="008A49A9" w:rsidRDefault="008A49A9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Organisationsnummer</w:t>
            </w:r>
          </w:p>
        </w:tc>
        <w:tc>
          <w:tcPr>
            <w:tcW w:w="29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E9BC5F3" w14:textId="77777777" w:rsidR="008A49A9" w:rsidRDefault="008A49A9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Epost kontaktman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05FF00" w14:textId="77777777" w:rsidR="008A49A9" w:rsidRDefault="008A49A9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Kontaktman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614896E" w14:textId="77777777" w:rsidR="008A49A9" w:rsidRDefault="008A49A9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Telefon</w:t>
            </w:r>
          </w:p>
        </w:tc>
      </w:tr>
      <w:tr w:rsidR="008A49A9" w14:paraId="01DF5379" w14:textId="77777777" w:rsidTr="00301D60">
        <w:trPr>
          <w:trHeight w:val="351"/>
        </w:trPr>
        <w:tc>
          <w:tcPr>
            <w:tcW w:w="3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3CA51" w14:textId="3D8B0EDD" w:rsidR="008A49A9" w:rsidRDefault="00EA0918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9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545F1" w14:textId="3838D468" w:rsidR="008A49A9" w:rsidRPr="00DF2A0C" w:rsidRDefault="00EA0918" w:rsidP="00AA06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8F115" w14:textId="6F244E50" w:rsidR="008A49A9" w:rsidRDefault="00EA0918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2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5BE39" w14:textId="6C93A0A7" w:rsidR="008A49A9" w:rsidRDefault="00EA0918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01D60" w14:paraId="4600E5DD" w14:textId="77777777" w:rsidTr="00474769">
        <w:trPr>
          <w:trHeight w:val="175"/>
        </w:trPr>
        <w:tc>
          <w:tcPr>
            <w:tcW w:w="3057" w:type="dxa"/>
            <w:tcBorders>
              <w:top w:val="single" w:sz="18" w:space="0" w:color="auto"/>
              <w:left w:val="single" w:sz="1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91F65C" w14:textId="77777777" w:rsidR="00301D60" w:rsidRDefault="00301D60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Objekt</w:t>
            </w:r>
          </w:p>
        </w:tc>
        <w:tc>
          <w:tcPr>
            <w:tcW w:w="2917" w:type="dxa"/>
            <w:gridSpan w:val="2"/>
            <w:tcBorders>
              <w:top w:val="single" w:sz="1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A52A79" w14:textId="77777777" w:rsidR="00301D60" w:rsidRDefault="00301D60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Larmadress</w:t>
            </w:r>
          </w:p>
        </w:tc>
        <w:tc>
          <w:tcPr>
            <w:tcW w:w="4077" w:type="dxa"/>
            <w:gridSpan w:val="4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14:paraId="4D07F9A4" w14:textId="56A82B89" w:rsidR="00301D60" w:rsidRDefault="00301D60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Larm ort</w:t>
            </w:r>
          </w:p>
        </w:tc>
      </w:tr>
      <w:tr w:rsidR="00301D60" w14:paraId="648E2BC2" w14:textId="77777777" w:rsidTr="00754998">
        <w:trPr>
          <w:trHeight w:val="351"/>
        </w:trPr>
        <w:tc>
          <w:tcPr>
            <w:tcW w:w="3057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B7F2E98" w14:textId="3924B3C2" w:rsidR="00301D60" w:rsidRDefault="00301D60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91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92B58DB" w14:textId="33FA4B9E" w:rsidR="00301D60" w:rsidRDefault="00301D60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077" w:type="dxa"/>
            <w:gridSpan w:val="4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14:paraId="5DECE807" w14:textId="0D40FF06" w:rsidR="00301D60" w:rsidRDefault="00301D60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8A49A9" w14:paraId="61ADB801" w14:textId="77777777" w:rsidTr="00301D60">
        <w:trPr>
          <w:trHeight w:val="21"/>
        </w:trPr>
        <w:tc>
          <w:tcPr>
            <w:tcW w:w="3076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3D319BCD" w14:textId="77777777" w:rsidR="008A49A9" w:rsidRDefault="008A49A9" w:rsidP="00AA06DC">
            <w:pPr>
              <w:rPr>
                <w:rFonts w:ascii="Arial" w:hAnsi="Arial" w:cs="Arial"/>
                <w:sz w:val="2"/>
              </w:rPr>
            </w:pPr>
          </w:p>
        </w:tc>
        <w:tc>
          <w:tcPr>
            <w:tcW w:w="2898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3332D7A6" w14:textId="77777777" w:rsidR="008A49A9" w:rsidRDefault="008A49A9" w:rsidP="00AA06DC">
            <w:pPr>
              <w:rPr>
                <w:rFonts w:ascii="Arial" w:hAnsi="Arial" w:cs="Arial"/>
                <w:sz w:val="2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4087BC6B" w14:textId="77777777" w:rsidR="008A49A9" w:rsidRDefault="008A49A9" w:rsidP="00AA06DC">
            <w:pPr>
              <w:rPr>
                <w:rFonts w:ascii="Arial" w:hAnsi="Arial" w:cs="Arial"/>
                <w:sz w:val="2"/>
              </w:rPr>
            </w:pP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325428CB" w14:textId="77777777" w:rsidR="008A49A9" w:rsidRDefault="008A49A9" w:rsidP="00AA06DC">
            <w:pPr>
              <w:rPr>
                <w:rFonts w:ascii="Arial" w:hAnsi="Arial" w:cs="Arial"/>
                <w:sz w:val="2"/>
              </w:rPr>
            </w:pPr>
          </w:p>
        </w:tc>
      </w:tr>
      <w:tr w:rsidR="008A49A9" w14:paraId="65BE35E3" w14:textId="77777777" w:rsidTr="00B8459D">
        <w:trPr>
          <w:trHeight w:val="175"/>
        </w:trPr>
        <w:tc>
          <w:tcPr>
            <w:tcW w:w="3057" w:type="dxa"/>
            <w:tcBorders>
              <w:top w:val="single" w:sz="18" w:space="0" w:color="auto"/>
              <w:left w:val="single" w:sz="1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78EA69" w14:textId="77777777" w:rsidR="008A49A9" w:rsidRDefault="008A49A9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Ny sändare</w:t>
            </w:r>
          </w:p>
        </w:tc>
        <w:tc>
          <w:tcPr>
            <w:tcW w:w="2917" w:type="dxa"/>
            <w:gridSpan w:val="2"/>
            <w:tcBorders>
              <w:top w:val="single" w:sz="1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9C59524" w14:textId="77777777" w:rsidR="008A49A9" w:rsidRDefault="008A49A9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Utökning/ändring sändare</w:t>
            </w:r>
          </w:p>
        </w:tc>
        <w:tc>
          <w:tcPr>
            <w:tcW w:w="4077" w:type="dxa"/>
            <w:gridSpan w:val="4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14:paraId="4BF73522" w14:textId="77777777" w:rsidR="008A49A9" w:rsidRDefault="008A49A9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Ersätter sändare</w:t>
            </w:r>
          </w:p>
        </w:tc>
      </w:tr>
      <w:tr w:rsidR="008A49A9" w14:paraId="3C7319FC" w14:textId="77777777" w:rsidTr="00B8459D">
        <w:trPr>
          <w:trHeight w:val="351"/>
        </w:trPr>
        <w:tc>
          <w:tcPr>
            <w:tcW w:w="3057" w:type="dxa"/>
            <w:tcBorders>
              <w:top w:val="nil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4D262BD1" w14:textId="77777777" w:rsidR="008A49A9" w:rsidRDefault="00B820B9" w:rsidP="00AA06DC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583647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49A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917" w:type="dxa"/>
            <w:gridSpan w:val="2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4C6BCF69" w14:textId="77777777" w:rsidR="008A49A9" w:rsidRDefault="00B820B9" w:rsidP="00AA06DC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175338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49A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077" w:type="dxa"/>
            <w:gridSpan w:val="4"/>
            <w:tcBorders>
              <w:top w:val="nil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5F00CADB" w14:textId="06D77D53" w:rsidR="008A49A9" w:rsidRDefault="00B820B9" w:rsidP="00AA06DC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055691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49A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EA0918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EA0918">
              <w:rPr>
                <w:rFonts w:ascii="Arial" w:hAnsi="Arial" w:cs="Arial"/>
                <w:sz w:val="20"/>
              </w:rPr>
              <w:instrText xml:space="preserve"> FORMTEXT </w:instrText>
            </w:r>
            <w:r w:rsidR="00EA0918">
              <w:rPr>
                <w:rFonts w:ascii="Arial" w:hAnsi="Arial" w:cs="Arial"/>
                <w:sz w:val="20"/>
              </w:rPr>
            </w:r>
            <w:r w:rsidR="00EA0918">
              <w:rPr>
                <w:rFonts w:ascii="Arial" w:hAnsi="Arial" w:cs="Arial"/>
                <w:sz w:val="20"/>
              </w:rPr>
              <w:fldChar w:fldCharType="separate"/>
            </w:r>
            <w:r w:rsidR="00EA0918">
              <w:rPr>
                <w:rFonts w:ascii="Arial" w:hAnsi="Arial" w:cs="Arial"/>
                <w:noProof/>
                <w:sz w:val="20"/>
              </w:rPr>
              <w:t> </w:t>
            </w:r>
            <w:r w:rsidR="00EA0918">
              <w:rPr>
                <w:rFonts w:ascii="Arial" w:hAnsi="Arial" w:cs="Arial"/>
                <w:noProof/>
                <w:sz w:val="20"/>
              </w:rPr>
              <w:t> </w:t>
            </w:r>
            <w:r w:rsidR="00EA0918">
              <w:rPr>
                <w:rFonts w:ascii="Arial" w:hAnsi="Arial" w:cs="Arial"/>
                <w:noProof/>
                <w:sz w:val="20"/>
              </w:rPr>
              <w:t> </w:t>
            </w:r>
            <w:r w:rsidR="00EA0918">
              <w:rPr>
                <w:rFonts w:ascii="Arial" w:hAnsi="Arial" w:cs="Arial"/>
                <w:noProof/>
                <w:sz w:val="20"/>
              </w:rPr>
              <w:t> </w:t>
            </w:r>
            <w:r w:rsidR="00EA0918">
              <w:rPr>
                <w:rFonts w:ascii="Arial" w:hAnsi="Arial" w:cs="Arial"/>
                <w:noProof/>
                <w:sz w:val="20"/>
              </w:rPr>
              <w:t> </w:t>
            </w:r>
            <w:r w:rsidR="00EA0918"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14:paraId="188DCBC0" w14:textId="77777777" w:rsidR="00B42CCD" w:rsidRPr="00B1448F" w:rsidRDefault="00B42CCD" w:rsidP="00B42CCD">
      <w:pPr>
        <w:rPr>
          <w:rFonts w:ascii="Arial" w:hAnsi="Arial" w:cs="Arial"/>
          <w:color w:val="FF0000"/>
          <w:sz w:val="20"/>
        </w:rPr>
      </w:pPr>
    </w:p>
    <w:p w14:paraId="376300B1" w14:textId="77777777" w:rsidR="00B42CCD" w:rsidRPr="00596A55" w:rsidRDefault="00B42CCD" w:rsidP="00B42CCD">
      <w:pPr>
        <w:rPr>
          <w:rFonts w:ascii="Arial" w:hAnsi="Arial" w:cs="Arial"/>
          <w:sz w:val="6"/>
          <w:szCs w:val="6"/>
        </w:rPr>
      </w:pPr>
    </w:p>
    <w:p w14:paraId="6C1E5A98" w14:textId="77777777" w:rsidR="00B42CCD" w:rsidRPr="00B1448F" w:rsidRDefault="00B42CCD" w:rsidP="00B42CCD">
      <w:pPr>
        <w:rPr>
          <w:rFonts w:ascii="Arial" w:hAnsi="Arial" w:cs="Arial"/>
          <w:sz w:val="6"/>
          <w:szCs w:val="6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1345"/>
        <w:gridCol w:w="284"/>
        <w:gridCol w:w="850"/>
        <w:gridCol w:w="1276"/>
        <w:gridCol w:w="1985"/>
        <w:gridCol w:w="2760"/>
      </w:tblGrid>
      <w:tr w:rsidR="00B42CCD" w:rsidRPr="00B1448F" w14:paraId="779C2054" w14:textId="77777777" w:rsidTr="00B42CCD">
        <w:trPr>
          <w:trHeight w:val="160"/>
        </w:trPr>
        <w:tc>
          <w:tcPr>
            <w:tcW w:w="2905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</w:tcPr>
          <w:p w14:paraId="63866051" w14:textId="77777777" w:rsidR="00B42CCD" w:rsidRPr="00B1448F" w:rsidRDefault="00B42CCD" w:rsidP="0088773D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Anläggnings-/larmkodsnummer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352A013B" w14:textId="77777777" w:rsidR="00B42CCD" w:rsidRPr="00B1448F" w:rsidRDefault="00B42CCD" w:rsidP="0088773D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C-app.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277E0D4D" w14:textId="77777777" w:rsidR="00B42CCD" w:rsidRPr="00B1448F" w:rsidRDefault="00B42CCD" w:rsidP="0088773D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Kodformat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29D106C9" w14:textId="77777777" w:rsidR="00B42CCD" w:rsidRPr="00B1448F" w:rsidRDefault="00B42CCD" w:rsidP="0088773D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Primärnummer</w:t>
            </w:r>
          </w:p>
        </w:tc>
        <w:tc>
          <w:tcPr>
            <w:tcW w:w="2760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2FE0F41" w14:textId="77777777" w:rsidR="00B42CCD" w:rsidRPr="00B1448F" w:rsidRDefault="00B42CCD" w:rsidP="0088773D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 xml:space="preserve">Sekundärnummer                </w:t>
            </w:r>
          </w:p>
        </w:tc>
      </w:tr>
      <w:tr w:rsidR="00B42CCD" w:rsidRPr="00B1448F" w14:paraId="71BF2969" w14:textId="77777777" w:rsidTr="00B42CCD">
        <w:trPr>
          <w:trHeight w:val="320"/>
        </w:trPr>
        <w:tc>
          <w:tcPr>
            <w:tcW w:w="29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3B91300D" w14:textId="77777777" w:rsidR="00B42CCD" w:rsidRPr="00B1448F" w:rsidRDefault="00B42CCD" w:rsidP="0088773D">
            <w:pPr>
              <w:rPr>
                <w:rFonts w:ascii="Arial" w:hAnsi="Arial" w:cs="Arial"/>
                <w:b/>
              </w:rPr>
            </w:pPr>
            <w:r w:rsidRPr="00B1448F">
              <w:rPr>
                <w:rFonts w:ascii="Arial" w:hAnsi="Arial" w:cs="Arial"/>
                <w:b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0" w:name="Text50"/>
            <w:r w:rsidRPr="00B1448F">
              <w:rPr>
                <w:rFonts w:ascii="Arial" w:hAnsi="Arial" w:cs="Arial"/>
                <w:b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</w:rPr>
            </w:r>
            <w:r w:rsidRPr="00B1448F">
              <w:rPr>
                <w:rFonts w:ascii="Arial" w:hAnsi="Arial" w:cs="Arial"/>
                <w:b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</w:rPr>
              <w:fldChar w:fldCharType="end"/>
            </w:r>
            <w:bookmarkEnd w:id="0"/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4BED2E2D" w14:textId="77777777" w:rsidR="00B42CCD" w:rsidRPr="00B1448F" w:rsidRDefault="00B42CCD" w:rsidP="0088773D">
            <w:pPr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</w:tcPr>
          <w:p w14:paraId="65114AD0" w14:textId="77777777" w:rsidR="00B42CCD" w:rsidRPr="00B1448F" w:rsidRDefault="00B42CCD" w:rsidP="0088773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CPC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vAlign w:val="center"/>
          </w:tcPr>
          <w:p w14:paraId="636FFEED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t xml:space="preserve">044 </w:t>
            </w:r>
            <w:r>
              <w:rPr>
                <w:rFonts w:ascii="Arial" w:hAnsi="Arial" w:cs="Arial"/>
                <w:b/>
                <w:sz w:val="20"/>
              </w:rPr>
              <w:t>–</w:t>
            </w:r>
            <w:r w:rsidRPr="00B1448F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20 05 27</w:t>
            </w:r>
          </w:p>
        </w:tc>
        <w:tc>
          <w:tcPr>
            <w:tcW w:w="2760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93C37B" w14:textId="77777777" w:rsidR="00B42CCD" w:rsidRPr="00B1448F" w:rsidRDefault="00B42CCD" w:rsidP="0088773D">
            <w:pPr>
              <w:rPr>
                <w:rFonts w:ascii="Arial" w:hAnsi="Arial" w:cs="Arial"/>
                <w:b/>
                <w:color w:val="FF0000"/>
                <w:sz w:val="20"/>
              </w:rPr>
            </w:pPr>
            <w:r w:rsidRPr="0006149B">
              <w:rPr>
                <w:rFonts w:ascii="Arial" w:hAnsi="Arial" w:cs="Arial"/>
                <w:b/>
                <w:sz w:val="20"/>
              </w:rPr>
              <w:t>042 – 14 32 58</w:t>
            </w:r>
          </w:p>
        </w:tc>
      </w:tr>
      <w:tr w:rsidR="00B42CCD" w:rsidRPr="00B1448F" w14:paraId="3E72D4CD" w14:textId="77777777" w:rsidTr="00B42CCD">
        <w:trPr>
          <w:trHeight w:val="61"/>
        </w:trPr>
        <w:tc>
          <w:tcPr>
            <w:tcW w:w="1006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DA49848" w14:textId="77777777" w:rsidR="00B42CCD" w:rsidRPr="00B1448F" w:rsidRDefault="00B42CCD" w:rsidP="0088773D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B42CCD" w:rsidRPr="00B1448F" w14:paraId="3DACBF75" w14:textId="77777777" w:rsidTr="00B42CCD">
        <w:trPr>
          <w:trHeight w:val="24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5AA3B9" w14:textId="77777777" w:rsidR="00B42CCD" w:rsidRPr="00B1448F" w:rsidRDefault="00B42CCD" w:rsidP="0088773D">
            <w:pPr>
              <w:rPr>
                <w:rFonts w:ascii="Arial" w:hAnsi="Arial" w:cs="Arial"/>
                <w:b/>
                <w:sz w:val="16"/>
              </w:rPr>
            </w:pPr>
            <w:r w:rsidRPr="00B1448F">
              <w:rPr>
                <w:rFonts w:ascii="Arial" w:hAnsi="Arial" w:cs="Arial"/>
                <w:b/>
                <w:sz w:val="16"/>
              </w:rPr>
              <w:t>Larm</w:t>
            </w:r>
            <w:r>
              <w:rPr>
                <w:rFonts w:ascii="Arial" w:hAnsi="Arial" w:cs="Arial"/>
                <w:b/>
                <w:sz w:val="16"/>
              </w:rPr>
              <w:t>karaktär Nr</w:t>
            </w:r>
            <w:r>
              <w:rPr>
                <w:rFonts w:ascii="Arial" w:hAnsi="Arial" w:cs="Arial"/>
                <w:b/>
                <w:sz w:val="16"/>
              </w:rPr>
              <w:br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47D595" w14:textId="178AD0F1" w:rsidR="00B42CCD" w:rsidRPr="00B1448F" w:rsidRDefault="00B42CCD" w:rsidP="0088773D">
            <w:pPr>
              <w:rPr>
                <w:rFonts w:ascii="Arial" w:hAnsi="Arial" w:cs="Arial"/>
                <w:b/>
                <w:sz w:val="16"/>
              </w:rPr>
            </w:pPr>
            <w:r w:rsidRPr="00B1448F">
              <w:rPr>
                <w:rFonts w:ascii="Arial" w:hAnsi="Arial" w:cs="Arial"/>
                <w:b/>
                <w:sz w:val="16"/>
              </w:rPr>
              <w:t>Larm typ</w:t>
            </w:r>
            <w:r w:rsidRPr="00B1448F">
              <w:rPr>
                <w:rFonts w:ascii="Arial" w:hAnsi="Arial" w:cs="Arial"/>
                <w:b/>
                <w:sz w:val="16"/>
              </w:rPr>
              <w:br/>
              <w:t xml:space="preserve">(ex. Ib, Br. </w:t>
            </w:r>
            <w:proofErr w:type="gramStart"/>
            <w:r w:rsidRPr="00B1448F">
              <w:rPr>
                <w:rFonts w:ascii="Arial" w:hAnsi="Arial" w:cs="Arial"/>
                <w:b/>
                <w:sz w:val="16"/>
              </w:rPr>
              <w:t>etc.</w:t>
            </w:r>
            <w:proofErr w:type="gramEnd"/>
            <w:r w:rsidRPr="00B1448F">
              <w:rPr>
                <w:rFonts w:ascii="Arial" w:hAnsi="Arial" w:cs="Arial"/>
                <w:b/>
                <w:sz w:val="16"/>
              </w:rPr>
              <w:t>)</w:t>
            </w:r>
          </w:p>
        </w:tc>
        <w:tc>
          <w:tcPr>
            <w:tcW w:w="687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D9AC1D" w14:textId="73AA0C86" w:rsidR="00B42CCD" w:rsidRPr="00B1448F" w:rsidRDefault="00B42CCD" w:rsidP="0088773D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b/>
                <w:sz w:val="16"/>
              </w:rPr>
              <w:t xml:space="preserve">Placering </w:t>
            </w:r>
            <w:r w:rsidRPr="00B1448F">
              <w:rPr>
                <w:rFonts w:ascii="Arial" w:hAnsi="Arial" w:cs="Arial"/>
                <w:b/>
                <w:sz w:val="16"/>
              </w:rPr>
              <w:br/>
              <w:t xml:space="preserve">(ex. entré, korridor </w:t>
            </w:r>
            <w:proofErr w:type="gramStart"/>
            <w:r w:rsidRPr="00B1448F">
              <w:rPr>
                <w:rFonts w:ascii="Arial" w:hAnsi="Arial" w:cs="Arial"/>
                <w:b/>
                <w:sz w:val="16"/>
              </w:rPr>
              <w:t>et</w:t>
            </w:r>
            <w:r>
              <w:rPr>
                <w:rFonts w:ascii="Arial" w:hAnsi="Arial" w:cs="Arial"/>
                <w:b/>
                <w:sz w:val="16"/>
              </w:rPr>
              <w:t>c.</w:t>
            </w:r>
            <w:proofErr w:type="gramEnd"/>
            <w:r w:rsidRPr="00B1448F">
              <w:rPr>
                <w:rFonts w:ascii="Arial" w:hAnsi="Arial" w:cs="Arial"/>
                <w:b/>
                <w:sz w:val="16"/>
              </w:rPr>
              <w:t>)</w:t>
            </w:r>
          </w:p>
        </w:tc>
      </w:tr>
      <w:tr w:rsidR="00B42CCD" w:rsidRPr="00B1448F" w14:paraId="57B71B34" w14:textId="77777777" w:rsidTr="00B42CCD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39CD10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162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7CA551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DF11B5" w14:textId="77777777" w:rsidR="00B42CCD" w:rsidRPr="00B1448F" w:rsidRDefault="00B42CCD" w:rsidP="0088773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Talanrop</w:t>
            </w:r>
          </w:p>
        </w:tc>
      </w:tr>
      <w:tr w:rsidR="00B42CCD" w:rsidRPr="00B1448F" w14:paraId="5CE218B4" w14:textId="77777777" w:rsidTr="00B42CCD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B7A8D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162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B932D6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E01DC0" w14:textId="77777777" w:rsidR="00B42CCD" w:rsidRPr="00B1448F" w:rsidRDefault="00B42CCD" w:rsidP="0088773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Batterilarm bärbart</w:t>
            </w:r>
          </w:p>
        </w:tc>
      </w:tr>
      <w:tr w:rsidR="00B42CCD" w:rsidRPr="00B1448F" w14:paraId="7C79D8BF" w14:textId="77777777" w:rsidTr="00B42CCD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A95F1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162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B7359D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909391" w14:textId="77777777" w:rsidR="00B42CCD" w:rsidRPr="00B1448F" w:rsidRDefault="00B42CCD" w:rsidP="0088773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Batterilarm</w:t>
            </w:r>
          </w:p>
        </w:tc>
      </w:tr>
      <w:tr w:rsidR="00B42CCD" w:rsidRPr="00B1448F" w14:paraId="3FA33A2E" w14:textId="77777777" w:rsidTr="00B42CCD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7D04A1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19</w:t>
            </w:r>
          </w:p>
        </w:tc>
        <w:tc>
          <w:tcPr>
            <w:tcW w:w="162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278E65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8EA6D7" w14:textId="317374A4" w:rsidR="00B42CCD" w:rsidRPr="00B1448F" w:rsidRDefault="00B42CCD" w:rsidP="0088773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Nät fel</w:t>
            </w:r>
          </w:p>
        </w:tc>
      </w:tr>
      <w:tr w:rsidR="00B42CCD" w:rsidRPr="00B1448F" w14:paraId="6AEADF2A" w14:textId="77777777" w:rsidTr="00B42CCD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BD9C3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26</w:t>
            </w:r>
          </w:p>
        </w:tc>
        <w:tc>
          <w:tcPr>
            <w:tcW w:w="162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DE12FD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8B4536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Testlarm</w:t>
            </w:r>
          </w:p>
        </w:tc>
      </w:tr>
      <w:tr w:rsidR="00B42CCD" w:rsidRPr="00B1448F" w14:paraId="35A88E50" w14:textId="77777777" w:rsidTr="00B42CCD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3116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0950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A0040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42CCD" w:rsidRPr="00B1448F" w14:paraId="270D4D97" w14:textId="77777777" w:rsidTr="00B42CCD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85EAB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4842A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F0205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42CCD" w:rsidRPr="00B1448F" w14:paraId="4EFA0DF7" w14:textId="77777777" w:rsidTr="00B42CCD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6502E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EC2A3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DBD75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42CCD" w:rsidRPr="00B1448F" w14:paraId="74056B74" w14:textId="77777777" w:rsidTr="00B42CCD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69C1D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FE724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32B6B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42CCD" w:rsidRPr="00B1448F" w14:paraId="6F6FFB95" w14:textId="77777777" w:rsidTr="00B42CCD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83B34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3E952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AC7CF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42CCD" w:rsidRPr="00B1448F" w14:paraId="4113E1DE" w14:textId="77777777" w:rsidTr="00B42CCD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3637D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C7CAB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75FD2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14:paraId="4267220C" w14:textId="77777777" w:rsidR="00B42CCD" w:rsidRDefault="00B42CCD" w:rsidP="00B42CCD">
      <w:pPr>
        <w:pStyle w:val="Sidhuvud"/>
        <w:tabs>
          <w:tab w:val="left" w:pos="1304"/>
        </w:tabs>
        <w:rPr>
          <w:rFonts w:ascii="Arial" w:hAnsi="Arial" w:cs="Arial"/>
          <w:color w:val="FF0000"/>
          <w:sz w:val="20"/>
        </w:rPr>
      </w:pPr>
    </w:p>
    <w:p w14:paraId="0991F99C" w14:textId="77777777" w:rsidR="00B42CCD" w:rsidRDefault="00B42CCD" w:rsidP="00B42CCD">
      <w:pPr>
        <w:pStyle w:val="Sidhuvud"/>
        <w:tabs>
          <w:tab w:val="left" w:pos="1304"/>
        </w:tabs>
        <w:rPr>
          <w:rFonts w:ascii="Arial" w:hAnsi="Arial" w:cs="Arial"/>
          <w:color w:val="FF0000"/>
          <w:sz w:val="20"/>
        </w:rPr>
      </w:pPr>
    </w:p>
    <w:p w14:paraId="40218195" w14:textId="77777777" w:rsidR="00B42CCD" w:rsidRPr="001260C2" w:rsidRDefault="00B42CCD" w:rsidP="00B42CCD">
      <w:pPr>
        <w:pStyle w:val="Sidhuvud"/>
        <w:tabs>
          <w:tab w:val="left" w:pos="1304"/>
        </w:tabs>
        <w:rPr>
          <w:rFonts w:ascii="Arial" w:hAnsi="Arial" w:cs="Arial"/>
          <w:color w:val="FF0000"/>
          <w:sz w:val="20"/>
        </w:rPr>
      </w:pPr>
    </w:p>
    <w:p w14:paraId="01FC82C2" w14:textId="26891C25" w:rsidR="00B42CCD" w:rsidRDefault="00B42CCD" w:rsidP="00B42CCD">
      <w:pPr>
        <w:pStyle w:val="Sidfot"/>
        <w:rPr>
          <w:rFonts w:ascii="Arial" w:hAnsi="Arial" w:cs="Arial"/>
          <w:sz w:val="2"/>
        </w:rPr>
      </w:pPr>
    </w:p>
    <w:p w14:paraId="75098849" w14:textId="09BE585A" w:rsidR="00B42CCD" w:rsidRDefault="00B42CCD" w:rsidP="00B42CCD">
      <w:pPr>
        <w:pStyle w:val="Sidfot"/>
        <w:rPr>
          <w:rFonts w:ascii="Arial" w:hAnsi="Arial" w:cs="Arial"/>
          <w:sz w:val="2"/>
        </w:rPr>
      </w:pPr>
    </w:p>
    <w:p w14:paraId="665023AC" w14:textId="2B75796B" w:rsidR="00B42CCD" w:rsidRDefault="00B42CCD" w:rsidP="00B42CCD">
      <w:pPr>
        <w:pStyle w:val="Sidfot"/>
        <w:rPr>
          <w:rFonts w:ascii="Arial" w:hAnsi="Arial" w:cs="Arial"/>
          <w:sz w:val="2"/>
        </w:rPr>
      </w:pPr>
    </w:p>
    <w:p w14:paraId="54BFC1FB" w14:textId="5B81984B" w:rsidR="00B42CCD" w:rsidRDefault="00B42CCD" w:rsidP="00B42CCD">
      <w:pPr>
        <w:pStyle w:val="Sidfot"/>
        <w:rPr>
          <w:rFonts w:ascii="Arial" w:hAnsi="Arial" w:cs="Arial"/>
          <w:sz w:val="2"/>
        </w:rPr>
      </w:pPr>
    </w:p>
    <w:p w14:paraId="15BC547C" w14:textId="7501C75A" w:rsidR="00B42CCD" w:rsidRDefault="00B42CCD" w:rsidP="00B42CCD">
      <w:pPr>
        <w:pStyle w:val="Sidfot"/>
        <w:rPr>
          <w:rFonts w:ascii="Arial" w:hAnsi="Arial" w:cs="Arial"/>
          <w:sz w:val="2"/>
        </w:rPr>
      </w:pPr>
    </w:p>
    <w:p w14:paraId="6049AB46" w14:textId="053C85B5" w:rsidR="00B42CCD" w:rsidRDefault="00B42CCD" w:rsidP="00B42CCD">
      <w:pPr>
        <w:pStyle w:val="Sidfot"/>
        <w:rPr>
          <w:rFonts w:ascii="Arial" w:hAnsi="Arial" w:cs="Arial"/>
          <w:sz w:val="2"/>
        </w:rPr>
      </w:pPr>
    </w:p>
    <w:p w14:paraId="7DE22C18" w14:textId="68C28F86" w:rsidR="00B42CCD" w:rsidRDefault="00B42CCD" w:rsidP="00B42CCD">
      <w:pPr>
        <w:pStyle w:val="Sidfot"/>
        <w:rPr>
          <w:rFonts w:ascii="Arial" w:hAnsi="Arial" w:cs="Arial"/>
          <w:sz w:val="2"/>
        </w:rPr>
      </w:pPr>
    </w:p>
    <w:p w14:paraId="0B08FCCC" w14:textId="72D6CDE9" w:rsidR="00B42CCD" w:rsidRDefault="00B42CCD" w:rsidP="00B42CCD">
      <w:pPr>
        <w:pStyle w:val="Sidfot"/>
        <w:rPr>
          <w:rFonts w:ascii="Arial" w:hAnsi="Arial" w:cs="Arial"/>
          <w:sz w:val="2"/>
        </w:rPr>
      </w:pPr>
    </w:p>
    <w:p w14:paraId="35A65F81" w14:textId="77777777" w:rsidR="00B42CCD" w:rsidRPr="00B1448F" w:rsidRDefault="00B42CCD" w:rsidP="00B42CCD">
      <w:pPr>
        <w:pStyle w:val="Sidfot"/>
        <w:rPr>
          <w:rFonts w:ascii="Arial" w:hAnsi="Arial" w:cs="Arial"/>
          <w:sz w:val="2"/>
        </w:rPr>
      </w:pPr>
    </w:p>
    <w:p w14:paraId="190810AF" w14:textId="77777777" w:rsidR="00B42CCD" w:rsidRDefault="00B42CCD" w:rsidP="00B42CCD">
      <w:pPr>
        <w:ind w:left="2608" w:firstLine="1304"/>
        <w:rPr>
          <w:rFonts w:ascii="Arial" w:hAnsi="Arial" w:cs="Arial"/>
          <w:color w:val="FF0000"/>
          <w:sz w:val="18"/>
          <w:szCs w:val="18"/>
        </w:rPr>
      </w:pPr>
    </w:p>
    <w:p w14:paraId="6574C30B" w14:textId="77777777" w:rsidR="00B42CCD" w:rsidRDefault="00B42CCD" w:rsidP="00B42CCD">
      <w:pPr>
        <w:ind w:left="2608" w:firstLine="1304"/>
        <w:rPr>
          <w:rFonts w:ascii="Arial" w:hAnsi="Arial" w:cs="Arial"/>
          <w:color w:val="FF0000"/>
          <w:sz w:val="18"/>
          <w:szCs w:val="18"/>
        </w:rPr>
      </w:pPr>
    </w:p>
    <w:p w14:paraId="4B6B630C" w14:textId="77777777" w:rsidR="00B42CCD" w:rsidRDefault="00B42CCD" w:rsidP="00B42CCD">
      <w:pPr>
        <w:ind w:left="2608" w:firstLine="1304"/>
        <w:rPr>
          <w:rFonts w:ascii="Arial" w:hAnsi="Arial" w:cs="Arial"/>
          <w:color w:val="FF0000"/>
          <w:sz w:val="18"/>
          <w:szCs w:val="18"/>
        </w:rPr>
      </w:pPr>
    </w:p>
    <w:p w14:paraId="71C3AC55" w14:textId="77777777" w:rsidR="00B42CCD" w:rsidRDefault="00B42CCD" w:rsidP="00B42CCD">
      <w:pPr>
        <w:ind w:left="2608" w:firstLine="1304"/>
        <w:rPr>
          <w:rFonts w:ascii="Arial" w:hAnsi="Arial" w:cs="Arial"/>
          <w:color w:val="FF0000"/>
          <w:sz w:val="18"/>
          <w:szCs w:val="18"/>
        </w:rPr>
      </w:pPr>
    </w:p>
    <w:p w14:paraId="7AB72512" w14:textId="77777777" w:rsidR="00B42CCD" w:rsidRDefault="00B42CCD" w:rsidP="00B42CCD">
      <w:pPr>
        <w:rPr>
          <w:rFonts w:ascii="Arial" w:hAnsi="Arial" w:cs="Arial"/>
          <w:color w:val="FF0000"/>
          <w:sz w:val="18"/>
          <w:szCs w:val="18"/>
        </w:rPr>
      </w:pPr>
    </w:p>
    <w:p w14:paraId="3187265D" w14:textId="5BDE1324" w:rsidR="00B42CCD" w:rsidRPr="00B42CCD" w:rsidRDefault="00B42CCD" w:rsidP="00B42CCD">
      <w:pPr>
        <w:rPr>
          <w:rFonts w:ascii="Arial" w:hAnsi="Arial" w:cs="Arial"/>
          <w:color w:val="FF0000"/>
          <w:sz w:val="18"/>
          <w:szCs w:val="18"/>
        </w:rPr>
      </w:pPr>
      <w:r>
        <w:rPr>
          <w:rFonts w:ascii="Arial" w:hAnsi="Arial" w:cs="Arial"/>
          <w:color w:val="FF0000"/>
          <w:sz w:val="18"/>
          <w:szCs w:val="18"/>
        </w:rPr>
        <w:t xml:space="preserve">                                         </w:t>
      </w:r>
    </w:p>
    <w:p w14:paraId="28D78172" w14:textId="77777777" w:rsidR="00B42CCD" w:rsidRDefault="00B42CCD" w:rsidP="00B42CCD">
      <w:pPr>
        <w:rPr>
          <w:rFonts w:ascii="Arial" w:hAnsi="Arial" w:cs="Arial"/>
          <w:color w:val="FF0000"/>
          <w:sz w:val="20"/>
        </w:rPr>
      </w:pPr>
    </w:p>
    <w:p w14:paraId="0D260978" w14:textId="77777777" w:rsidR="00B42CCD" w:rsidRDefault="00B42CCD" w:rsidP="00B42CCD">
      <w:pPr>
        <w:rPr>
          <w:rFonts w:ascii="Arial" w:hAnsi="Arial" w:cs="Arial"/>
          <w:color w:val="FF0000"/>
          <w:sz w:val="20"/>
        </w:rPr>
      </w:pPr>
    </w:p>
    <w:p w14:paraId="21D3A6A9" w14:textId="77777777" w:rsidR="00B42CCD" w:rsidRDefault="00B42CCD" w:rsidP="00B42CCD">
      <w:pPr>
        <w:rPr>
          <w:rFonts w:ascii="Arial" w:hAnsi="Arial" w:cs="Arial"/>
          <w:color w:val="FF0000"/>
          <w:sz w:val="20"/>
        </w:rPr>
      </w:pPr>
    </w:p>
    <w:p w14:paraId="4BA2D262" w14:textId="77777777" w:rsidR="00B42CCD" w:rsidRDefault="00B42CCD" w:rsidP="00B42CCD">
      <w:pPr>
        <w:rPr>
          <w:rFonts w:ascii="Arial" w:hAnsi="Arial" w:cs="Arial"/>
          <w:color w:val="FF0000"/>
          <w:sz w:val="20"/>
        </w:rPr>
      </w:pPr>
    </w:p>
    <w:p w14:paraId="5363448C" w14:textId="77777777" w:rsidR="00B42CCD" w:rsidRDefault="00B42CCD" w:rsidP="00B42CCD">
      <w:pPr>
        <w:rPr>
          <w:rFonts w:ascii="Arial" w:hAnsi="Arial" w:cs="Arial"/>
          <w:color w:val="FF0000"/>
          <w:sz w:val="20"/>
        </w:rPr>
      </w:pPr>
    </w:p>
    <w:p w14:paraId="6E8DCD13" w14:textId="406DE7D2" w:rsidR="00B42CCD" w:rsidRPr="00B1448F" w:rsidRDefault="00B42CCD" w:rsidP="00B42CCD">
      <w:pPr>
        <w:rPr>
          <w:rFonts w:ascii="Arial" w:hAnsi="Arial" w:cs="Arial"/>
        </w:rPr>
      </w:pPr>
      <w:r w:rsidRPr="00B1448F">
        <w:rPr>
          <w:rFonts w:ascii="Arial" w:hAnsi="Arial" w:cs="Arial"/>
          <w:color w:val="FF0000"/>
          <w:sz w:val="20"/>
        </w:rPr>
        <w:t>FYLLS I SAMRÅD MED ANLÄGGNINGSÄGAREN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1"/>
        <w:gridCol w:w="6173"/>
      </w:tblGrid>
      <w:tr w:rsidR="00B42CCD" w:rsidRPr="00B1448F" w14:paraId="506252F8" w14:textId="77777777" w:rsidTr="00B42CCD">
        <w:tc>
          <w:tcPr>
            <w:tcW w:w="3461" w:type="dxa"/>
          </w:tcPr>
          <w:p w14:paraId="510149DD" w14:textId="77777777" w:rsidR="00B42CCD" w:rsidRPr="00B1448F" w:rsidRDefault="00B42CCD" w:rsidP="0088773D">
            <w:pPr>
              <w:spacing w:after="200" w:line="276" w:lineRule="auto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173" w:type="dxa"/>
          </w:tcPr>
          <w:p w14:paraId="397B75C8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t>Åtgärder vid utlöst larm (dagtid/vardagar/övrig tid, klockslag)</w:t>
            </w:r>
          </w:p>
        </w:tc>
      </w:tr>
      <w:tr w:rsidR="00B42CCD" w:rsidRPr="00B1448F" w14:paraId="392CAECD" w14:textId="77777777" w:rsidTr="00B42CCD">
        <w:tc>
          <w:tcPr>
            <w:tcW w:w="3461" w:type="dxa"/>
          </w:tcPr>
          <w:p w14:paraId="6715E1B6" w14:textId="77777777" w:rsidR="00B42CCD" w:rsidRPr="00647C9D" w:rsidRDefault="00B42CCD" w:rsidP="0088773D">
            <w:pPr>
              <w:rPr>
                <w:rFonts w:ascii="Arial" w:hAnsi="Arial" w:cs="Arial"/>
                <w:bCs/>
                <w:sz w:val="20"/>
              </w:rPr>
            </w:pPr>
            <w:r w:rsidRPr="00647C9D">
              <w:rPr>
                <w:rFonts w:ascii="Arial" w:hAnsi="Arial" w:cs="Arial"/>
                <w:bCs/>
                <w:sz w:val="20"/>
              </w:rPr>
              <w:t>Talanrop</w:t>
            </w:r>
          </w:p>
          <w:p w14:paraId="4D80F95B" w14:textId="77777777" w:rsidR="00B42CCD" w:rsidRPr="00647C9D" w:rsidRDefault="00B42CCD" w:rsidP="0088773D">
            <w:p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173" w:type="dxa"/>
          </w:tcPr>
          <w:p w14:paraId="67EAE3A9" w14:textId="5379AE0C" w:rsidR="00B42CCD" w:rsidRPr="00647C9D" w:rsidRDefault="000508B9" w:rsidP="0088773D">
            <w:pPr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0"/>
              </w:rPr>
              <w:t>K-man</w:t>
            </w:r>
            <w:r w:rsidR="00B42CCD" w:rsidRPr="00647C9D">
              <w:rPr>
                <w:rFonts w:ascii="Arial" w:hAnsi="Arial" w:cs="Arial"/>
                <w:bCs/>
                <w:sz w:val="20"/>
              </w:rPr>
              <w:t xml:space="preserve"> </w:t>
            </w:r>
            <w:r w:rsidR="00B42CCD" w:rsidRPr="00647C9D"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="00B42CCD" w:rsidRPr="00647C9D">
              <w:rPr>
                <w:rFonts w:ascii="Arial" w:hAnsi="Arial" w:cs="Arial"/>
                <w:bCs/>
                <w:sz w:val="20"/>
              </w:rPr>
              <w:instrText xml:space="preserve"> FORMTEXT </w:instrText>
            </w:r>
            <w:r w:rsidR="00B42CCD" w:rsidRPr="00647C9D">
              <w:rPr>
                <w:rFonts w:ascii="Arial" w:hAnsi="Arial" w:cs="Arial"/>
                <w:bCs/>
                <w:sz w:val="20"/>
              </w:rPr>
            </w:r>
            <w:r w:rsidR="00B42CCD" w:rsidRPr="00647C9D">
              <w:rPr>
                <w:rFonts w:ascii="Arial" w:hAnsi="Arial" w:cs="Arial"/>
                <w:bCs/>
                <w:sz w:val="20"/>
              </w:rPr>
              <w:fldChar w:fldCharType="separate"/>
            </w:r>
            <w:r w:rsidR="00B42CCD"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="00B42CCD"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="00B42CCD"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="00B42CCD"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="00B42CCD"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="00B42CCD" w:rsidRPr="00647C9D">
              <w:rPr>
                <w:rFonts w:ascii="Arial" w:hAnsi="Arial" w:cs="Arial"/>
                <w:bCs/>
                <w:sz w:val="20"/>
              </w:rPr>
              <w:fldChar w:fldCharType="end"/>
            </w:r>
            <w:r w:rsidR="00B42CCD" w:rsidRPr="00647C9D">
              <w:rPr>
                <w:rFonts w:ascii="Arial" w:hAnsi="Arial" w:cs="Arial"/>
                <w:bCs/>
                <w:sz w:val="20"/>
              </w:rPr>
              <w:t>, vid behov RTJ</w:t>
            </w:r>
          </w:p>
        </w:tc>
      </w:tr>
      <w:tr w:rsidR="00B42CCD" w:rsidRPr="00B1448F" w14:paraId="2FF13DB7" w14:textId="77777777" w:rsidTr="00B42CCD">
        <w:tc>
          <w:tcPr>
            <w:tcW w:w="3461" w:type="dxa"/>
          </w:tcPr>
          <w:p w14:paraId="023AB13D" w14:textId="77777777" w:rsidR="00B42CCD" w:rsidRPr="00647C9D" w:rsidRDefault="00B42CCD" w:rsidP="0088773D">
            <w:pPr>
              <w:rPr>
                <w:rFonts w:ascii="Arial" w:hAnsi="Arial" w:cs="Arial"/>
                <w:bCs/>
                <w:sz w:val="20"/>
              </w:rPr>
            </w:pPr>
            <w:r w:rsidRPr="00647C9D">
              <w:rPr>
                <w:rFonts w:ascii="Arial" w:hAnsi="Arial" w:cs="Arial"/>
                <w:bCs/>
                <w:sz w:val="20"/>
              </w:rPr>
              <w:t>Batterilarm bärbart</w:t>
            </w:r>
          </w:p>
          <w:p w14:paraId="20AE1E92" w14:textId="77777777" w:rsidR="00B42CCD" w:rsidRPr="00647C9D" w:rsidRDefault="00B42CCD" w:rsidP="0088773D">
            <w:p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173" w:type="dxa"/>
          </w:tcPr>
          <w:p w14:paraId="52D77D5D" w14:textId="2E04D1D0" w:rsidR="00B42CCD" w:rsidRPr="00647C9D" w:rsidRDefault="00B42CCD" w:rsidP="0088773D">
            <w:pPr>
              <w:rPr>
                <w:rFonts w:ascii="Arial" w:hAnsi="Arial" w:cs="Arial"/>
                <w:bCs/>
                <w:sz w:val="22"/>
              </w:rPr>
            </w:pPr>
            <w:r w:rsidRPr="00647C9D">
              <w:rPr>
                <w:rFonts w:ascii="Arial" w:hAnsi="Arial" w:cs="Arial"/>
                <w:bCs/>
                <w:sz w:val="20"/>
              </w:rPr>
              <w:t xml:space="preserve">Vardagar 07.00-15.45 ring </w:t>
            </w:r>
            <w:r w:rsidRPr="00647C9D"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647C9D">
              <w:rPr>
                <w:rFonts w:ascii="Arial" w:hAnsi="Arial" w:cs="Arial"/>
                <w:bCs/>
                <w:sz w:val="20"/>
              </w:rPr>
              <w:instrText xml:space="preserve"> FORMTEXT </w:instrText>
            </w:r>
            <w:r w:rsidRPr="00647C9D">
              <w:rPr>
                <w:rFonts w:ascii="Arial" w:hAnsi="Arial" w:cs="Arial"/>
                <w:bCs/>
                <w:sz w:val="20"/>
              </w:rPr>
            </w:r>
            <w:r w:rsidRPr="00647C9D">
              <w:rPr>
                <w:rFonts w:ascii="Arial" w:hAnsi="Arial" w:cs="Arial"/>
                <w:bCs/>
                <w:sz w:val="20"/>
              </w:rPr>
              <w:fldChar w:fldCharType="separate"/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sz w:val="20"/>
              </w:rPr>
              <w:fldChar w:fldCharType="end"/>
            </w:r>
            <w:r w:rsidRPr="00647C9D">
              <w:rPr>
                <w:rFonts w:ascii="Arial" w:hAnsi="Arial" w:cs="Arial"/>
                <w:bCs/>
                <w:sz w:val="20"/>
              </w:rPr>
              <w:t xml:space="preserve">, Övrig tid: </w:t>
            </w:r>
            <w:r w:rsidRPr="00647C9D"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647C9D">
              <w:rPr>
                <w:rFonts w:ascii="Arial" w:hAnsi="Arial" w:cs="Arial"/>
                <w:bCs/>
                <w:sz w:val="20"/>
              </w:rPr>
              <w:instrText xml:space="preserve"> FORMTEXT </w:instrText>
            </w:r>
            <w:r w:rsidRPr="00647C9D">
              <w:rPr>
                <w:rFonts w:ascii="Arial" w:hAnsi="Arial" w:cs="Arial"/>
                <w:bCs/>
                <w:sz w:val="20"/>
              </w:rPr>
            </w:r>
            <w:r w:rsidRPr="00647C9D">
              <w:rPr>
                <w:rFonts w:ascii="Arial" w:hAnsi="Arial" w:cs="Arial"/>
                <w:bCs/>
                <w:sz w:val="20"/>
              </w:rPr>
              <w:fldChar w:fldCharType="separate"/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sz w:val="20"/>
              </w:rPr>
              <w:fldChar w:fldCharType="end"/>
            </w:r>
          </w:p>
        </w:tc>
      </w:tr>
      <w:tr w:rsidR="00B42CCD" w:rsidRPr="00B1448F" w14:paraId="489985EF" w14:textId="77777777" w:rsidTr="00B42CCD">
        <w:tc>
          <w:tcPr>
            <w:tcW w:w="3461" w:type="dxa"/>
          </w:tcPr>
          <w:p w14:paraId="54D962A8" w14:textId="77777777" w:rsidR="00B42CCD" w:rsidRPr="00647C9D" w:rsidRDefault="00B42CCD" w:rsidP="0088773D">
            <w:pPr>
              <w:rPr>
                <w:rFonts w:ascii="Arial" w:hAnsi="Arial" w:cs="Arial"/>
                <w:bCs/>
                <w:sz w:val="20"/>
              </w:rPr>
            </w:pPr>
            <w:r w:rsidRPr="00647C9D">
              <w:rPr>
                <w:rFonts w:ascii="Arial" w:hAnsi="Arial" w:cs="Arial"/>
                <w:bCs/>
                <w:sz w:val="20"/>
              </w:rPr>
              <w:t>Batterilarm</w:t>
            </w:r>
          </w:p>
          <w:p w14:paraId="32AAA451" w14:textId="77777777" w:rsidR="00B42CCD" w:rsidRPr="00647C9D" w:rsidRDefault="00B42CCD" w:rsidP="0088773D">
            <w:p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173" w:type="dxa"/>
          </w:tcPr>
          <w:p w14:paraId="576E96BC" w14:textId="736B0FD8" w:rsidR="00B42CCD" w:rsidRPr="00647C9D" w:rsidRDefault="00B42CCD" w:rsidP="0088773D">
            <w:pPr>
              <w:rPr>
                <w:rFonts w:ascii="Arial" w:hAnsi="Arial" w:cs="Arial"/>
                <w:bCs/>
                <w:sz w:val="22"/>
              </w:rPr>
            </w:pPr>
            <w:r w:rsidRPr="00647C9D">
              <w:rPr>
                <w:rFonts w:ascii="Arial" w:hAnsi="Arial" w:cs="Arial"/>
                <w:bCs/>
                <w:sz w:val="20"/>
              </w:rPr>
              <w:t xml:space="preserve">Vardagar 07.00-15.45 ring en </w:t>
            </w:r>
            <w:r w:rsidRPr="00647C9D"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647C9D">
              <w:rPr>
                <w:rFonts w:ascii="Arial" w:hAnsi="Arial" w:cs="Arial"/>
                <w:bCs/>
                <w:sz w:val="20"/>
              </w:rPr>
              <w:instrText xml:space="preserve"> FORMTEXT </w:instrText>
            </w:r>
            <w:r w:rsidRPr="00647C9D">
              <w:rPr>
                <w:rFonts w:ascii="Arial" w:hAnsi="Arial" w:cs="Arial"/>
                <w:bCs/>
                <w:sz w:val="20"/>
              </w:rPr>
            </w:r>
            <w:r w:rsidRPr="00647C9D">
              <w:rPr>
                <w:rFonts w:ascii="Arial" w:hAnsi="Arial" w:cs="Arial"/>
                <w:bCs/>
                <w:sz w:val="20"/>
              </w:rPr>
              <w:fldChar w:fldCharType="separate"/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sz w:val="20"/>
              </w:rPr>
              <w:fldChar w:fldCharType="end"/>
            </w:r>
            <w:r w:rsidRPr="00647C9D">
              <w:rPr>
                <w:rFonts w:ascii="Arial" w:hAnsi="Arial" w:cs="Arial"/>
                <w:bCs/>
                <w:sz w:val="20"/>
              </w:rPr>
              <w:t xml:space="preserve">, Övrig tid: </w:t>
            </w:r>
            <w:r w:rsidRPr="00647C9D"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647C9D">
              <w:rPr>
                <w:rFonts w:ascii="Arial" w:hAnsi="Arial" w:cs="Arial"/>
                <w:bCs/>
                <w:sz w:val="20"/>
              </w:rPr>
              <w:instrText xml:space="preserve"> FORMTEXT </w:instrText>
            </w:r>
            <w:r w:rsidRPr="00647C9D">
              <w:rPr>
                <w:rFonts w:ascii="Arial" w:hAnsi="Arial" w:cs="Arial"/>
                <w:bCs/>
                <w:sz w:val="20"/>
              </w:rPr>
            </w:r>
            <w:r w:rsidRPr="00647C9D">
              <w:rPr>
                <w:rFonts w:ascii="Arial" w:hAnsi="Arial" w:cs="Arial"/>
                <w:bCs/>
                <w:sz w:val="20"/>
              </w:rPr>
              <w:fldChar w:fldCharType="separate"/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sz w:val="20"/>
              </w:rPr>
              <w:fldChar w:fldCharType="end"/>
            </w:r>
          </w:p>
        </w:tc>
      </w:tr>
      <w:tr w:rsidR="00B42CCD" w:rsidRPr="00B1448F" w14:paraId="26C77521" w14:textId="77777777" w:rsidTr="00B42CCD">
        <w:tc>
          <w:tcPr>
            <w:tcW w:w="3461" w:type="dxa"/>
          </w:tcPr>
          <w:p w14:paraId="44B40148" w14:textId="77777777" w:rsidR="00B42CCD" w:rsidRPr="00647C9D" w:rsidRDefault="00B42CCD" w:rsidP="0088773D">
            <w:pPr>
              <w:rPr>
                <w:rFonts w:ascii="Arial" w:hAnsi="Arial" w:cs="Arial"/>
                <w:bCs/>
                <w:sz w:val="20"/>
              </w:rPr>
            </w:pPr>
            <w:r w:rsidRPr="00647C9D">
              <w:rPr>
                <w:rFonts w:ascii="Arial" w:hAnsi="Arial" w:cs="Arial"/>
                <w:bCs/>
                <w:sz w:val="20"/>
              </w:rPr>
              <w:t>Nätfel</w:t>
            </w:r>
          </w:p>
          <w:p w14:paraId="48A210BB" w14:textId="77777777" w:rsidR="00B42CCD" w:rsidRPr="00647C9D" w:rsidRDefault="00B42CCD" w:rsidP="0088773D">
            <w:p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173" w:type="dxa"/>
          </w:tcPr>
          <w:p w14:paraId="0C68AD27" w14:textId="038FE366" w:rsidR="00B42CCD" w:rsidRPr="00647C9D" w:rsidRDefault="00B42CCD" w:rsidP="0088773D">
            <w:pPr>
              <w:rPr>
                <w:rFonts w:ascii="Arial" w:hAnsi="Arial" w:cs="Arial"/>
                <w:bCs/>
                <w:sz w:val="22"/>
              </w:rPr>
            </w:pPr>
            <w:proofErr w:type="gramStart"/>
            <w:r w:rsidRPr="00647C9D">
              <w:rPr>
                <w:rFonts w:ascii="Arial" w:hAnsi="Arial" w:cs="Arial"/>
                <w:bCs/>
                <w:sz w:val="20"/>
              </w:rPr>
              <w:t>Mail</w:t>
            </w:r>
            <w:proofErr w:type="gramEnd"/>
            <w:r w:rsidRPr="00647C9D">
              <w:rPr>
                <w:rFonts w:ascii="Arial" w:hAnsi="Arial" w:cs="Arial"/>
                <w:bCs/>
                <w:sz w:val="20"/>
              </w:rPr>
              <w:t xml:space="preserve"> </w:t>
            </w:r>
            <w:r w:rsidRPr="00647C9D"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647C9D">
              <w:rPr>
                <w:rFonts w:ascii="Arial" w:hAnsi="Arial" w:cs="Arial"/>
                <w:bCs/>
                <w:sz w:val="20"/>
              </w:rPr>
              <w:instrText xml:space="preserve"> FORMTEXT </w:instrText>
            </w:r>
            <w:r w:rsidRPr="00647C9D">
              <w:rPr>
                <w:rFonts w:ascii="Arial" w:hAnsi="Arial" w:cs="Arial"/>
                <w:bCs/>
                <w:sz w:val="20"/>
              </w:rPr>
            </w:r>
            <w:r w:rsidRPr="00647C9D">
              <w:rPr>
                <w:rFonts w:ascii="Arial" w:hAnsi="Arial" w:cs="Arial"/>
                <w:bCs/>
                <w:sz w:val="20"/>
              </w:rPr>
              <w:fldChar w:fldCharType="separate"/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sz w:val="20"/>
              </w:rPr>
              <w:fldChar w:fldCharType="end"/>
            </w:r>
          </w:p>
        </w:tc>
      </w:tr>
      <w:tr w:rsidR="00B42CCD" w:rsidRPr="00B1448F" w14:paraId="13F4F196" w14:textId="77777777" w:rsidTr="00B42CCD">
        <w:tc>
          <w:tcPr>
            <w:tcW w:w="3461" w:type="dxa"/>
          </w:tcPr>
          <w:p w14:paraId="4CE54329" w14:textId="77777777" w:rsidR="00B42CCD" w:rsidRPr="00647C9D" w:rsidRDefault="00B42CCD" w:rsidP="0088773D">
            <w:pPr>
              <w:rPr>
                <w:rFonts w:ascii="Arial" w:hAnsi="Arial" w:cs="Arial"/>
                <w:bCs/>
                <w:sz w:val="20"/>
              </w:rPr>
            </w:pPr>
            <w:r w:rsidRPr="00647C9D">
              <w:rPr>
                <w:rFonts w:ascii="Arial" w:hAnsi="Arial" w:cs="Arial"/>
                <w:bCs/>
                <w:sz w:val="20"/>
              </w:rPr>
              <w:t>Testlarm</w:t>
            </w:r>
          </w:p>
          <w:p w14:paraId="124E6360" w14:textId="77777777" w:rsidR="00B42CCD" w:rsidRPr="00647C9D" w:rsidRDefault="00B42CCD" w:rsidP="0088773D">
            <w:p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173" w:type="dxa"/>
          </w:tcPr>
          <w:p w14:paraId="6447076E" w14:textId="50F1519C" w:rsidR="00B42CCD" w:rsidRPr="00647C9D" w:rsidRDefault="00B42CCD" w:rsidP="0088773D">
            <w:pPr>
              <w:rPr>
                <w:rFonts w:ascii="Arial" w:hAnsi="Arial" w:cs="Arial"/>
                <w:bCs/>
                <w:sz w:val="22"/>
              </w:rPr>
            </w:pPr>
            <w:r w:rsidRPr="00647C9D"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647C9D">
              <w:rPr>
                <w:rFonts w:ascii="Arial" w:hAnsi="Arial" w:cs="Arial"/>
                <w:bCs/>
                <w:sz w:val="20"/>
              </w:rPr>
              <w:instrText xml:space="preserve"> FORMTEXT </w:instrText>
            </w:r>
            <w:r w:rsidRPr="00647C9D">
              <w:rPr>
                <w:rFonts w:ascii="Arial" w:hAnsi="Arial" w:cs="Arial"/>
                <w:bCs/>
                <w:sz w:val="20"/>
              </w:rPr>
            </w:r>
            <w:r w:rsidRPr="00647C9D">
              <w:rPr>
                <w:rFonts w:ascii="Arial" w:hAnsi="Arial" w:cs="Arial"/>
                <w:bCs/>
                <w:sz w:val="20"/>
              </w:rPr>
              <w:fldChar w:fldCharType="separate"/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sz w:val="20"/>
              </w:rPr>
              <w:fldChar w:fldCharType="end"/>
            </w:r>
          </w:p>
        </w:tc>
      </w:tr>
      <w:tr w:rsidR="00B42CCD" w:rsidRPr="00B1448F" w14:paraId="768EC3B7" w14:textId="77777777" w:rsidTr="00B42CCD">
        <w:tc>
          <w:tcPr>
            <w:tcW w:w="3461" w:type="dxa"/>
          </w:tcPr>
          <w:p w14:paraId="36E4CD2D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  <w:p w14:paraId="02A00E58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173" w:type="dxa"/>
          </w:tcPr>
          <w:p w14:paraId="5152F506" w14:textId="77777777" w:rsidR="00B42CCD" w:rsidRPr="00B1448F" w:rsidRDefault="00B42CCD" w:rsidP="0088773D">
            <w:pPr>
              <w:rPr>
                <w:rFonts w:ascii="Arial" w:hAnsi="Arial" w:cs="Arial"/>
                <w:sz w:val="22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B42CCD" w:rsidRPr="00B1448F" w14:paraId="4711C834" w14:textId="77777777" w:rsidTr="00B42CCD">
        <w:tc>
          <w:tcPr>
            <w:tcW w:w="3461" w:type="dxa"/>
          </w:tcPr>
          <w:p w14:paraId="5DF740D6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  <w:p w14:paraId="717F273C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173" w:type="dxa"/>
          </w:tcPr>
          <w:p w14:paraId="36110C4D" w14:textId="77777777" w:rsidR="00B42CCD" w:rsidRPr="00B1448F" w:rsidRDefault="00B42CCD" w:rsidP="0088773D">
            <w:pPr>
              <w:rPr>
                <w:rFonts w:ascii="Arial" w:hAnsi="Arial" w:cs="Arial"/>
                <w:sz w:val="22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B42CCD" w:rsidRPr="00B1448F" w14:paraId="125CD0D7" w14:textId="77777777" w:rsidTr="00B42CCD">
        <w:tc>
          <w:tcPr>
            <w:tcW w:w="3461" w:type="dxa"/>
          </w:tcPr>
          <w:p w14:paraId="103A51C1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  <w:p w14:paraId="285F0AF1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173" w:type="dxa"/>
          </w:tcPr>
          <w:p w14:paraId="6133915F" w14:textId="77777777" w:rsidR="00B42CCD" w:rsidRPr="00B1448F" w:rsidRDefault="00B42CCD" w:rsidP="0088773D">
            <w:pPr>
              <w:rPr>
                <w:rFonts w:ascii="Arial" w:hAnsi="Arial" w:cs="Arial"/>
                <w:sz w:val="22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B42CCD" w:rsidRPr="00B1448F" w14:paraId="22006F99" w14:textId="77777777" w:rsidTr="00B42CCD">
        <w:tc>
          <w:tcPr>
            <w:tcW w:w="3461" w:type="dxa"/>
          </w:tcPr>
          <w:p w14:paraId="0DC48E18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  <w:p w14:paraId="488BD4DB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173" w:type="dxa"/>
          </w:tcPr>
          <w:p w14:paraId="3771C0DB" w14:textId="77777777" w:rsidR="00B42CCD" w:rsidRPr="00B1448F" w:rsidRDefault="00B42CCD" w:rsidP="0088773D">
            <w:pPr>
              <w:rPr>
                <w:rFonts w:ascii="Arial" w:hAnsi="Arial" w:cs="Arial"/>
                <w:sz w:val="22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</w:tbl>
    <w:p w14:paraId="05C5F27D" w14:textId="77777777" w:rsidR="00B42CCD" w:rsidRPr="00B1448F" w:rsidRDefault="00B42CCD" w:rsidP="00B42CCD">
      <w:pPr>
        <w:rPr>
          <w:rFonts w:ascii="Arial" w:hAnsi="Arial" w:cs="Arial"/>
        </w:rPr>
      </w:pPr>
    </w:p>
    <w:p w14:paraId="2CFE0084" w14:textId="77777777" w:rsidR="00B42CCD" w:rsidRDefault="00B42CCD" w:rsidP="00B42CCD">
      <w:pPr>
        <w:pStyle w:val="Sidhuvud"/>
        <w:tabs>
          <w:tab w:val="left" w:pos="1304"/>
          <w:tab w:val="left" w:pos="4695"/>
        </w:tabs>
        <w:rPr>
          <w:b/>
          <w:color w:val="FF0000"/>
          <w:sz w:val="20"/>
        </w:rPr>
      </w:pPr>
    </w:p>
    <w:tbl>
      <w:tblPr>
        <w:tblW w:w="9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1"/>
        <w:gridCol w:w="3347"/>
        <w:gridCol w:w="3557"/>
        <w:gridCol w:w="2426"/>
      </w:tblGrid>
      <w:tr w:rsidR="00B42CCD" w:rsidRPr="00B1448F" w14:paraId="61CF7270" w14:textId="77777777" w:rsidTr="00B42CCD">
        <w:trPr>
          <w:trHeight w:val="488"/>
        </w:trPr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ED91DC1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A5735DA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t>Kontaktmän/Behöriga</w:t>
            </w:r>
          </w:p>
        </w:tc>
        <w:tc>
          <w:tcPr>
            <w:tcW w:w="3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EB9C3A3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t>Telefonnummer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931D14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Behörighetskod k-man</w:t>
            </w:r>
          </w:p>
        </w:tc>
      </w:tr>
      <w:tr w:rsidR="00B42CCD" w:rsidRPr="00B1448F" w14:paraId="6D756CF9" w14:textId="77777777" w:rsidTr="00B42CCD">
        <w:trPr>
          <w:trHeight w:val="488"/>
        </w:trPr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E661B5C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1.</w:t>
            </w: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48F1B" w14:textId="76D213A6" w:rsidR="00B42CCD" w:rsidRPr="00687B53" w:rsidRDefault="00967DEE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647C9D"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647C9D">
              <w:rPr>
                <w:rFonts w:ascii="Arial" w:hAnsi="Arial" w:cs="Arial"/>
                <w:bCs/>
                <w:sz w:val="20"/>
              </w:rPr>
              <w:instrText xml:space="preserve"> FORMTEXT </w:instrText>
            </w:r>
            <w:r w:rsidRPr="00647C9D">
              <w:rPr>
                <w:rFonts w:ascii="Arial" w:hAnsi="Arial" w:cs="Arial"/>
                <w:bCs/>
                <w:sz w:val="20"/>
              </w:rPr>
            </w:r>
            <w:r w:rsidRPr="00647C9D">
              <w:rPr>
                <w:rFonts w:ascii="Arial" w:hAnsi="Arial" w:cs="Arial"/>
                <w:bCs/>
                <w:sz w:val="20"/>
              </w:rPr>
              <w:fldChar w:fldCharType="separate"/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sz w:val="20"/>
              </w:rPr>
              <w:fldChar w:fldCharType="end"/>
            </w:r>
          </w:p>
        </w:tc>
        <w:tc>
          <w:tcPr>
            <w:tcW w:w="3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2F439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3FFA62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B42CCD" w:rsidRPr="00B1448F" w14:paraId="715CE84B" w14:textId="77777777" w:rsidTr="00B42CCD">
        <w:trPr>
          <w:trHeight w:val="488"/>
        </w:trPr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CE27189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2.</w:t>
            </w: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A6FF6" w14:textId="23D61D89" w:rsidR="00B42CCD" w:rsidRPr="00687B53" w:rsidRDefault="00967DEE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647C9D"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647C9D">
              <w:rPr>
                <w:rFonts w:ascii="Arial" w:hAnsi="Arial" w:cs="Arial"/>
                <w:bCs/>
                <w:sz w:val="20"/>
              </w:rPr>
              <w:instrText xml:space="preserve"> FORMTEXT </w:instrText>
            </w:r>
            <w:r w:rsidRPr="00647C9D">
              <w:rPr>
                <w:rFonts w:ascii="Arial" w:hAnsi="Arial" w:cs="Arial"/>
                <w:bCs/>
                <w:sz w:val="20"/>
              </w:rPr>
            </w:r>
            <w:r w:rsidRPr="00647C9D">
              <w:rPr>
                <w:rFonts w:ascii="Arial" w:hAnsi="Arial" w:cs="Arial"/>
                <w:bCs/>
                <w:sz w:val="20"/>
              </w:rPr>
              <w:fldChar w:fldCharType="separate"/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sz w:val="20"/>
              </w:rPr>
              <w:fldChar w:fldCharType="end"/>
            </w:r>
          </w:p>
        </w:tc>
        <w:tc>
          <w:tcPr>
            <w:tcW w:w="3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5E604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260363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B42CCD" w:rsidRPr="00B1448F" w14:paraId="5B601BD6" w14:textId="77777777" w:rsidTr="00B42CCD">
        <w:trPr>
          <w:trHeight w:val="488"/>
        </w:trPr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44884DA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3.</w:t>
            </w: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D5F8F" w14:textId="3FE06601" w:rsidR="00B42CCD" w:rsidRPr="00B1448F" w:rsidRDefault="00967DEE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647C9D"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647C9D">
              <w:rPr>
                <w:rFonts w:ascii="Arial" w:hAnsi="Arial" w:cs="Arial"/>
                <w:bCs/>
                <w:sz w:val="20"/>
              </w:rPr>
              <w:instrText xml:space="preserve"> FORMTEXT </w:instrText>
            </w:r>
            <w:r w:rsidRPr="00647C9D">
              <w:rPr>
                <w:rFonts w:ascii="Arial" w:hAnsi="Arial" w:cs="Arial"/>
                <w:bCs/>
                <w:sz w:val="20"/>
              </w:rPr>
            </w:r>
            <w:r w:rsidRPr="00647C9D">
              <w:rPr>
                <w:rFonts w:ascii="Arial" w:hAnsi="Arial" w:cs="Arial"/>
                <w:bCs/>
                <w:sz w:val="20"/>
              </w:rPr>
              <w:fldChar w:fldCharType="separate"/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sz w:val="20"/>
              </w:rPr>
              <w:fldChar w:fldCharType="end"/>
            </w:r>
          </w:p>
        </w:tc>
        <w:tc>
          <w:tcPr>
            <w:tcW w:w="3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7CBEA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86971E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B42CCD" w:rsidRPr="00B1448F" w14:paraId="0B7627B2" w14:textId="77777777" w:rsidTr="00B42CCD">
        <w:trPr>
          <w:trHeight w:val="488"/>
        </w:trPr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18B497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4.</w:t>
            </w: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4C225" w14:textId="4AAA62C9" w:rsidR="00B42CCD" w:rsidRPr="00B1448F" w:rsidRDefault="00967DEE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647C9D"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647C9D">
              <w:rPr>
                <w:rFonts w:ascii="Arial" w:hAnsi="Arial" w:cs="Arial"/>
                <w:bCs/>
                <w:sz w:val="20"/>
              </w:rPr>
              <w:instrText xml:space="preserve"> FORMTEXT </w:instrText>
            </w:r>
            <w:r w:rsidRPr="00647C9D">
              <w:rPr>
                <w:rFonts w:ascii="Arial" w:hAnsi="Arial" w:cs="Arial"/>
                <w:bCs/>
                <w:sz w:val="20"/>
              </w:rPr>
            </w:r>
            <w:r w:rsidRPr="00647C9D">
              <w:rPr>
                <w:rFonts w:ascii="Arial" w:hAnsi="Arial" w:cs="Arial"/>
                <w:bCs/>
                <w:sz w:val="20"/>
              </w:rPr>
              <w:fldChar w:fldCharType="separate"/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noProof/>
                <w:sz w:val="20"/>
              </w:rPr>
              <w:t> </w:t>
            </w:r>
            <w:r w:rsidRPr="00647C9D">
              <w:rPr>
                <w:rFonts w:ascii="Arial" w:hAnsi="Arial" w:cs="Arial"/>
                <w:bCs/>
                <w:sz w:val="20"/>
              </w:rPr>
              <w:fldChar w:fldCharType="end"/>
            </w:r>
          </w:p>
        </w:tc>
        <w:tc>
          <w:tcPr>
            <w:tcW w:w="3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8F59C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3385D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</w:tbl>
    <w:p w14:paraId="66B85954" w14:textId="4C310E10" w:rsidR="007B3492" w:rsidRDefault="007B3492">
      <w:pPr>
        <w:rPr>
          <w:lang w:val="en-US"/>
        </w:rPr>
      </w:pPr>
    </w:p>
    <w:p w14:paraId="10F55368" w14:textId="7E9B791B" w:rsidR="00B42CCD" w:rsidRDefault="00B42CCD">
      <w:pPr>
        <w:rPr>
          <w:lang w:val="en-US"/>
        </w:rPr>
      </w:pPr>
    </w:p>
    <w:p w14:paraId="2D82091B" w14:textId="6922D69F" w:rsidR="00B42CCD" w:rsidRPr="00B42CCD" w:rsidRDefault="00B42CCD">
      <w:pPr>
        <w:rPr>
          <w:color w:val="FF0000"/>
          <w:sz w:val="20"/>
          <w:lang w:val="en-US"/>
        </w:rPr>
      </w:pPr>
      <w:r w:rsidRPr="00B42CCD">
        <w:rPr>
          <w:color w:val="FF0000"/>
          <w:sz w:val="20"/>
          <w:lang w:val="en-US"/>
        </w:rPr>
        <w:t>Ifylls av TRC</w:t>
      </w:r>
    </w:p>
    <w:tbl>
      <w:tblPr>
        <w:tblW w:w="9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6"/>
        <w:gridCol w:w="2350"/>
        <w:gridCol w:w="2529"/>
        <w:gridCol w:w="2434"/>
      </w:tblGrid>
      <w:tr w:rsidR="00B8459D" w:rsidRPr="00B1448F" w14:paraId="625DCAFD" w14:textId="77777777" w:rsidTr="00301D60">
        <w:trPr>
          <w:cantSplit/>
          <w:trHeight w:val="398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00673" w14:textId="77777777" w:rsidR="00B8459D" w:rsidRPr="00B1448F" w:rsidRDefault="00B8459D" w:rsidP="00AA06DC">
            <w:pPr>
              <w:pStyle w:val="Sidfot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Inmatningsdatum:</w:t>
            </w:r>
          </w:p>
          <w:p w14:paraId="04841730" w14:textId="77777777" w:rsidR="00B8459D" w:rsidRPr="00B1448F" w:rsidRDefault="00B8459D" w:rsidP="00AA06DC">
            <w:pPr>
              <w:pStyle w:val="Sidfot"/>
              <w:jc w:val="center"/>
              <w:rPr>
                <w:rFonts w:ascii="Arial" w:hAnsi="Arial" w:cs="Arial"/>
              </w:rPr>
            </w:pPr>
            <w:r w:rsidRPr="00B1448F">
              <w:rPr>
                <w:rFonts w:ascii="Arial" w:hAnsi="Arial" w:cs="Arial"/>
                <w:b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</w:rPr>
            </w:r>
            <w:r w:rsidRPr="00B1448F">
              <w:rPr>
                <w:rFonts w:ascii="Arial" w:hAnsi="Arial" w:cs="Arial"/>
                <w:b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A42C3" w14:textId="77777777" w:rsidR="00B8459D" w:rsidRPr="00B1448F" w:rsidRDefault="00B8459D" w:rsidP="00AA06DC">
            <w:pPr>
              <w:pStyle w:val="Sidfot"/>
              <w:jc w:val="center"/>
              <w:rPr>
                <w:rFonts w:ascii="Arial" w:hAnsi="Arial" w:cs="Arial"/>
                <w:i/>
                <w:sz w:val="16"/>
              </w:rPr>
            </w:pPr>
            <w:r>
              <w:rPr>
                <w:rFonts w:ascii="Arial" w:hAnsi="Arial" w:cs="Arial"/>
                <w:i/>
                <w:sz w:val="16"/>
              </w:rPr>
              <w:t>Inmatad av:</w:t>
            </w:r>
          </w:p>
          <w:p w14:paraId="1F6017C3" w14:textId="77777777" w:rsidR="00B8459D" w:rsidRPr="00A55C8A" w:rsidRDefault="00B8459D" w:rsidP="00AA06DC">
            <w:pPr>
              <w:pStyle w:val="Sidfot"/>
              <w:jc w:val="center"/>
              <w:rPr>
                <w:rFonts w:ascii="Arial" w:hAnsi="Arial" w:cs="Arial"/>
                <w:b/>
              </w:rPr>
            </w:pPr>
            <w:r w:rsidRPr="00B1448F">
              <w:rPr>
                <w:rFonts w:ascii="Arial" w:hAnsi="Arial" w:cs="Arial"/>
                <w:b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</w:rPr>
            </w:r>
            <w:r w:rsidRPr="00B1448F">
              <w:rPr>
                <w:rFonts w:ascii="Arial" w:hAnsi="Arial" w:cs="Arial"/>
                <w:b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C51BB" w14:textId="19EF8DE4" w:rsidR="00B8459D" w:rsidRPr="00B1448F" w:rsidRDefault="00B8459D" w:rsidP="00AA06DC">
            <w:pPr>
              <w:pStyle w:val="Sidfot"/>
              <w:jc w:val="center"/>
              <w:rPr>
                <w:rFonts w:ascii="Arial" w:hAnsi="Arial" w:cs="Arial"/>
                <w:i/>
                <w:sz w:val="16"/>
              </w:rPr>
            </w:pPr>
            <w:r w:rsidRPr="00B1448F">
              <w:rPr>
                <w:rFonts w:ascii="Arial" w:hAnsi="Arial" w:cs="Arial"/>
                <w:i/>
                <w:sz w:val="16"/>
              </w:rPr>
              <w:t>Driftsättningsdatum</w:t>
            </w:r>
            <w:r w:rsidR="00301D60">
              <w:rPr>
                <w:rFonts w:ascii="Arial" w:hAnsi="Arial" w:cs="Arial"/>
                <w:i/>
                <w:sz w:val="16"/>
              </w:rPr>
              <w:t>/driftsatt av</w:t>
            </w:r>
            <w:r w:rsidRPr="00B1448F">
              <w:rPr>
                <w:rFonts w:ascii="Arial" w:hAnsi="Arial" w:cs="Arial"/>
                <w:i/>
                <w:sz w:val="16"/>
              </w:rPr>
              <w:t>:</w:t>
            </w:r>
          </w:p>
          <w:p w14:paraId="70584E1E" w14:textId="77777777" w:rsidR="00B8459D" w:rsidRPr="00B1448F" w:rsidRDefault="00B8459D" w:rsidP="00AA06DC">
            <w:pPr>
              <w:jc w:val="center"/>
              <w:rPr>
                <w:rFonts w:ascii="Arial" w:hAnsi="Arial" w:cs="Arial"/>
                <w:i/>
                <w:sz w:val="20"/>
              </w:rPr>
            </w:pP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9D747" w14:textId="6401E6D7" w:rsidR="00B8459D" w:rsidRDefault="00301D60" w:rsidP="00AA06DC">
            <w:pPr>
              <w:pStyle w:val="Sidfot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Avtalet skrivet</w:t>
            </w:r>
            <w:r w:rsidR="00B8459D" w:rsidRPr="00B1448F">
              <w:rPr>
                <w:rFonts w:ascii="Arial" w:hAnsi="Arial" w:cs="Arial"/>
                <w:i/>
                <w:sz w:val="16"/>
                <w:szCs w:val="16"/>
              </w:rPr>
              <w:t>:</w:t>
            </w:r>
          </w:p>
          <w:p w14:paraId="2284745E" w14:textId="77777777" w:rsidR="00B8459D" w:rsidRDefault="00B8459D" w:rsidP="00AA06D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  <w:p w14:paraId="4E710F1E" w14:textId="77777777" w:rsidR="00B8459D" w:rsidRPr="009D0B28" w:rsidRDefault="00B8459D" w:rsidP="00AA06DC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</w:p>
        </w:tc>
      </w:tr>
    </w:tbl>
    <w:p w14:paraId="0509AF47" w14:textId="77777777" w:rsidR="00B42CCD" w:rsidRPr="00B42CCD" w:rsidRDefault="00B42CCD">
      <w:pPr>
        <w:rPr>
          <w:lang w:val="en-US"/>
        </w:rPr>
      </w:pPr>
    </w:p>
    <w:sectPr w:rsidR="00B42CCD" w:rsidRPr="00B42CC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D1EB9" w14:textId="77777777" w:rsidR="00B42CCD" w:rsidRDefault="00B42CCD" w:rsidP="00B42CCD">
      <w:r>
        <w:separator/>
      </w:r>
    </w:p>
  </w:endnote>
  <w:endnote w:type="continuationSeparator" w:id="0">
    <w:p w14:paraId="1C98E8E9" w14:textId="77777777" w:rsidR="00B42CCD" w:rsidRDefault="00B42CCD" w:rsidP="00B42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4B9E8" w14:textId="77777777" w:rsidR="00B42CCD" w:rsidRDefault="00B42CCD" w:rsidP="00B42CCD">
      <w:r>
        <w:separator/>
      </w:r>
    </w:p>
  </w:footnote>
  <w:footnote w:type="continuationSeparator" w:id="0">
    <w:p w14:paraId="09102B8B" w14:textId="77777777" w:rsidR="00B42CCD" w:rsidRDefault="00B42CCD" w:rsidP="00B42C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5646F" w14:textId="7120A67B" w:rsidR="00B42CCD" w:rsidRDefault="00B42CCD">
    <w:pPr>
      <w:pStyle w:val="Sidhuvud"/>
    </w:pPr>
    <w:r>
      <w:rPr>
        <w:b/>
        <w:noProof/>
        <w:color w:val="002060"/>
        <w:sz w:val="12"/>
        <w:szCs w:val="1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1F7AE5" wp14:editId="560DBA8D">
              <wp:simplePos x="0" y="0"/>
              <wp:positionH relativeFrom="margin">
                <wp:posOffset>3824605</wp:posOffset>
              </wp:positionH>
              <wp:positionV relativeFrom="paragraph">
                <wp:posOffset>-144780</wp:posOffset>
              </wp:positionV>
              <wp:extent cx="2590800" cy="6858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08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841065" w14:textId="77777777" w:rsidR="00B42CCD" w:rsidRPr="004D1063" w:rsidRDefault="00B42CCD" w:rsidP="00B42CCD">
                          <w:pPr>
                            <w:pStyle w:val="Sidhuvud"/>
                            <w:rPr>
                              <w:rFonts w:ascii="Comic Sans MS" w:hAnsi="Comic Sans MS"/>
                              <w:color w:val="FF0000"/>
                              <w:sz w:val="28"/>
                              <w:szCs w:val="28"/>
                            </w:rPr>
                          </w:pPr>
                          <w:r w:rsidRPr="002A65B9"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t xml:space="preserve">Anmälan om </w:t>
                          </w:r>
                          <w:bookmarkStart w:id="1" w:name="_Hlk120610286"/>
                          <w:r w:rsidRPr="002A65B9"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t xml:space="preserve">utförd </w:t>
                          </w:r>
                          <w:bookmarkEnd w:id="1"/>
                          <w:r w:rsidRPr="002A65B9"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t xml:space="preserve">installation </w:t>
                          </w:r>
                          <w:r w:rsidRPr="002A65B9"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br/>
                            <w:t xml:space="preserve">                  </w:t>
                          </w:r>
                          <w:r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t>Hisslarm CPC</w:t>
                          </w:r>
                        </w:p>
                        <w:p w14:paraId="4E75E0C3" w14:textId="77777777" w:rsidR="00B42CCD" w:rsidRPr="004D1063" w:rsidRDefault="00B42CCD" w:rsidP="00B42CCD">
                          <w:pPr>
                            <w:pStyle w:val="Sidhuvud"/>
                            <w:rPr>
                              <w:rFonts w:ascii="Comic Sans MS" w:hAnsi="Comic Sans MS"/>
                              <w:color w:val="FF0000"/>
                              <w:sz w:val="28"/>
                              <w:szCs w:val="28"/>
                            </w:rPr>
                          </w:pPr>
                          <w:r w:rsidRPr="004D1063">
                            <w:rPr>
                              <w:b/>
                              <w:sz w:val="40"/>
                              <w:szCs w:val="40"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1F7AE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1.15pt;margin-top:-11.4pt;width:204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" filled="f" stroked="f">
              <v:textbox>
                <w:txbxContent>
                  <w:p w14:paraId="7D841065" w14:textId="77777777" w:rsidR="00B42CCD" w:rsidRPr="004D1063" w:rsidRDefault="00B42CCD" w:rsidP="00B42CCD">
                    <w:pPr>
                      <w:pStyle w:val="Sidhuvud"/>
                      <w:rPr>
                        <w:rFonts w:ascii="Comic Sans MS" w:hAnsi="Comic Sans MS"/>
                        <w:color w:val="FF0000"/>
                        <w:sz w:val="28"/>
                        <w:szCs w:val="28"/>
                      </w:rPr>
                    </w:pPr>
                    <w:r w:rsidRPr="002A65B9">
                      <w:rPr>
                        <w:b/>
                        <w:color w:val="0070C0"/>
                        <w:sz w:val="28"/>
                        <w:szCs w:val="28"/>
                      </w:rPr>
                      <w:t xml:space="preserve">Anmälan om </w:t>
                    </w:r>
                    <w:bookmarkStart w:id="2" w:name="_Hlk120610286"/>
                    <w:r w:rsidRPr="002A65B9">
                      <w:rPr>
                        <w:b/>
                        <w:color w:val="0070C0"/>
                        <w:sz w:val="28"/>
                        <w:szCs w:val="28"/>
                      </w:rPr>
                      <w:t xml:space="preserve">utförd </w:t>
                    </w:r>
                    <w:bookmarkEnd w:id="2"/>
                    <w:r w:rsidRPr="002A65B9">
                      <w:rPr>
                        <w:b/>
                        <w:color w:val="0070C0"/>
                        <w:sz w:val="28"/>
                        <w:szCs w:val="28"/>
                      </w:rPr>
                      <w:t xml:space="preserve">installation </w:t>
                    </w:r>
                    <w:r w:rsidRPr="002A65B9">
                      <w:rPr>
                        <w:b/>
                        <w:color w:val="0070C0"/>
                        <w:sz w:val="28"/>
                        <w:szCs w:val="28"/>
                      </w:rPr>
                      <w:br/>
                      <w:t xml:space="preserve">                  </w:t>
                    </w:r>
                    <w:r>
                      <w:rPr>
                        <w:b/>
                        <w:color w:val="0070C0"/>
                        <w:sz w:val="28"/>
                        <w:szCs w:val="28"/>
                      </w:rPr>
                      <w:t>Hisslarm CPC</w:t>
                    </w:r>
                  </w:p>
                  <w:p w14:paraId="4E75E0C3" w14:textId="77777777" w:rsidR="00B42CCD" w:rsidRPr="004D1063" w:rsidRDefault="00B42CCD" w:rsidP="00B42CCD">
                    <w:pPr>
                      <w:pStyle w:val="Sidhuvud"/>
                      <w:rPr>
                        <w:rFonts w:ascii="Comic Sans MS" w:hAnsi="Comic Sans MS"/>
                        <w:color w:val="FF0000"/>
                        <w:sz w:val="28"/>
                        <w:szCs w:val="28"/>
                      </w:rPr>
                    </w:pPr>
                    <w:r w:rsidRPr="004D1063">
                      <w:rPr>
                        <w:b/>
                        <w:sz w:val="40"/>
                        <w:szCs w:val="40"/>
                      </w:rPr>
                      <w:br/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5ED75D09" wp14:editId="071903C1">
          <wp:extent cx="1314051" cy="276173"/>
          <wp:effectExtent l="0" t="0" r="635" b="0"/>
          <wp:docPr id="4" name="Bildobjekt 4" descr="En bild som visar text, clipart&#10;&#10;Automatiskt genererad beskrivn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ildobjekt 4" descr="En bild som visar text, clipart&#10;&#10;Automatiskt genererad beskrivn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8745" cy="2813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9FAB6E" w14:textId="6480606B" w:rsidR="00B42CCD" w:rsidRDefault="00B42CCD">
    <w:pPr>
      <w:pStyle w:val="Sidhuvud"/>
    </w:pPr>
  </w:p>
  <w:p w14:paraId="2BFFD153" w14:textId="77777777" w:rsidR="00B42CCD" w:rsidRDefault="00B42CCD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ocumentProtection w:edit="forms" w:enforcement="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CCD"/>
    <w:rsid w:val="000508B9"/>
    <w:rsid w:val="000B6F35"/>
    <w:rsid w:val="001B432F"/>
    <w:rsid w:val="002D6114"/>
    <w:rsid w:val="00301D60"/>
    <w:rsid w:val="00424482"/>
    <w:rsid w:val="00647C9D"/>
    <w:rsid w:val="006E42A4"/>
    <w:rsid w:val="007004F8"/>
    <w:rsid w:val="007B3492"/>
    <w:rsid w:val="008A49A9"/>
    <w:rsid w:val="008B6421"/>
    <w:rsid w:val="008D11F8"/>
    <w:rsid w:val="00911D3D"/>
    <w:rsid w:val="00967DEE"/>
    <w:rsid w:val="00B42CCD"/>
    <w:rsid w:val="00B820B9"/>
    <w:rsid w:val="00B8459D"/>
    <w:rsid w:val="00C27465"/>
    <w:rsid w:val="00CA1DA0"/>
    <w:rsid w:val="00DF2A0C"/>
    <w:rsid w:val="00EA0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C373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2CCD"/>
    <w:pPr>
      <w:spacing w:after="0" w:line="240" w:lineRule="auto"/>
    </w:pPr>
    <w:rPr>
      <w:rFonts w:ascii="Tahoma" w:eastAsia="Times New Roman" w:hAnsi="Tahoma" w:cs="Times New Roman"/>
      <w:sz w:val="24"/>
      <w:szCs w:val="20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nhideWhenUsed/>
    <w:rsid w:val="00B42CC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idhuvudChar">
    <w:name w:val="Sidhuvud Char"/>
    <w:basedOn w:val="Standardstycketeckensnitt"/>
    <w:link w:val="Sidhuvud"/>
    <w:uiPriority w:val="99"/>
    <w:rsid w:val="00B42CCD"/>
  </w:style>
  <w:style w:type="paragraph" w:styleId="Sidfot">
    <w:name w:val="footer"/>
    <w:basedOn w:val="Normal"/>
    <w:link w:val="SidfotChar"/>
    <w:unhideWhenUsed/>
    <w:rsid w:val="00B42CC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idfotChar">
    <w:name w:val="Sidfot Char"/>
    <w:basedOn w:val="Standardstycketeckensnitt"/>
    <w:link w:val="Sidfot"/>
    <w:rsid w:val="00B42CCD"/>
  </w:style>
  <w:style w:type="character" w:styleId="Hyperlnk">
    <w:name w:val="Hyperlink"/>
    <w:basedOn w:val="Standardstycketeckensnitt"/>
    <w:uiPriority w:val="99"/>
    <w:unhideWhenUsed/>
    <w:rsid w:val="00B42CCD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B42CCD"/>
    <w:rPr>
      <w:color w:val="808080"/>
    </w:rPr>
  </w:style>
  <w:style w:type="character" w:styleId="Olstomnmnande">
    <w:name w:val="Unresolved Mention"/>
    <w:basedOn w:val="Standardstycketeckensnitt"/>
    <w:uiPriority w:val="99"/>
    <w:semiHidden/>
    <w:unhideWhenUsed/>
    <w:rsid w:val="00DF2A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rc@kristianstad.se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2C211F142084B9A86591402FDD5D16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C2E16D2-7784-49C9-805B-AA7C07C3CAD5}"/>
      </w:docPartPr>
      <w:docPartBody>
        <w:p w:rsidR="00842F43" w:rsidRDefault="00842F43" w:rsidP="00842F43">
          <w:pPr>
            <w:pStyle w:val="F2C211F142084B9A86591402FDD5D16A"/>
          </w:pPr>
          <w:r>
            <w:rPr>
              <w:rStyle w:val="Platshllartext"/>
            </w:rPr>
            <w:t>Klicka eller tryck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36E"/>
    <w:rsid w:val="001F436E"/>
    <w:rsid w:val="00842F43"/>
    <w:rsid w:val="008C6146"/>
    <w:rsid w:val="00EE2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842F43"/>
  </w:style>
  <w:style w:type="paragraph" w:customStyle="1" w:styleId="926C45CDE5DB4AA18F9166BBEDF0A942">
    <w:name w:val="926C45CDE5DB4AA18F9166BBEDF0A942"/>
    <w:rsid w:val="00EE2E82"/>
  </w:style>
  <w:style w:type="paragraph" w:customStyle="1" w:styleId="F2C211F142084B9A86591402FDD5D16A">
    <w:name w:val="F2C211F142084B9A86591402FDD5D16A"/>
    <w:rsid w:val="00842F43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Externa larmunderlag Hiss CPC</Template>
  <TotalTime>45</TotalTime>
  <Pages>2</Pages>
  <Words>442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Kristianstads kommun</Company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Stjernkvist</dc:creator>
  <cp:keywords/>
  <dc:description/>
  <cp:lastModifiedBy>Marie Stjernkvist</cp:lastModifiedBy>
  <cp:revision>9</cp:revision>
  <dcterms:created xsi:type="dcterms:W3CDTF">2022-12-16T10:57:00Z</dcterms:created>
  <dcterms:modified xsi:type="dcterms:W3CDTF">2024-01-18T12:28:00Z</dcterms:modified>
</cp:coreProperties>
</file>