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D17475" w14:textId="41BD8C3D" w:rsidR="00B42CCD" w:rsidRDefault="00B42CCD" w:rsidP="00B42CCD">
      <w:pPr>
        <w:rPr>
          <w:color w:val="4472C4" w:themeColor="accent1"/>
          <w:sz w:val="22"/>
          <w:szCs w:val="22"/>
          <w:lang w:val="en-US"/>
        </w:rPr>
      </w:pPr>
      <w:r w:rsidRPr="006B03A0">
        <w:rPr>
          <w:color w:val="4472C4" w:themeColor="accent1"/>
          <w:sz w:val="22"/>
          <w:szCs w:val="22"/>
          <w:lang w:val="en-US"/>
        </w:rPr>
        <w:t xml:space="preserve">e-post: </w:t>
      </w:r>
      <w:hyperlink r:id="rId6" w:history="1">
        <w:r w:rsidRPr="006B03A0">
          <w:rPr>
            <w:rStyle w:val="Hyperlnk"/>
            <w:color w:val="4472C4" w:themeColor="accent1"/>
            <w:sz w:val="22"/>
            <w:szCs w:val="22"/>
            <w:lang w:val="en-US"/>
          </w:rPr>
          <w:t>trc@kristianstad.se</w:t>
        </w:r>
      </w:hyperlink>
      <w:r w:rsidRPr="006B03A0">
        <w:rPr>
          <w:color w:val="4472C4" w:themeColor="accent1"/>
          <w:sz w:val="22"/>
          <w:szCs w:val="22"/>
          <w:lang w:val="en-US"/>
        </w:rPr>
        <w:t xml:space="preserve">  Tel: 044-200</w:t>
      </w:r>
      <w:r>
        <w:rPr>
          <w:color w:val="4472C4" w:themeColor="accent1"/>
          <w:sz w:val="22"/>
          <w:szCs w:val="22"/>
          <w:lang w:val="en-US"/>
        </w:rPr>
        <w:t> </w:t>
      </w:r>
      <w:r w:rsidRPr="006B03A0">
        <w:rPr>
          <w:color w:val="4472C4" w:themeColor="accent1"/>
          <w:sz w:val="22"/>
          <w:szCs w:val="22"/>
          <w:lang w:val="en-US"/>
        </w:rPr>
        <w:t>715</w:t>
      </w:r>
    </w:p>
    <w:p w14:paraId="5A6DC535" w14:textId="100E1893" w:rsidR="00B42CCD" w:rsidRDefault="00B42CCD" w:rsidP="00B42CCD">
      <w:pPr>
        <w:rPr>
          <w:lang w:val="en-US"/>
        </w:rPr>
      </w:pPr>
      <w:r w:rsidRPr="00D324E3">
        <w:rPr>
          <w:lang w:val="en-US"/>
        </w:rPr>
        <w:t xml:space="preserve">                </w:t>
      </w:r>
    </w:p>
    <w:p w14:paraId="48D96C9F" w14:textId="77777777" w:rsidR="00B42CCD" w:rsidRDefault="00B42CCD" w:rsidP="00B42CCD">
      <w:r w:rsidRPr="00D5481F">
        <w:rPr>
          <w:rFonts w:ascii="Arial" w:hAnsi="Arial" w:cs="Arial"/>
          <w:color w:val="FF0000"/>
          <w:sz w:val="18"/>
          <w:szCs w:val="18"/>
        </w:rPr>
        <w:t>Vi behöver få in blanketten senast 5 arbetsdagar</w:t>
      </w:r>
      <w:r>
        <w:rPr>
          <w:rFonts w:ascii="Arial" w:hAnsi="Arial" w:cs="Arial"/>
          <w:color w:val="FF0000"/>
          <w:sz w:val="18"/>
          <w:szCs w:val="18"/>
        </w:rPr>
        <w:t xml:space="preserve"> innan larmet skall driftsättas!</w:t>
      </w:r>
    </w:p>
    <w:p w14:paraId="5828D9DD" w14:textId="77777777" w:rsidR="00B42CCD" w:rsidRDefault="00B42CCD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ab/>
      </w:r>
    </w:p>
    <w:p w14:paraId="323AE5C7" w14:textId="0683C7D5" w:rsidR="00B42CCD" w:rsidRDefault="00BA3999" w:rsidP="00B42CCD">
      <w:pPr>
        <w:tabs>
          <w:tab w:val="left" w:pos="960"/>
        </w:tabs>
        <w:rPr>
          <w:rFonts w:ascii="Arial" w:hAnsi="Arial" w:cs="Arial"/>
          <w:color w:val="FF0000"/>
          <w:sz w:val="20"/>
        </w:rPr>
      </w:pPr>
      <w:r>
        <w:rPr>
          <w:rFonts w:ascii="Arial" w:hAnsi="Arial" w:cs="Arial"/>
          <w:color w:val="FF0000"/>
          <w:sz w:val="20"/>
        </w:rPr>
        <w:t>D</w:t>
      </w:r>
      <w:r w:rsidR="00B42CCD" w:rsidRPr="00B1448F">
        <w:rPr>
          <w:rFonts w:ascii="Arial" w:hAnsi="Arial" w:cs="Arial"/>
          <w:color w:val="FF0000"/>
          <w:sz w:val="20"/>
        </w:rPr>
        <w:t>ENNA SIDA FYLLS I AV LARMINSTALLATÖR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61"/>
        <w:gridCol w:w="19"/>
        <w:gridCol w:w="2902"/>
        <w:gridCol w:w="1158"/>
        <w:gridCol w:w="680"/>
        <w:gridCol w:w="203"/>
        <w:gridCol w:w="2042"/>
      </w:tblGrid>
      <w:tr w:rsidR="005D44B7" w14:paraId="37E0FDF2" w14:textId="77777777" w:rsidTr="00E905CA">
        <w:trPr>
          <w:trHeight w:val="175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7230726" w14:textId="41F65CDA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Anmälningsdatum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5D5FD9F" w14:textId="77777777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Installatör, namn/företag</w:t>
            </w:r>
          </w:p>
        </w:tc>
        <w:tc>
          <w:tcPr>
            <w:tcW w:w="4083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D6F74CE" w14:textId="77777777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 installatör</w:t>
            </w:r>
          </w:p>
        </w:tc>
      </w:tr>
      <w:tr w:rsidR="005D44B7" w14:paraId="3D2A3A75" w14:textId="77777777" w:rsidTr="00E72F99">
        <w:trPr>
          <w:trHeight w:val="351"/>
        </w:trPr>
        <w:sdt>
          <w:sdtPr>
            <w:rPr>
              <w:rFonts w:ascii="Arial" w:hAnsi="Arial" w:cs="Arial"/>
              <w:sz w:val="20"/>
            </w:rPr>
            <w:id w:val="-488795347"/>
            <w:placeholder>
              <w:docPart w:val="32C0BD85CEA8451781B1A19AEB81E48F"/>
            </w:placeholder>
            <w:showingPlcHdr/>
            <w:date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3061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  <w:hideMark/>
              </w:tcPr>
              <w:p w14:paraId="00831109" w14:textId="74AFB60E" w:rsidR="005D44B7" w:rsidRDefault="005D44B7" w:rsidP="00AA06DC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Style w:val="Platshllartext"/>
                    <w:rFonts w:eastAsia="Calibri"/>
                    <w:sz w:val="12"/>
                    <w:szCs w:val="12"/>
                  </w:rPr>
                  <w:t>Klicka eller tryck här för att ange datum.</w:t>
                </w:r>
              </w:p>
            </w:tc>
          </w:sdtContent>
        </w:sdt>
        <w:tc>
          <w:tcPr>
            <w:tcW w:w="2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136E6" w14:textId="4A3EAD4E" w:rsidR="005D44B7" w:rsidRDefault="005D44B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8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3EAF9" w14:textId="7E74E74B" w:rsidR="005D44B7" w:rsidRDefault="005D44B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A3999" w14:paraId="51190CA0" w14:textId="77777777" w:rsidTr="00BA3999">
        <w:trPr>
          <w:trHeight w:val="175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81178D7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Fakturanamn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1559DE1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Adress</w:t>
            </w:r>
          </w:p>
        </w:tc>
        <w:tc>
          <w:tcPr>
            <w:tcW w:w="204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96AF67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Postadress</w:t>
            </w:r>
          </w:p>
        </w:tc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3BD40D8F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Referensnummer:</w:t>
            </w:r>
          </w:p>
        </w:tc>
      </w:tr>
      <w:tr w:rsidR="00BA3999" w14:paraId="507F533B" w14:textId="77777777" w:rsidTr="00BA3999">
        <w:trPr>
          <w:trHeight w:val="351"/>
        </w:trPr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6429F" w14:textId="7C883E85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6A834" w14:textId="76CE13C9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4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F8F96" w14:textId="75705597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0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425E9" w14:textId="77777777" w:rsidR="00BA3999" w:rsidRDefault="00BA3999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16"/>
                  </w:textInput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A3999" w14:paraId="6B454AA8" w14:textId="77777777" w:rsidTr="005D44B7">
        <w:trPr>
          <w:trHeight w:val="175"/>
        </w:trPr>
        <w:tc>
          <w:tcPr>
            <w:tcW w:w="30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FA8D460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Organisationsnummer</w:t>
            </w:r>
          </w:p>
        </w:tc>
        <w:tc>
          <w:tcPr>
            <w:tcW w:w="2921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E84DD3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Epost kontaktman</w:t>
            </w:r>
          </w:p>
        </w:tc>
        <w:tc>
          <w:tcPr>
            <w:tcW w:w="183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FE8785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Kontaktman</w:t>
            </w:r>
          </w:p>
        </w:tc>
        <w:tc>
          <w:tcPr>
            <w:tcW w:w="224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BA1DA6C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Telefon</w:t>
            </w:r>
          </w:p>
        </w:tc>
      </w:tr>
      <w:tr w:rsidR="00BA3999" w14:paraId="576E968A" w14:textId="77777777" w:rsidTr="005D44B7">
        <w:trPr>
          <w:trHeight w:val="351"/>
        </w:trPr>
        <w:tc>
          <w:tcPr>
            <w:tcW w:w="30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DFEAC" w14:textId="508F631F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2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FFF33" w14:textId="064FEE53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83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E24E3" w14:textId="3691D6F0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24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9FEBF" w14:textId="68D8CB01" w:rsidR="00BA3999" w:rsidRDefault="0028017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5D44B7" w14:paraId="3A59D9C1" w14:textId="77777777" w:rsidTr="00CB4923">
        <w:trPr>
          <w:trHeight w:val="175"/>
        </w:trPr>
        <w:tc>
          <w:tcPr>
            <w:tcW w:w="3061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8920BF8" w14:textId="77777777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Objekt</w:t>
            </w:r>
          </w:p>
        </w:tc>
        <w:tc>
          <w:tcPr>
            <w:tcW w:w="2921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E1FFCA" w14:textId="77777777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Larmadress</w:t>
            </w:r>
          </w:p>
        </w:tc>
        <w:tc>
          <w:tcPr>
            <w:tcW w:w="408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3436EE1F" w14:textId="7BEB9CEC" w:rsidR="005D44B7" w:rsidRDefault="005D44B7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Larm ort</w:t>
            </w:r>
          </w:p>
        </w:tc>
      </w:tr>
      <w:tr w:rsidR="005D44B7" w14:paraId="6A819139" w14:textId="77777777" w:rsidTr="00741C4A">
        <w:trPr>
          <w:trHeight w:val="351"/>
        </w:trPr>
        <w:tc>
          <w:tcPr>
            <w:tcW w:w="3061" w:type="dxa"/>
            <w:tcBorders>
              <w:top w:val="nil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4038753" w14:textId="36AC8878" w:rsidR="005D44B7" w:rsidRDefault="005D44B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2921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66B3632" w14:textId="501B0DFE" w:rsidR="005D44B7" w:rsidRDefault="005D44B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4083" w:type="dxa"/>
            <w:gridSpan w:val="4"/>
            <w:tcBorders>
              <w:top w:val="nil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224FCD3E" w14:textId="7A9F77B7" w:rsidR="005D44B7" w:rsidRDefault="005D44B7" w:rsidP="00AA06D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A3999" w14:paraId="686A9942" w14:textId="77777777" w:rsidTr="005D44B7">
        <w:trPr>
          <w:trHeight w:val="21"/>
        </w:trPr>
        <w:tc>
          <w:tcPr>
            <w:tcW w:w="3080" w:type="dxa"/>
            <w:gridSpan w:val="2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vAlign w:val="center"/>
          </w:tcPr>
          <w:p w14:paraId="07AD1F69" w14:textId="77777777" w:rsidR="00BA3999" w:rsidRDefault="00BA399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902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179AC19C" w14:textId="77777777" w:rsidR="00BA3999" w:rsidRDefault="00BA399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18" w:space="0" w:color="auto"/>
              <w:right w:val="nil"/>
            </w:tcBorders>
            <w:vAlign w:val="center"/>
          </w:tcPr>
          <w:p w14:paraId="27023592" w14:textId="77777777" w:rsidR="00BA3999" w:rsidRDefault="00BA3999" w:rsidP="00AA06DC">
            <w:pPr>
              <w:rPr>
                <w:rFonts w:ascii="Arial" w:hAnsi="Arial" w:cs="Arial"/>
                <w:sz w:val="2"/>
              </w:rPr>
            </w:pPr>
          </w:p>
        </w:tc>
        <w:tc>
          <w:tcPr>
            <w:tcW w:w="2925" w:type="dxa"/>
            <w:gridSpan w:val="3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14:paraId="1ACDE8D9" w14:textId="77777777" w:rsidR="00BA3999" w:rsidRDefault="00BA3999" w:rsidP="00AA06DC">
            <w:pPr>
              <w:rPr>
                <w:rFonts w:ascii="Arial" w:hAnsi="Arial" w:cs="Arial"/>
                <w:sz w:val="2"/>
              </w:rPr>
            </w:pPr>
          </w:p>
        </w:tc>
      </w:tr>
      <w:tr w:rsidR="00BA3999" w14:paraId="717EFE11" w14:textId="77777777" w:rsidTr="00BA3999">
        <w:trPr>
          <w:trHeight w:val="175"/>
        </w:trPr>
        <w:tc>
          <w:tcPr>
            <w:tcW w:w="3061" w:type="dxa"/>
            <w:tcBorders>
              <w:top w:val="single" w:sz="18" w:space="0" w:color="auto"/>
              <w:left w:val="single" w:sz="18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C865D4E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Ny sändare</w:t>
            </w:r>
          </w:p>
        </w:tc>
        <w:tc>
          <w:tcPr>
            <w:tcW w:w="2921" w:type="dxa"/>
            <w:gridSpan w:val="2"/>
            <w:tcBorders>
              <w:top w:val="single" w:sz="18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B65B7E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Utökning/ändring sändare</w:t>
            </w:r>
          </w:p>
        </w:tc>
        <w:tc>
          <w:tcPr>
            <w:tcW w:w="4083" w:type="dxa"/>
            <w:gridSpan w:val="4"/>
            <w:tcBorders>
              <w:top w:val="single" w:sz="18" w:space="0" w:color="auto"/>
              <w:left w:val="single" w:sz="4" w:space="0" w:color="auto"/>
              <w:bottom w:val="nil"/>
              <w:right w:val="single" w:sz="18" w:space="0" w:color="auto"/>
            </w:tcBorders>
            <w:vAlign w:val="center"/>
            <w:hideMark/>
          </w:tcPr>
          <w:p w14:paraId="53E0C8AA" w14:textId="77777777" w:rsidR="00BA3999" w:rsidRDefault="00BA3999" w:rsidP="00AA06DC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Ersätter sändare</w:t>
            </w:r>
          </w:p>
        </w:tc>
      </w:tr>
      <w:tr w:rsidR="00BA3999" w14:paraId="40DC72AD" w14:textId="77777777" w:rsidTr="00BA3999">
        <w:trPr>
          <w:trHeight w:val="351"/>
        </w:trPr>
        <w:tc>
          <w:tcPr>
            <w:tcW w:w="3061" w:type="dxa"/>
            <w:tcBorders>
              <w:top w:val="nil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2FE5C9FD" w14:textId="77777777" w:rsidR="00BA3999" w:rsidRDefault="001770FB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583647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9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2921" w:type="dxa"/>
            <w:gridSpan w:val="2"/>
            <w:tcBorders>
              <w:top w:val="nil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  <w:hideMark/>
          </w:tcPr>
          <w:p w14:paraId="1D82B379" w14:textId="77777777" w:rsidR="00BA3999" w:rsidRDefault="001770FB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1753388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9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</w:p>
        </w:tc>
        <w:tc>
          <w:tcPr>
            <w:tcW w:w="4083" w:type="dxa"/>
            <w:gridSpan w:val="4"/>
            <w:tcBorders>
              <w:top w:val="nil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14:paraId="3A2BE427" w14:textId="5630D397" w:rsidR="00BA3999" w:rsidRDefault="001770FB" w:rsidP="00AA06DC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1055691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A3999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280177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280177">
              <w:rPr>
                <w:rFonts w:ascii="Arial" w:hAnsi="Arial" w:cs="Arial"/>
                <w:sz w:val="20"/>
              </w:rPr>
              <w:instrText xml:space="preserve"> FORMTEXT </w:instrText>
            </w:r>
            <w:r w:rsidR="00280177">
              <w:rPr>
                <w:rFonts w:ascii="Arial" w:hAnsi="Arial" w:cs="Arial"/>
                <w:sz w:val="20"/>
              </w:rPr>
            </w:r>
            <w:r w:rsidR="00280177">
              <w:rPr>
                <w:rFonts w:ascii="Arial" w:hAnsi="Arial" w:cs="Arial"/>
                <w:sz w:val="20"/>
              </w:rPr>
              <w:fldChar w:fldCharType="separate"/>
            </w:r>
            <w:r w:rsidR="00280177">
              <w:rPr>
                <w:rFonts w:ascii="Arial" w:hAnsi="Arial" w:cs="Arial"/>
                <w:noProof/>
                <w:sz w:val="20"/>
              </w:rPr>
              <w:t> </w:t>
            </w:r>
            <w:r w:rsidR="00280177">
              <w:rPr>
                <w:rFonts w:ascii="Arial" w:hAnsi="Arial" w:cs="Arial"/>
                <w:noProof/>
                <w:sz w:val="20"/>
              </w:rPr>
              <w:t> </w:t>
            </w:r>
            <w:r w:rsidR="00280177">
              <w:rPr>
                <w:rFonts w:ascii="Arial" w:hAnsi="Arial" w:cs="Arial"/>
                <w:noProof/>
                <w:sz w:val="20"/>
              </w:rPr>
              <w:t> </w:t>
            </w:r>
            <w:r w:rsidR="00280177">
              <w:rPr>
                <w:rFonts w:ascii="Arial" w:hAnsi="Arial" w:cs="Arial"/>
                <w:noProof/>
                <w:sz w:val="20"/>
              </w:rPr>
              <w:t> </w:t>
            </w:r>
            <w:r w:rsidR="00280177">
              <w:rPr>
                <w:rFonts w:ascii="Arial" w:hAnsi="Arial" w:cs="Arial"/>
                <w:noProof/>
                <w:sz w:val="20"/>
              </w:rPr>
              <w:t> </w:t>
            </w:r>
            <w:r w:rsidR="00280177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188DCBC0" w14:textId="77777777" w:rsidR="00B42CCD" w:rsidRPr="00B1448F" w:rsidRDefault="00B42CCD" w:rsidP="00B42CCD">
      <w:pPr>
        <w:rPr>
          <w:rFonts w:ascii="Arial" w:hAnsi="Arial" w:cs="Arial"/>
          <w:color w:val="FF0000"/>
          <w:sz w:val="20"/>
        </w:rPr>
      </w:pPr>
    </w:p>
    <w:p w14:paraId="376300B1" w14:textId="77777777" w:rsidR="00B42CCD" w:rsidRPr="00596A55" w:rsidRDefault="00B42CCD" w:rsidP="00B42CCD">
      <w:pPr>
        <w:rPr>
          <w:rFonts w:ascii="Arial" w:hAnsi="Arial" w:cs="Arial"/>
          <w:sz w:val="6"/>
          <w:szCs w:val="6"/>
        </w:rPr>
      </w:pPr>
    </w:p>
    <w:p w14:paraId="6C1E5A98" w14:textId="77777777" w:rsidR="00B42CCD" w:rsidRPr="00B1448F" w:rsidRDefault="00B42CCD" w:rsidP="00B42CCD">
      <w:pPr>
        <w:rPr>
          <w:rFonts w:ascii="Arial" w:hAnsi="Arial" w:cs="Arial"/>
          <w:sz w:val="6"/>
          <w:szCs w:val="6"/>
        </w:rPr>
      </w:pPr>
    </w:p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1345"/>
        <w:gridCol w:w="284"/>
        <w:gridCol w:w="850"/>
        <w:gridCol w:w="1276"/>
        <w:gridCol w:w="1985"/>
        <w:gridCol w:w="2760"/>
      </w:tblGrid>
      <w:tr w:rsidR="00B42CCD" w:rsidRPr="00B1448F" w14:paraId="779C2054" w14:textId="77777777" w:rsidTr="00B42CCD">
        <w:trPr>
          <w:trHeight w:val="160"/>
        </w:trPr>
        <w:tc>
          <w:tcPr>
            <w:tcW w:w="29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FFFFFF"/>
          </w:tcPr>
          <w:p w14:paraId="6386605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Anläggnings-/larmkodsnummer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352A013B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C-app.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77E0D4D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Kodformat</w:t>
            </w:r>
          </w:p>
        </w:tc>
        <w:tc>
          <w:tcPr>
            <w:tcW w:w="1985" w:type="dxa"/>
            <w:tcBorders>
              <w:top w:val="single" w:sz="4" w:space="0" w:color="auto"/>
              <w:bottom w:val="nil"/>
            </w:tcBorders>
            <w:shd w:val="clear" w:color="auto" w:fill="FFFFFF"/>
            <w:vAlign w:val="center"/>
          </w:tcPr>
          <w:p w14:paraId="29D106C9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Primärnummer</w:t>
            </w:r>
          </w:p>
        </w:tc>
        <w:tc>
          <w:tcPr>
            <w:tcW w:w="2760" w:type="dxa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</w:tcPr>
          <w:p w14:paraId="52FE0F41" w14:textId="77777777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 xml:space="preserve">Sekundärnummer                </w:t>
            </w:r>
          </w:p>
        </w:tc>
      </w:tr>
      <w:tr w:rsidR="00B42CCD" w:rsidRPr="00B1448F" w14:paraId="71BF2969" w14:textId="77777777" w:rsidTr="00B42CCD">
        <w:trPr>
          <w:trHeight w:val="320"/>
        </w:trPr>
        <w:tc>
          <w:tcPr>
            <w:tcW w:w="29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B91300D" w14:textId="625FE305" w:rsidR="00B42CCD" w:rsidRPr="00B1448F" w:rsidRDefault="00280177" w:rsidP="0088773D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14:paraId="4BED2E2D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0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vAlign w:val="center"/>
          </w:tcPr>
          <w:p w14:paraId="65114AD0" w14:textId="3A189A94" w:rsidR="00B42CCD" w:rsidRPr="00B1448F" w:rsidRDefault="00227FEB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P100</w:t>
            </w:r>
          </w:p>
        </w:tc>
        <w:tc>
          <w:tcPr>
            <w:tcW w:w="1985" w:type="dxa"/>
            <w:tcBorders>
              <w:top w:val="nil"/>
              <w:bottom w:val="single" w:sz="4" w:space="0" w:color="auto"/>
            </w:tcBorders>
            <w:vAlign w:val="center"/>
          </w:tcPr>
          <w:p w14:paraId="636FFEED" w14:textId="49D22080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 xml:space="preserve">044 </w:t>
            </w:r>
            <w:r>
              <w:rPr>
                <w:rFonts w:ascii="Arial" w:hAnsi="Arial" w:cs="Arial"/>
                <w:b/>
                <w:sz w:val="20"/>
              </w:rPr>
              <w:t>–</w:t>
            </w:r>
            <w:r w:rsidRPr="00B1448F">
              <w:rPr>
                <w:rFonts w:ascii="Arial" w:hAnsi="Arial" w:cs="Arial"/>
                <w:b/>
                <w:sz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</w:rPr>
              <w:t xml:space="preserve">20 </w:t>
            </w:r>
            <w:r w:rsidR="00227FEB">
              <w:rPr>
                <w:rFonts w:ascii="Arial" w:hAnsi="Arial" w:cs="Arial"/>
                <w:b/>
                <w:sz w:val="20"/>
              </w:rPr>
              <w:t>05 44</w:t>
            </w:r>
          </w:p>
        </w:tc>
        <w:tc>
          <w:tcPr>
            <w:tcW w:w="2760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93C37B" w14:textId="77777777" w:rsidR="00B42CCD" w:rsidRPr="00B1448F" w:rsidRDefault="00B42CCD" w:rsidP="0088773D">
            <w:pPr>
              <w:rPr>
                <w:rFonts w:ascii="Arial" w:hAnsi="Arial" w:cs="Arial"/>
                <w:b/>
                <w:color w:val="FF0000"/>
                <w:sz w:val="20"/>
              </w:rPr>
            </w:pPr>
            <w:r w:rsidRPr="0006149B">
              <w:rPr>
                <w:rFonts w:ascii="Arial" w:hAnsi="Arial" w:cs="Arial"/>
                <w:b/>
                <w:sz w:val="20"/>
              </w:rPr>
              <w:t>042 – 14 32 58</w:t>
            </w:r>
          </w:p>
        </w:tc>
      </w:tr>
      <w:tr w:rsidR="00B42CCD" w:rsidRPr="00B1448F" w14:paraId="3E72D4CD" w14:textId="77777777" w:rsidTr="00B42CCD">
        <w:trPr>
          <w:trHeight w:val="61"/>
        </w:trPr>
        <w:tc>
          <w:tcPr>
            <w:tcW w:w="10060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DA49848" w14:textId="77777777" w:rsidR="00B42CCD" w:rsidRPr="00B1448F" w:rsidRDefault="00B42CCD" w:rsidP="0088773D">
            <w:pPr>
              <w:rPr>
                <w:rFonts w:ascii="Arial" w:hAnsi="Arial" w:cs="Arial"/>
                <w:sz w:val="8"/>
                <w:szCs w:val="8"/>
              </w:rPr>
            </w:pPr>
          </w:p>
        </w:tc>
      </w:tr>
      <w:tr w:rsidR="00B42CCD" w:rsidRPr="00B1448F" w14:paraId="3DACBF75" w14:textId="77777777" w:rsidTr="00B42CCD">
        <w:trPr>
          <w:trHeight w:val="24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5AA3B9" w14:textId="77777777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</w:t>
            </w:r>
            <w:r>
              <w:rPr>
                <w:rFonts w:ascii="Arial" w:hAnsi="Arial" w:cs="Arial"/>
                <w:b/>
                <w:sz w:val="16"/>
              </w:rPr>
              <w:t>karaktär Nr</w:t>
            </w:r>
            <w:r>
              <w:rPr>
                <w:rFonts w:ascii="Arial" w:hAnsi="Arial" w:cs="Arial"/>
                <w:b/>
                <w:sz w:val="16"/>
              </w:rPr>
              <w:br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7D595" w14:textId="178AD0F1" w:rsidR="00B42CCD" w:rsidRPr="00B1448F" w:rsidRDefault="00B42CCD" w:rsidP="0088773D">
            <w:pPr>
              <w:rPr>
                <w:rFonts w:ascii="Arial" w:hAnsi="Arial" w:cs="Arial"/>
                <w:b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>Larm typ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Ib, Br.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D9AC1D" w14:textId="73AA0C86" w:rsidR="00B42CCD" w:rsidRPr="00B1448F" w:rsidRDefault="00B42CCD" w:rsidP="0088773D">
            <w:pPr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b/>
                <w:sz w:val="16"/>
              </w:rPr>
              <w:t xml:space="preserve">Placering </w:t>
            </w:r>
            <w:r w:rsidRPr="00B1448F">
              <w:rPr>
                <w:rFonts w:ascii="Arial" w:hAnsi="Arial" w:cs="Arial"/>
                <w:b/>
                <w:sz w:val="16"/>
              </w:rPr>
              <w:br/>
              <w:t xml:space="preserve">(ex. entré, korridor </w:t>
            </w:r>
            <w:proofErr w:type="gramStart"/>
            <w:r w:rsidRPr="00B1448F">
              <w:rPr>
                <w:rFonts w:ascii="Arial" w:hAnsi="Arial" w:cs="Arial"/>
                <w:b/>
                <w:sz w:val="16"/>
              </w:rPr>
              <w:t>et</w:t>
            </w:r>
            <w:r>
              <w:rPr>
                <w:rFonts w:ascii="Arial" w:hAnsi="Arial" w:cs="Arial"/>
                <w:b/>
                <w:sz w:val="16"/>
              </w:rPr>
              <w:t>c.</w:t>
            </w:r>
            <w:proofErr w:type="gramEnd"/>
            <w:r w:rsidRPr="00B1448F">
              <w:rPr>
                <w:rFonts w:ascii="Arial" w:hAnsi="Arial" w:cs="Arial"/>
                <w:b/>
                <w:sz w:val="16"/>
              </w:rPr>
              <w:t>)</w:t>
            </w:r>
          </w:p>
        </w:tc>
      </w:tr>
      <w:tr w:rsidR="00B42CCD" w:rsidRPr="00B1448F" w14:paraId="57B71B3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39CD10" w14:textId="1FF6B7F4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10</w:t>
            </w:r>
            <w:r w:rsidR="00227FEB">
              <w:rPr>
                <w:rFonts w:ascii="Arial" w:hAnsi="Arial" w:cs="Arial"/>
                <w:sz w:val="20"/>
              </w:rPr>
              <w:t xml:space="preserve"> eller 05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F7CA551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DF11B5" w14:textId="77777777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Talanrop</w:t>
            </w:r>
          </w:p>
        </w:tc>
      </w:tr>
      <w:tr w:rsidR="00B42CCD" w:rsidRPr="00B1448F" w14:paraId="5CE218B4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69B7A8D" w14:textId="56FBC81B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B932D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E01DC0" w14:textId="4BE55C78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</w:p>
        </w:tc>
      </w:tr>
      <w:tr w:rsidR="00B42CCD" w:rsidRPr="00B1448F" w14:paraId="7C79D8BF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DA95F1" w14:textId="1438A40E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B7359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909391" w14:textId="3919488D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</w:p>
        </w:tc>
      </w:tr>
      <w:tr w:rsidR="00B42CCD" w:rsidRPr="00B1448F" w14:paraId="3FA33A2E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7D04A1" w14:textId="5BFA644F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278E6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8EA6D7" w14:textId="1A0124B6" w:rsidR="00B42CCD" w:rsidRPr="00B1448F" w:rsidRDefault="00B42CCD" w:rsidP="0088773D">
            <w:pPr>
              <w:rPr>
                <w:rFonts w:ascii="Arial" w:hAnsi="Arial" w:cs="Arial"/>
                <w:sz w:val="20"/>
              </w:rPr>
            </w:pPr>
          </w:p>
        </w:tc>
      </w:tr>
      <w:tr w:rsidR="00B42CCD" w:rsidRPr="00B1448F" w14:paraId="6AEADF2A" w14:textId="77777777" w:rsidTr="00B42CCD">
        <w:trPr>
          <w:trHeight w:val="500"/>
        </w:trPr>
        <w:tc>
          <w:tcPr>
            <w:tcW w:w="156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FBD9C3" w14:textId="2FE6FF85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1629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DE12F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58B4536" w14:textId="38EA2BA4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B42CCD" w:rsidRPr="00B1448F" w14:paraId="35A88E50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03116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095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A0040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270D4D9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85E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4842A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F020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EFA0DF7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502E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C2A3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BD75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74056B74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69C1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FE72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2B6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6F6FFB95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83B34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3E95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AC7CF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  <w:tr w:rsidR="00B42CCD" w:rsidRPr="00B1448F" w14:paraId="4113E1DE" w14:textId="77777777" w:rsidTr="00B42CCD">
        <w:trPr>
          <w:trHeight w:val="50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637D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1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C7CAB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68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75FD2" w14:textId="77777777" w:rsidR="00B42CCD" w:rsidRPr="00B1448F" w:rsidRDefault="00B42CCD" w:rsidP="0088773D">
            <w:pPr>
              <w:ind w:left="-70"/>
              <w:rPr>
                <w:rFonts w:ascii="Arial" w:hAnsi="Arial" w:cs="Arial"/>
                <w:sz w:val="14"/>
              </w:rPr>
            </w:pPr>
            <w:r w:rsidRPr="00B1448F">
              <w:rPr>
                <w:rFonts w:ascii="Arial" w:hAnsi="Arial" w:cs="Arial"/>
                <w:sz w:val="20"/>
              </w:rPr>
              <w:t xml:space="preserve"> </w:t>
            </w:r>
            <w:r w:rsidRPr="00B1448F">
              <w:rPr>
                <w:rFonts w:ascii="Arial" w:hAnsi="Arial" w:cs="Arial"/>
                <w:sz w:val="20"/>
              </w:rPr>
              <w:fldChar w:fldCharType="begin">
                <w:ffData>
                  <w:name w:val="Text23"/>
                  <w:enabled/>
                  <w:calcOnExit w:val="0"/>
                  <w:textInput>
                    <w:maxLength w:val="45"/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sz w:val="20"/>
              </w:rPr>
            </w:r>
            <w:r w:rsidRPr="00B1448F">
              <w:rPr>
                <w:rFonts w:ascii="Arial" w:hAnsi="Arial" w:cs="Arial"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sz w:val="20"/>
              </w:rPr>
              <w:fldChar w:fldCharType="end"/>
            </w:r>
          </w:p>
        </w:tc>
      </w:tr>
    </w:tbl>
    <w:p w14:paraId="4267220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991F99C" w14:textId="77777777" w:rsidR="00B42CCD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40218195" w14:textId="77777777" w:rsidR="00B42CCD" w:rsidRPr="001260C2" w:rsidRDefault="00B42CCD" w:rsidP="00B42CCD">
      <w:pPr>
        <w:pStyle w:val="Sidhuvud"/>
        <w:tabs>
          <w:tab w:val="left" w:pos="1304"/>
        </w:tabs>
        <w:rPr>
          <w:rFonts w:ascii="Arial" w:hAnsi="Arial" w:cs="Arial"/>
          <w:color w:val="FF0000"/>
          <w:sz w:val="20"/>
        </w:rPr>
      </w:pPr>
    </w:p>
    <w:p w14:paraId="01FC82C2" w14:textId="26891C2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5098849" w14:textId="09BE58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65023AC" w14:textId="2B75796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54BFC1FB" w14:textId="5B81984B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15BC547C" w14:textId="7501C75A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6049AB46" w14:textId="053C85B5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7DE22C18" w14:textId="68C28F86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0B08FCCC" w14:textId="72D6CDE9" w:rsidR="00B42CCD" w:rsidRDefault="00B42CCD" w:rsidP="00B42CCD">
      <w:pPr>
        <w:pStyle w:val="Sidfot"/>
        <w:rPr>
          <w:rFonts w:ascii="Arial" w:hAnsi="Arial" w:cs="Arial"/>
          <w:sz w:val="2"/>
        </w:rPr>
      </w:pPr>
    </w:p>
    <w:p w14:paraId="35A65F81" w14:textId="77777777" w:rsidR="00B42CCD" w:rsidRPr="00B1448F" w:rsidRDefault="00B42CCD" w:rsidP="00B42CCD">
      <w:pPr>
        <w:pStyle w:val="Sidfot"/>
        <w:rPr>
          <w:rFonts w:ascii="Arial" w:hAnsi="Arial" w:cs="Arial"/>
          <w:sz w:val="2"/>
        </w:rPr>
      </w:pPr>
    </w:p>
    <w:p w14:paraId="190810AF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6574C30B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4B6B630C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1C3AC55" w14:textId="77777777" w:rsidR="00B42CCD" w:rsidRDefault="00B42CCD" w:rsidP="00B42CCD">
      <w:pPr>
        <w:ind w:left="2608" w:firstLine="1304"/>
        <w:rPr>
          <w:rFonts w:ascii="Arial" w:hAnsi="Arial" w:cs="Arial"/>
          <w:color w:val="FF0000"/>
          <w:sz w:val="18"/>
          <w:szCs w:val="18"/>
        </w:rPr>
      </w:pPr>
    </w:p>
    <w:p w14:paraId="7AB72512" w14:textId="77777777" w:rsid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</w:p>
    <w:p w14:paraId="3187265D" w14:textId="5BDE1324" w:rsidR="00B42CCD" w:rsidRPr="00B42CCD" w:rsidRDefault="00B42CCD" w:rsidP="00B42CCD">
      <w:pPr>
        <w:rPr>
          <w:rFonts w:ascii="Arial" w:hAnsi="Arial" w:cs="Arial"/>
          <w:color w:val="FF0000"/>
          <w:sz w:val="18"/>
          <w:szCs w:val="18"/>
        </w:rPr>
      </w:pPr>
      <w:r>
        <w:rPr>
          <w:rFonts w:ascii="Arial" w:hAnsi="Arial" w:cs="Arial"/>
          <w:color w:val="FF0000"/>
          <w:sz w:val="18"/>
          <w:szCs w:val="18"/>
        </w:rPr>
        <w:t xml:space="preserve">                                         </w:t>
      </w:r>
    </w:p>
    <w:p w14:paraId="28D7817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0D260978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21D3A6A9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4BA2D262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5363448C" w14:textId="77777777" w:rsidR="00B42CCD" w:rsidRDefault="00B42CCD" w:rsidP="00B42CCD">
      <w:pPr>
        <w:rPr>
          <w:rFonts w:ascii="Arial" w:hAnsi="Arial" w:cs="Arial"/>
          <w:color w:val="FF0000"/>
          <w:sz w:val="20"/>
        </w:rPr>
      </w:pPr>
    </w:p>
    <w:p w14:paraId="6E8DCD13" w14:textId="406DE7D2" w:rsidR="00B42CCD" w:rsidRPr="00B1448F" w:rsidRDefault="00B42CCD" w:rsidP="00B42CCD">
      <w:pPr>
        <w:rPr>
          <w:rFonts w:ascii="Arial" w:hAnsi="Arial" w:cs="Arial"/>
        </w:rPr>
      </w:pPr>
      <w:r w:rsidRPr="00B1448F">
        <w:rPr>
          <w:rFonts w:ascii="Arial" w:hAnsi="Arial" w:cs="Arial"/>
          <w:color w:val="FF0000"/>
          <w:sz w:val="20"/>
        </w:rPr>
        <w:t>FYLLS I SAMRÅD MED ANLÄGGNINGSÄGAREN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1"/>
        <w:gridCol w:w="6173"/>
      </w:tblGrid>
      <w:tr w:rsidR="00B42CCD" w:rsidRPr="00B1448F" w14:paraId="506252F8" w14:textId="77777777" w:rsidTr="00B42CCD">
        <w:tc>
          <w:tcPr>
            <w:tcW w:w="3461" w:type="dxa"/>
          </w:tcPr>
          <w:p w14:paraId="510149DD" w14:textId="77777777" w:rsidR="00B42CCD" w:rsidRPr="00B1448F" w:rsidRDefault="00B42CCD" w:rsidP="0088773D">
            <w:pPr>
              <w:spacing w:after="200" w:line="276" w:lineRule="auto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97B75C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Åtgärder vid utlöst larm (dagtid/vardagar/övrig tid, klockslag)</w:t>
            </w:r>
          </w:p>
        </w:tc>
      </w:tr>
      <w:tr w:rsidR="00B42CCD" w:rsidRPr="00B1448F" w14:paraId="392CAECD" w14:textId="77777777" w:rsidTr="00B42CCD">
        <w:tc>
          <w:tcPr>
            <w:tcW w:w="3461" w:type="dxa"/>
          </w:tcPr>
          <w:p w14:paraId="6715E1B6" w14:textId="77777777" w:rsidR="00B42CCD" w:rsidRPr="00B56D78" w:rsidRDefault="00B42CCD" w:rsidP="0088773D">
            <w:pPr>
              <w:rPr>
                <w:rFonts w:ascii="Arial" w:hAnsi="Arial" w:cs="Arial"/>
                <w:bCs/>
                <w:sz w:val="20"/>
              </w:rPr>
            </w:pPr>
            <w:r w:rsidRPr="00B56D78">
              <w:rPr>
                <w:rFonts w:ascii="Arial" w:hAnsi="Arial" w:cs="Arial"/>
                <w:bCs/>
                <w:sz w:val="20"/>
              </w:rPr>
              <w:t>Talanrop</w:t>
            </w:r>
          </w:p>
          <w:p w14:paraId="4D80F95B" w14:textId="77777777" w:rsidR="00B42CCD" w:rsidRPr="00B56D78" w:rsidRDefault="00B42CCD" w:rsidP="0088773D">
            <w:pPr>
              <w:rPr>
                <w:rFonts w:ascii="Arial" w:hAnsi="Arial" w:cs="Arial"/>
                <w:bCs/>
                <w:sz w:val="20"/>
              </w:rPr>
            </w:pPr>
          </w:p>
        </w:tc>
        <w:tc>
          <w:tcPr>
            <w:tcW w:w="6173" w:type="dxa"/>
          </w:tcPr>
          <w:p w14:paraId="67EAE3A9" w14:textId="371CB004" w:rsidR="00B42CCD" w:rsidRPr="00B56D78" w:rsidRDefault="00280177" w:rsidP="0088773D">
            <w:pPr>
              <w:rPr>
                <w:rFonts w:ascii="Arial" w:hAnsi="Arial" w:cs="Arial"/>
                <w:bCs/>
                <w:sz w:val="22"/>
              </w:rPr>
            </w:pPr>
            <w:r>
              <w:rPr>
                <w:rFonts w:ascii="Arial" w:hAnsi="Arial" w:cs="Arial"/>
                <w:bCs/>
                <w:sz w:val="20"/>
              </w:rPr>
              <w:t>K-man</w:t>
            </w:r>
            <w:r w:rsidR="00B42CCD" w:rsidRPr="00B56D78">
              <w:rPr>
                <w:rFonts w:ascii="Arial" w:hAnsi="Arial" w:cs="Arial"/>
                <w:bCs/>
                <w:sz w:val="20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="00B42CCD" w:rsidRPr="00B56D78">
              <w:rPr>
                <w:rFonts w:ascii="Arial" w:hAnsi="Arial" w:cs="Arial"/>
                <w:bCs/>
                <w:sz w:val="20"/>
              </w:rPr>
              <w:t>, vid behov RTJ</w:t>
            </w:r>
            <w:r>
              <w:rPr>
                <w:rFonts w:ascii="Arial" w:hAnsi="Arial" w:cs="Arial"/>
                <w:bCs/>
                <w:sz w:val="20"/>
              </w:rPr>
              <w:t>:</w:t>
            </w:r>
          </w:p>
        </w:tc>
      </w:tr>
      <w:tr w:rsidR="00B42CCD" w:rsidRPr="00B1448F" w14:paraId="2FF13DB7" w14:textId="77777777" w:rsidTr="00B42CCD">
        <w:tc>
          <w:tcPr>
            <w:tcW w:w="3461" w:type="dxa"/>
          </w:tcPr>
          <w:p w14:paraId="02449FA5" w14:textId="77777777" w:rsidR="00B42CCD" w:rsidRDefault="00B42CCD" w:rsidP="00227FEB">
            <w:pPr>
              <w:rPr>
                <w:rFonts w:ascii="Arial" w:hAnsi="Arial" w:cs="Arial"/>
                <w:b/>
                <w:sz w:val="20"/>
              </w:rPr>
            </w:pPr>
          </w:p>
          <w:p w14:paraId="20AE1E92" w14:textId="7642F883" w:rsidR="00227FEB" w:rsidRPr="00B1448F" w:rsidRDefault="00227FEB" w:rsidP="00227FE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52D77D5D" w14:textId="1DAD3FB4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</w:p>
        </w:tc>
      </w:tr>
      <w:tr w:rsidR="00B42CCD" w:rsidRPr="00B1448F" w14:paraId="489985EF" w14:textId="77777777" w:rsidTr="00B42CCD">
        <w:tc>
          <w:tcPr>
            <w:tcW w:w="3461" w:type="dxa"/>
          </w:tcPr>
          <w:p w14:paraId="16800896" w14:textId="77777777" w:rsidR="00B42CCD" w:rsidRDefault="00B42CCD" w:rsidP="00227FEB">
            <w:pPr>
              <w:rPr>
                <w:rFonts w:ascii="Arial" w:hAnsi="Arial" w:cs="Arial"/>
                <w:b/>
                <w:sz w:val="20"/>
              </w:rPr>
            </w:pPr>
          </w:p>
          <w:p w14:paraId="32AAA451" w14:textId="1A71B02A" w:rsidR="00227FEB" w:rsidRPr="00B1448F" w:rsidRDefault="00227FEB" w:rsidP="00227FE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576E96BC" w14:textId="48D6275A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</w:p>
        </w:tc>
      </w:tr>
      <w:tr w:rsidR="00B42CCD" w:rsidRPr="00B1448F" w14:paraId="26C77521" w14:textId="77777777" w:rsidTr="00B42CCD">
        <w:tc>
          <w:tcPr>
            <w:tcW w:w="3461" w:type="dxa"/>
          </w:tcPr>
          <w:p w14:paraId="3FFBDB3A" w14:textId="77777777" w:rsidR="00B42CCD" w:rsidRDefault="00B42CCD" w:rsidP="00227FEB">
            <w:pPr>
              <w:rPr>
                <w:rFonts w:ascii="Arial" w:hAnsi="Arial" w:cs="Arial"/>
                <w:b/>
                <w:sz w:val="20"/>
              </w:rPr>
            </w:pPr>
          </w:p>
          <w:p w14:paraId="48A210BB" w14:textId="5AB07EC3" w:rsidR="00227FEB" w:rsidRPr="00B1448F" w:rsidRDefault="00227FEB" w:rsidP="00227FE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0C68AD27" w14:textId="3C16187C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</w:p>
        </w:tc>
      </w:tr>
      <w:tr w:rsidR="00B42CCD" w:rsidRPr="00B1448F" w14:paraId="13F4F196" w14:textId="77777777" w:rsidTr="00B42CCD">
        <w:tc>
          <w:tcPr>
            <w:tcW w:w="3461" w:type="dxa"/>
          </w:tcPr>
          <w:p w14:paraId="06ED0DE5" w14:textId="77777777" w:rsidR="00B42CCD" w:rsidRDefault="00B42CCD" w:rsidP="00227FEB">
            <w:pPr>
              <w:rPr>
                <w:rFonts w:ascii="Arial" w:hAnsi="Arial" w:cs="Arial"/>
                <w:b/>
                <w:sz w:val="20"/>
              </w:rPr>
            </w:pPr>
          </w:p>
          <w:p w14:paraId="124E6360" w14:textId="36B633C6" w:rsidR="00227FEB" w:rsidRPr="00B1448F" w:rsidRDefault="00227FEB" w:rsidP="00227FEB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6447076E" w14:textId="4F3AD14C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</w:p>
        </w:tc>
      </w:tr>
      <w:tr w:rsidR="00B42CCD" w:rsidRPr="00B1448F" w14:paraId="768EC3B7" w14:textId="77777777" w:rsidTr="00B42CCD">
        <w:tc>
          <w:tcPr>
            <w:tcW w:w="3461" w:type="dxa"/>
          </w:tcPr>
          <w:p w14:paraId="36E4CD2D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02A00E5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5152F506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4711C834" w14:textId="77777777" w:rsidTr="00B42CCD">
        <w:tc>
          <w:tcPr>
            <w:tcW w:w="3461" w:type="dxa"/>
          </w:tcPr>
          <w:p w14:paraId="5DF740D6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717F273C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6110C4D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125CD0D7" w14:textId="77777777" w:rsidTr="00B42CCD">
        <w:tc>
          <w:tcPr>
            <w:tcW w:w="3461" w:type="dxa"/>
          </w:tcPr>
          <w:p w14:paraId="103A51C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285F0AF1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6133915F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22006F99" w14:textId="77777777" w:rsidTr="00B42CCD">
        <w:tc>
          <w:tcPr>
            <w:tcW w:w="3461" w:type="dxa"/>
          </w:tcPr>
          <w:p w14:paraId="0DC48E18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  <w:p w14:paraId="488BD4DB" w14:textId="77777777" w:rsidR="00B42CCD" w:rsidRPr="00B1448F" w:rsidRDefault="00B42CCD" w:rsidP="0088773D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6173" w:type="dxa"/>
          </w:tcPr>
          <w:p w14:paraId="3771C0DB" w14:textId="77777777" w:rsidR="00B42CCD" w:rsidRPr="00B1448F" w:rsidRDefault="00B42CCD" w:rsidP="0088773D">
            <w:pPr>
              <w:rPr>
                <w:rFonts w:ascii="Arial" w:hAnsi="Arial" w:cs="Arial"/>
                <w:sz w:val="22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05C5F27D" w14:textId="77777777" w:rsidR="00B42CCD" w:rsidRPr="00B1448F" w:rsidRDefault="00B42CCD" w:rsidP="00B42CCD">
      <w:pPr>
        <w:rPr>
          <w:rFonts w:ascii="Arial" w:hAnsi="Arial" w:cs="Arial"/>
        </w:rPr>
      </w:pPr>
    </w:p>
    <w:p w14:paraId="2CFE0084" w14:textId="77777777" w:rsidR="00B42CCD" w:rsidRDefault="00B42CCD" w:rsidP="00B42CCD">
      <w:pPr>
        <w:pStyle w:val="Sidhuvud"/>
        <w:tabs>
          <w:tab w:val="left" w:pos="1304"/>
          <w:tab w:val="left" w:pos="4695"/>
        </w:tabs>
        <w:rPr>
          <w:b/>
          <w:color w:val="FF0000"/>
          <w:sz w:val="20"/>
        </w:rPr>
      </w:pPr>
    </w:p>
    <w:tbl>
      <w:tblPr>
        <w:tblW w:w="96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1"/>
        <w:gridCol w:w="3347"/>
        <w:gridCol w:w="3557"/>
        <w:gridCol w:w="2426"/>
      </w:tblGrid>
      <w:tr w:rsidR="00B42CCD" w:rsidRPr="00B1448F" w14:paraId="61CF7270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2F2F2" w:themeFill="background1" w:themeFillShade="F2"/>
            <w:vAlign w:val="center"/>
          </w:tcPr>
          <w:p w14:paraId="0ED91DC1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A5735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Kontaktmän/Behöriga</w:t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EB9C3A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b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t>Telefonnummer</w:t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</w:tcPr>
          <w:p w14:paraId="77931D14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Behörighetskod k-man</w:t>
            </w:r>
          </w:p>
        </w:tc>
      </w:tr>
      <w:tr w:rsidR="00B42CCD" w:rsidRPr="00B1448F" w14:paraId="6D756CF9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E661B5C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1.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48F1B" w14:textId="02990135" w:rsidR="00B42CCD" w:rsidRPr="00687B53" w:rsidRDefault="00280177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2F439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3FFA62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715CE84B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4CE27189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2.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A6FF6" w14:textId="42F5DC8E" w:rsidR="00B42CCD" w:rsidRPr="00687B53" w:rsidRDefault="00280177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5E604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260363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5B601BD6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44884D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3.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D5F8F" w14:textId="3F9D1A44" w:rsidR="00B42CCD" w:rsidRPr="00B1448F" w:rsidRDefault="00280177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CBEA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986971E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  <w:tr w:rsidR="00B42CCD" w:rsidRPr="00B1448F" w14:paraId="0B7627B2" w14:textId="77777777" w:rsidTr="00B42CCD">
        <w:trPr>
          <w:trHeight w:val="488"/>
        </w:trPr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1118B497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16"/>
              </w:rPr>
            </w:pPr>
            <w:r w:rsidRPr="00B1448F">
              <w:rPr>
                <w:rFonts w:ascii="Arial" w:hAnsi="Arial" w:cs="Arial"/>
                <w:sz w:val="16"/>
              </w:rPr>
              <w:t>4.</w:t>
            </w:r>
          </w:p>
        </w:tc>
        <w:tc>
          <w:tcPr>
            <w:tcW w:w="3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4C225" w14:textId="30208DD8" w:rsidR="00B42CCD" w:rsidRPr="00B1448F" w:rsidRDefault="00280177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FORMTEXT </w:instrText>
            </w:r>
            <w:r>
              <w:rPr>
                <w:rFonts w:ascii="Arial" w:hAnsi="Arial" w:cs="Arial"/>
                <w:sz w:val="20"/>
              </w:rPr>
            </w:r>
            <w:r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noProof/>
                <w:sz w:val="20"/>
              </w:rPr>
              <w:t> </w:t>
            </w:r>
            <w:r>
              <w:rPr>
                <w:rFonts w:ascii="Arial" w:hAnsi="Arial" w:cs="Arial"/>
                <w:sz w:val="20"/>
              </w:rPr>
              <w:fldChar w:fldCharType="end"/>
            </w:r>
          </w:p>
        </w:tc>
        <w:tc>
          <w:tcPr>
            <w:tcW w:w="3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8F59C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  <w:tc>
          <w:tcPr>
            <w:tcW w:w="2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A63385D" w14:textId="77777777" w:rsidR="00B42CCD" w:rsidRPr="00B1448F" w:rsidRDefault="00B42CCD" w:rsidP="0088773D">
            <w:pPr>
              <w:pStyle w:val="Sidhuvud"/>
              <w:tabs>
                <w:tab w:val="left" w:pos="1304"/>
              </w:tabs>
              <w:spacing w:before="120"/>
              <w:rPr>
                <w:rFonts w:ascii="Arial" w:hAnsi="Arial" w:cs="Arial"/>
                <w:sz w:val="20"/>
              </w:rPr>
            </w:pPr>
            <w:r w:rsidRPr="00B1448F">
              <w:rPr>
                <w:rFonts w:ascii="Arial" w:hAnsi="Arial" w:cs="Arial"/>
                <w:b/>
                <w:sz w:val="20"/>
              </w:rPr>
              <w:fldChar w:fldCharType="begin">
                <w:ffData>
                  <w:name w:val=""/>
                  <w:enabled/>
                  <w:calcOnExit w:val="0"/>
                  <w:textInput>
                    <w:format w:val="Inledande versal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0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0"/>
              </w:rPr>
            </w:r>
            <w:r w:rsidRPr="00B1448F">
              <w:rPr>
                <w:rFonts w:ascii="Arial" w:hAnsi="Arial" w:cs="Arial"/>
                <w:b/>
                <w:sz w:val="20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0"/>
              </w:rPr>
              <w:t> </w:t>
            </w:r>
            <w:r w:rsidRPr="00B1448F">
              <w:rPr>
                <w:rFonts w:ascii="Arial" w:hAnsi="Arial" w:cs="Arial"/>
                <w:b/>
                <w:sz w:val="20"/>
              </w:rPr>
              <w:fldChar w:fldCharType="end"/>
            </w:r>
          </w:p>
        </w:tc>
      </w:tr>
    </w:tbl>
    <w:p w14:paraId="66B85954" w14:textId="4C310E10" w:rsidR="007B3492" w:rsidRDefault="007B3492">
      <w:pPr>
        <w:rPr>
          <w:lang w:val="en-US"/>
        </w:rPr>
      </w:pPr>
    </w:p>
    <w:p w14:paraId="10F55368" w14:textId="7E9B791B" w:rsidR="00B42CCD" w:rsidRDefault="00B42CCD">
      <w:pPr>
        <w:rPr>
          <w:lang w:val="en-US"/>
        </w:rPr>
      </w:pPr>
    </w:p>
    <w:p w14:paraId="2D82091B" w14:textId="6922D69F" w:rsidR="00B42CCD" w:rsidRPr="00B42CCD" w:rsidRDefault="00B42CCD">
      <w:pPr>
        <w:rPr>
          <w:color w:val="FF0000"/>
          <w:sz w:val="20"/>
          <w:lang w:val="en-US"/>
        </w:rPr>
      </w:pPr>
      <w:r w:rsidRPr="00B42CCD">
        <w:rPr>
          <w:color w:val="FF0000"/>
          <w:sz w:val="20"/>
          <w:lang w:val="en-US"/>
        </w:rPr>
        <w:t>Ifylls av TRC</w:t>
      </w:r>
    </w:p>
    <w:tbl>
      <w:tblPr>
        <w:tblW w:w="9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53"/>
        <w:gridCol w:w="2357"/>
        <w:gridCol w:w="2515"/>
        <w:gridCol w:w="2463"/>
      </w:tblGrid>
      <w:tr w:rsidR="00BA3999" w:rsidRPr="00B1448F" w14:paraId="2C87F818" w14:textId="77777777" w:rsidTr="005D44B7">
        <w:trPr>
          <w:cantSplit/>
          <w:trHeight w:val="382"/>
        </w:trPr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506EB" w14:textId="77777777" w:rsidR="00BA3999" w:rsidRPr="00B1448F" w:rsidRDefault="00BA3999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Inmatningsdatum:</w:t>
            </w:r>
          </w:p>
          <w:p w14:paraId="6AD760C7" w14:textId="77777777" w:rsidR="00BA3999" w:rsidRPr="00B1448F" w:rsidRDefault="00BA3999" w:rsidP="00AA06DC">
            <w:pPr>
              <w:pStyle w:val="Sidfot"/>
              <w:jc w:val="center"/>
              <w:rPr>
                <w:rFonts w:ascii="Arial" w:hAnsi="Arial" w:cs="Arial"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8926D" w14:textId="77777777" w:rsidR="00BA3999" w:rsidRPr="00B1448F" w:rsidRDefault="00BA3999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>
              <w:rPr>
                <w:rFonts w:ascii="Arial" w:hAnsi="Arial" w:cs="Arial"/>
                <w:i/>
                <w:sz w:val="16"/>
              </w:rPr>
              <w:t>Inmatad av:</w:t>
            </w:r>
          </w:p>
          <w:p w14:paraId="55063B3C" w14:textId="77777777" w:rsidR="00BA3999" w:rsidRPr="00A55C8A" w:rsidRDefault="00BA3999" w:rsidP="00AA06DC">
            <w:pPr>
              <w:pStyle w:val="Sidfot"/>
              <w:jc w:val="center"/>
              <w:rPr>
                <w:rFonts w:ascii="Arial" w:hAnsi="Arial" w:cs="Arial"/>
                <w:b/>
              </w:rPr>
            </w:pPr>
            <w:r w:rsidRPr="00B1448F">
              <w:rPr>
                <w:rFonts w:ascii="Arial" w:hAnsi="Arial" w:cs="Arial"/>
                <w:b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</w:rPr>
            </w:r>
            <w:r w:rsidRPr="00B1448F">
              <w:rPr>
                <w:rFonts w:ascii="Arial" w:hAnsi="Arial" w:cs="Arial"/>
                <w:b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  <w:noProof/>
              </w:rPr>
              <w:t> </w:t>
            </w:r>
            <w:r w:rsidRPr="00B1448F">
              <w:rPr>
                <w:rFonts w:ascii="Arial" w:hAnsi="Arial" w:cs="Arial"/>
                <w:b/>
              </w:rPr>
              <w:fldChar w:fldCharType="end"/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B4C41" w14:textId="0BE5DF1B" w:rsidR="00BA3999" w:rsidRPr="00B1448F" w:rsidRDefault="00BA3999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</w:rPr>
            </w:pPr>
            <w:r w:rsidRPr="00B1448F">
              <w:rPr>
                <w:rFonts w:ascii="Arial" w:hAnsi="Arial" w:cs="Arial"/>
                <w:i/>
                <w:sz w:val="16"/>
              </w:rPr>
              <w:t>Driftsättningsdatum</w:t>
            </w:r>
            <w:r w:rsidR="005D44B7">
              <w:rPr>
                <w:rFonts w:ascii="Arial" w:hAnsi="Arial" w:cs="Arial"/>
                <w:i/>
                <w:sz w:val="16"/>
              </w:rPr>
              <w:t>/driftsatt av</w:t>
            </w:r>
            <w:r w:rsidRPr="00B1448F">
              <w:rPr>
                <w:rFonts w:ascii="Arial" w:hAnsi="Arial" w:cs="Arial"/>
                <w:i/>
                <w:sz w:val="16"/>
              </w:rPr>
              <w:t>:</w:t>
            </w:r>
          </w:p>
          <w:p w14:paraId="11494331" w14:textId="77777777" w:rsidR="00BA3999" w:rsidRPr="00B1448F" w:rsidRDefault="00BA3999" w:rsidP="00AA06DC">
            <w:pPr>
              <w:jc w:val="center"/>
              <w:rPr>
                <w:rFonts w:ascii="Arial" w:hAnsi="Arial" w:cs="Arial"/>
                <w:i/>
                <w:sz w:val="20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5FBB" w14:textId="1164E657" w:rsidR="00BA3999" w:rsidRDefault="005D44B7" w:rsidP="00AA06DC">
            <w:pPr>
              <w:pStyle w:val="Sidfot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Avtal skrivet</w:t>
            </w:r>
            <w:r w:rsidR="00BA3999" w:rsidRPr="00B1448F">
              <w:rPr>
                <w:rFonts w:ascii="Arial" w:hAnsi="Arial" w:cs="Arial"/>
                <w:i/>
                <w:sz w:val="16"/>
                <w:szCs w:val="16"/>
              </w:rPr>
              <w:t>:</w:t>
            </w:r>
          </w:p>
          <w:p w14:paraId="109C53DD" w14:textId="77777777" w:rsidR="00BA3999" w:rsidRDefault="00BA3999" w:rsidP="00AA06D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43"/>
                  <w:enabled/>
                  <w:calcOnExit w:val="0"/>
                  <w:textInput>
                    <w:maxLength w:val="8"/>
                  </w:textInput>
                </w:ffData>
              </w:fldCha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B1448F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  <w:p w14:paraId="584A1156" w14:textId="77777777" w:rsidR="00BA3999" w:rsidRPr="009D0B28" w:rsidRDefault="00BA3999" w:rsidP="00AA06DC">
            <w:pPr>
              <w:jc w:val="center"/>
              <w:rPr>
                <w:rFonts w:ascii="Arial" w:hAnsi="Arial" w:cs="Arial"/>
                <w:i/>
                <w:sz w:val="12"/>
                <w:szCs w:val="12"/>
              </w:rPr>
            </w:pPr>
          </w:p>
        </w:tc>
      </w:tr>
    </w:tbl>
    <w:p w14:paraId="0509AF47" w14:textId="77777777" w:rsidR="00B42CCD" w:rsidRPr="00B42CCD" w:rsidRDefault="00B42CCD">
      <w:pPr>
        <w:rPr>
          <w:lang w:val="en-US"/>
        </w:rPr>
      </w:pPr>
    </w:p>
    <w:sectPr w:rsidR="00B42CCD" w:rsidRPr="00B42CCD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5D1EB9" w14:textId="77777777" w:rsidR="00B42CCD" w:rsidRDefault="00B42CCD" w:rsidP="00B42CCD">
      <w:r>
        <w:separator/>
      </w:r>
    </w:p>
  </w:endnote>
  <w:endnote w:type="continuationSeparator" w:id="0">
    <w:p w14:paraId="1C98E8E9" w14:textId="77777777" w:rsidR="00B42CCD" w:rsidRDefault="00B42CCD" w:rsidP="00B42C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B9E8" w14:textId="77777777" w:rsidR="00B42CCD" w:rsidRDefault="00B42CCD" w:rsidP="00B42CCD">
      <w:r>
        <w:separator/>
      </w:r>
    </w:p>
  </w:footnote>
  <w:footnote w:type="continuationSeparator" w:id="0">
    <w:p w14:paraId="09102B8B" w14:textId="77777777" w:rsidR="00B42CCD" w:rsidRDefault="00B42CCD" w:rsidP="00B42C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A5646F" w14:textId="7120A67B" w:rsidR="00B42CCD" w:rsidRDefault="00B42CCD">
    <w:pPr>
      <w:pStyle w:val="Sidhuvud"/>
    </w:pPr>
    <w:r>
      <w:rPr>
        <w:b/>
        <w:noProof/>
        <w:color w:val="002060"/>
        <w:sz w:val="12"/>
        <w:szCs w:val="12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31F7AE5" wp14:editId="560DBA8D">
              <wp:simplePos x="0" y="0"/>
              <wp:positionH relativeFrom="margin">
                <wp:posOffset>3824605</wp:posOffset>
              </wp:positionH>
              <wp:positionV relativeFrom="paragraph">
                <wp:posOffset>-144780</wp:posOffset>
              </wp:positionV>
              <wp:extent cx="2590800" cy="6858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908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841065" w14:textId="52E9F2F4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Anmälan om </w:t>
                          </w:r>
                          <w:bookmarkStart w:id="0" w:name="_Hlk120610286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utförd </w:t>
                          </w:r>
                          <w:bookmarkEnd w:id="0"/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installation </w:t>
                          </w:r>
                          <w:r w:rsidRPr="002A65B9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br/>
                            <w:t xml:space="preserve">                  </w:t>
                          </w:r>
                          <w:r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 xml:space="preserve">Hisslarm </w:t>
                          </w:r>
                          <w:r w:rsidR="00227FEB">
                            <w:rPr>
                              <w:b/>
                              <w:color w:val="0070C0"/>
                              <w:sz w:val="28"/>
                              <w:szCs w:val="28"/>
                            </w:rPr>
                            <w:t>P100</w:t>
                          </w:r>
                        </w:p>
                        <w:p w14:paraId="4E75E0C3" w14:textId="77777777" w:rsidR="00B42CCD" w:rsidRPr="004D1063" w:rsidRDefault="00B42CCD" w:rsidP="00B42CCD">
                          <w:pPr>
                            <w:pStyle w:val="Sidhuvud"/>
                            <w:rPr>
                              <w:rFonts w:ascii="Comic Sans MS" w:hAnsi="Comic Sans MS"/>
                              <w:color w:val="FF0000"/>
                              <w:sz w:val="28"/>
                              <w:szCs w:val="28"/>
                            </w:rPr>
                          </w:pPr>
                          <w:r w:rsidRPr="004D1063">
                            <w:rPr>
                              <w:b/>
                              <w:sz w:val="40"/>
                              <w:szCs w:val="40"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1F7AE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01.15pt;margin-top:-11.4pt;width:204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" filled="f" stroked="f">
              <v:textbox>
                <w:txbxContent>
                  <w:p w14:paraId="7D841065" w14:textId="52E9F2F4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Anmälan om </w:t>
                    </w:r>
                    <w:bookmarkStart w:id="1" w:name="_Hlk120610286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utförd </w:t>
                    </w:r>
                    <w:bookmarkEnd w:id="1"/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installation </w:t>
                    </w:r>
                    <w:r w:rsidRPr="002A65B9">
                      <w:rPr>
                        <w:b/>
                        <w:color w:val="0070C0"/>
                        <w:sz w:val="28"/>
                        <w:szCs w:val="28"/>
                      </w:rPr>
                      <w:br/>
                      <w:t xml:space="preserve">                  </w:t>
                    </w:r>
                    <w:r>
                      <w:rPr>
                        <w:b/>
                        <w:color w:val="0070C0"/>
                        <w:sz w:val="28"/>
                        <w:szCs w:val="28"/>
                      </w:rPr>
                      <w:t xml:space="preserve">Hisslarm </w:t>
                    </w:r>
                    <w:r w:rsidR="00227FEB">
                      <w:rPr>
                        <w:b/>
                        <w:color w:val="0070C0"/>
                        <w:sz w:val="28"/>
                        <w:szCs w:val="28"/>
                      </w:rPr>
                      <w:t>P100</w:t>
                    </w:r>
                  </w:p>
                  <w:p w14:paraId="4E75E0C3" w14:textId="77777777" w:rsidR="00B42CCD" w:rsidRPr="004D1063" w:rsidRDefault="00B42CCD" w:rsidP="00B42CCD">
                    <w:pPr>
                      <w:pStyle w:val="Sidhuvud"/>
                      <w:rPr>
                        <w:rFonts w:ascii="Comic Sans MS" w:hAnsi="Comic Sans MS"/>
                        <w:color w:val="FF0000"/>
                        <w:sz w:val="28"/>
                        <w:szCs w:val="28"/>
                      </w:rPr>
                    </w:pPr>
                    <w:r w:rsidRPr="004D1063">
                      <w:rPr>
                        <w:b/>
                        <w:sz w:val="40"/>
                        <w:szCs w:val="40"/>
                      </w:rPr>
                      <w:br/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inline distT="0" distB="0" distL="0" distR="0" wp14:anchorId="5ED75D09" wp14:editId="071903C1">
          <wp:extent cx="1314051" cy="276173"/>
          <wp:effectExtent l="0" t="0" r="635" b="0"/>
          <wp:docPr id="4" name="Bildobjekt 4" descr="En bild som visar text, clipart&#10;&#10;Automatiskt genererad beskrivn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ildobjekt 4" descr="En bild som visar text, clipart&#10;&#10;Automatiskt genererad beskrivni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8745" cy="2813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C9FAB6E" w14:textId="6480606B" w:rsidR="00B42CCD" w:rsidRDefault="00B42CCD">
    <w:pPr>
      <w:pStyle w:val="Sidhuvud"/>
    </w:pPr>
  </w:p>
  <w:p w14:paraId="2BFFD153" w14:textId="77777777" w:rsidR="00B42CCD" w:rsidRDefault="00B42CCD">
    <w:pPr>
      <w:pStyle w:val="Sidhuvud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ocumentProtection w:edit="forms" w:enforcement="1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CCD"/>
    <w:rsid w:val="000B37F9"/>
    <w:rsid w:val="001770FB"/>
    <w:rsid w:val="00227FEB"/>
    <w:rsid w:val="00280177"/>
    <w:rsid w:val="003B02F6"/>
    <w:rsid w:val="003B67D3"/>
    <w:rsid w:val="005370D5"/>
    <w:rsid w:val="00585DF8"/>
    <w:rsid w:val="005D44B7"/>
    <w:rsid w:val="006A5CF9"/>
    <w:rsid w:val="007B3492"/>
    <w:rsid w:val="00911D3D"/>
    <w:rsid w:val="00B42CCD"/>
    <w:rsid w:val="00B56D78"/>
    <w:rsid w:val="00BA3999"/>
    <w:rsid w:val="00C75E60"/>
    <w:rsid w:val="00CA1DA0"/>
    <w:rsid w:val="00E61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373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2CCD"/>
    <w:pPr>
      <w:spacing w:after="0" w:line="240" w:lineRule="auto"/>
    </w:pPr>
    <w:rPr>
      <w:rFonts w:ascii="Tahoma" w:eastAsia="Times New Roman" w:hAnsi="Tahoma" w:cs="Times New Roman"/>
      <w:sz w:val="24"/>
      <w:szCs w:val="20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huvudChar">
    <w:name w:val="Sidhuvud Char"/>
    <w:basedOn w:val="Standardstycketeckensnitt"/>
    <w:link w:val="Sidhuvud"/>
    <w:uiPriority w:val="99"/>
    <w:rsid w:val="00B42CCD"/>
  </w:style>
  <w:style w:type="paragraph" w:styleId="Sidfot">
    <w:name w:val="footer"/>
    <w:basedOn w:val="Normal"/>
    <w:link w:val="SidfotChar"/>
    <w:unhideWhenUsed/>
    <w:rsid w:val="00B42CC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idfotChar">
    <w:name w:val="Sidfot Char"/>
    <w:basedOn w:val="Standardstycketeckensnitt"/>
    <w:link w:val="Sidfot"/>
    <w:rsid w:val="00B42CCD"/>
  </w:style>
  <w:style w:type="character" w:styleId="Hyperlnk">
    <w:name w:val="Hyperlink"/>
    <w:basedOn w:val="Standardstycketeckensnitt"/>
    <w:uiPriority w:val="99"/>
    <w:unhideWhenUsed/>
    <w:rsid w:val="00B42CCD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B42CC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rc@kristianstad.se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32C0BD85CEA8451781B1A19AEB81E48F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311D4C11-9A94-4A2C-AC13-58EC6C9B61BE}"/>
      </w:docPartPr>
      <w:docPartBody>
        <w:p w:rsidR="00C25E78" w:rsidRDefault="00C25E78" w:rsidP="00C25E78">
          <w:pPr>
            <w:pStyle w:val="32C0BD85CEA8451781B1A19AEB81E48F"/>
          </w:pPr>
          <w:r>
            <w:rPr>
              <w:rStyle w:val="Platshllartext"/>
            </w:rPr>
            <w:t>Klicka eller tryck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markup="0" w:comments="0" w:insDel="0" w:formatting="0" w:inkAnnotations="0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36E"/>
    <w:rsid w:val="0012053E"/>
    <w:rsid w:val="001F436E"/>
    <w:rsid w:val="00831BF9"/>
    <w:rsid w:val="00C25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C25E78"/>
  </w:style>
  <w:style w:type="paragraph" w:customStyle="1" w:styleId="51AD6ED4560641E2BB21A2D59390DEAE">
    <w:name w:val="51AD6ED4560641E2BB21A2D59390DEAE"/>
    <w:rsid w:val="0012053E"/>
  </w:style>
  <w:style w:type="paragraph" w:customStyle="1" w:styleId="32C0BD85CEA8451781B1A19AEB81E48F">
    <w:name w:val="32C0BD85CEA8451781B1A19AEB81E48F"/>
    <w:rsid w:val="00C25E78"/>
    <w:pPr>
      <w:spacing w:line="278" w:lineRule="auto"/>
    </w:pPr>
    <w:rPr>
      <w:kern w:val="2"/>
      <w:sz w:val="24"/>
      <w:szCs w:val="24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Externa larmunderlag Hiss P100</Template>
  <TotalTime>6</TotalTime>
  <Pages>2</Pages>
  <Words>396</Words>
  <Characters>2104</Characters>
  <Application>Microsoft Office Word</Application>
  <DocSecurity>0</DocSecurity>
  <Lines>17</Lines>
  <Paragraphs>4</Paragraphs>
  <ScaleCrop>false</ScaleCrop>
  <Company>Kristianstads kommun</Company>
  <LinksUpToDate>false</LinksUpToDate>
  <CharactersWithSpaces>2496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Stjernkvist</dc:creator>
  <cp:keywords/>
  <dc:description/>
  <cp:lastModifiedBy>Marie Stjernkvist</cp:lastModifiedBy>
  <cp:revision>8</cp:revision>
  <dcterms:created xsi:type="dcterms:W3CDTF">2022-12-16T11:00:00Z</dcterms:created>
  <dcterms:modified xsi:type="dcterms:W3CDTF">2024-01-18T12:31:00Z</dcterms:modified>
</cp:coreProperties>
</file>