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AD1B8" w14:textId="3D639BB2" w:rsidR="006B03A0" w:rsidRPr="006B03A0" w:rsidRDefault="006B03A0" w:rsidP="00A95A23">
      <w:pPr>
        <w:rPr>
          <w:lang w:val="en-US"/>
        </w:rPr>
      </w:pPr>
      <w:r w:rsidRPr="006B03A0">
        <w:rPr>
          <w:color w:val="4F81BD" w:themeColor="accent1"/>
          <w:sz w:val="22"/>
          <w:szCs w:val="22"/>
          <w:lang w:val="en-US"/>
        </w:rPr>
        <w:t xml:space="preserve">e-post: </w:t>
      </w:r>
      <w:hyperlink r:id="rId7" w:history="1">
        <w:r w:rsidRPr="006B03A0">
          <w:rPr>
            <w:rStyle w:val="Hyperlnk"/>
            <w:color w:val="4F81BD" w:themeColor="accent1"/>
            <w:sz w:val="22"/>
            <w:szCs w:val="22"/>
            <w:lang w:val="en-US"/>
          </w:rPr>
          <w:t>trc@kristianstad.se</w:t>
        </w:r>
      </w:hyperlink>
      <w:r w:rsidRPr="006B03A0">
        <w:rPr>
          <w:color w:val="4F81BD" w:themeColor="accent1"/>
          <w:sz w:val="22"/>
          <w:szCs w:val="22"/>
          <w:lang w:val="en-US"/>
        </w:rPr>
        <w:t xml:space="preserve">  Tel: 044-200 715</w:t>
      </w:r>
    </w:p>
    <w:p w14:paraId="0AE2DDAA" w14:textId="77777777" w:rsidR="006B03A0" w:rsidRPr="006B03A0" w:rsidRDefault="006B03A0" w:rsidP="00A95A23">
      <w:pPr>
        <w:rPr>
          <w:lang w:val="en-US"/>
        </w:rPr>
      </w:pPr>
    </w:p>
    <w:p w14:paraId="1455F55E" w14:textId="6F462D1C" w:rsidR="005E2A35" w:rsidRPr="00A95A23" w:rsidRDefault="00D5481F" w:rsidP="00A95A23">
      <w:r w:rsidRPr="00D5481F">
        <w:rPr>
          <w:rFonts w:ascii="Arial" w:hAnsi="Arial" w:cs="Arial"/>
          <w:color w:val="FF0000"/>
          <w:sz w:val="18"/>
          <w:szCs w:val="18"/>
        </w:rPr>
        <w:t>Vi behöver få in blanketten senast 5 arbetsdagar</w:t>
      </w:r>
      <w:r>
        <w:rPr>
          <w:rFonts w:ascii="Arial" w:hAnsi="Arial" w:cs="Arial"/>
          <w:color w:val="FF0000"/>
          <w:sz w:val="18"/>
          <w:szCs w:val="18"/>
        </w:rPr>
        <w:t xml:space="preserve"> innan larmet skall driftsättas!</w:t>
      </w:r>
    </w:p>
    <w:p w14:paraId="01758247" w14:textId="77777777" w:rsidR="005E2A35" w:rsidRPr="006B03A0" w:rsidRDefault="005E2A35" w:rsidP="006B03A0">
      <w:pPr>
        <w:rPr>
          <w:rFonts w:ascii="Arial" w:hAnsi="Arial" w:cs="Arial"/>
          <w:color w:val="FF0000"/>
          <w:sz w:val="16"/>
          <w:szCs w:val="16"/>
        </w:rPr>
      </w:pPr>
    </w:p>
    <w:p w14:paraId="59713D85" w14:textId="78F801B2" w:rsidR="00A024A2" w:rsidRPr="002A65B9" w:rsidRDefault="005E2A35" w:rsidP="002A65B9">
      <w:pPr>
        <w:rPr>
          <w:rFonts w:ascii="Arial" w:hAnsi="Arial" w:cs="Arial"/>
          <w:color w:val="FF0000"/>
          <w:sz w:val="20"/>
        </w:rPr>
      </w:pPr>
      <w:r w:rsidRPr="00B1448F">
        <w:rPr>
          <w:rFonts w:ascii="Arial" w:hAnsi="Arial" w:cs="Arial"/>
          <w:color w:val="FF0000"/>
          <w:sz w:val="20"/>
        </w:rPr>
        <w:t>DENNA SIDA FYLLS I AV LARMINSTALLATÖR</w:t>
      </w:r>
      <w:r w:rsidR="00541BE1">
        <w:tab/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9"/>
        <w:gridCol w:w="20"/>
        <w:gridCol w:w="3023"/>
        <w:gridCol w:w="1207"/>
        <w:gridCol w:w="708"/>
        <w:gridCol w:w="211"/>
        <w:gridCol w:w="2127"/>
      </w:tblGrid>
      <w:tr w:rsidR="005418A9" w14:paraId="4C94F10F" w14:textId="77777777" w:rsidTr="00705B86">
        <w:trPr>
          <w:trHeight w:val="160"/>
        </w:trPr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3FDAE2C" w14:textId="0F1A4C9D" w:rsidR="005418A9" w:rsidRDefault="005418A9" w:rsidP="00F461E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Anmälningsdatum</w:t>
            </w:r>
          </w:p>
        </w:tc>
        <w:tc>
          <w:tcPr>
            <w:tcW w:w="3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60F8ECC" w14:textId="77777777" w:rsidR="005418A9" w:rsidRDefault="005418A9" w:rsidP="00F461E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Installatör, namn/företag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DE60686" w14:textId="77777777" w:rsidR="005418A9" w:rsidRDefault="005418A9" w:rsidP="00F461E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Telefon installatör</w:t>
            </w:r>
          </w:p>
        </w:tc>
      </w:tr>
      <w:tr w:rsidR="005418A9" w14:paraId="640F7265" w14:textId="77777777" w:rsidTr="00ED6179">
        <w:trPr>
          <w:trHeight w:val="320"/>
        </w:trPr>
        <w:sdt>
          <w:sdtPr>
            <w:rPr>
              <w:rFonts w:ascii="Arial" w:hAnsi="Arial" w:cs="Arial"/>
              <w:sz w:val="20"/>
            </w:rPr>
            <w:id w:val="-488795347"/>
            <w:placeholder>
              <w:docPart w:val="040D4C45E8BB428B98DB3ECC0E70358C"/>
            </w:placeholder>
            <w:showingPlcHdr/>
            <w:date>
              <w:dateFormat w:val="yyyy-MM-dd"/>
              <w:lid w:val="sv-SE"/>
              <w:storeMappedDataAs w:val="dateTime"/>
              <w:calendar w:val="gregorian"/>
            </w:date>
          </w:sdtPr>
          <w:sdtContent>
            <w:tc>
              <w:tcPr>
                <w:tcW w:w="3189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5A939B8" w14:textId="6BF20CC8" w:rsidR="005418A9" w:rsidRDefault="005418A9" w:rsidP="00F461E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Style w:val="Platshllartext"/>
                    <w:rFonts w:eastAsia="Calibri"/>
                    <w:sz w:val="12"/>
                    <w:szCs w:val="12"/>
                  </w:rPr>
                  <w:t>Klicka eller tryck här för att ange datum.</w:t>
                </w:r>
              </w:p>
            </w:tc>
          </w:sdtContent>
        </w:sdt>
        <w:tc>
          <w:tcPr>
            <w:tcW w:w="30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7FC99" w14:textId="65AF20B3" w:rsidR="005418A9" w:rsidRDefault="005418A9" w:rsidP="00F461E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4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22843" w14:textId="4E259F8E" w:rsidR="005418A9" w:rsidRDefault="005418A9" w:rsidP="00F461E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CC6196" w14:paraId="0EC24391" w14:textId="77777777" w:rsidTr="00F461E6">
        <w:trPr>
          <w:trHeight w:val="160"/>
        </w:trPr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FA487CD" w14:textId="77777777" w:rsidR="00CC6196" w:rsidRDefault="00CC6196" w:rsidP="00F461E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Fakturanamn</w:t>
            </w:r>
          </w:p>
        </w:tc>
        <w:tc>
          <w:tcPr>
            <w:tcW w:w="3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5FA87A9" w14:textId="77777777" w:rsidR="00CC6196" w:rsidRDefault="00CC6196" w:rsidP="00F461E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Adress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7331D1D" w14:textId="77777777" w:rsidR="00CC6196" w:rsidRDefault="00CC6196" w:rsidP="00F461E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Postadress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EF09649" w14:textId="77777777" w:rsidR="00CC6196" w:rsidRDefault="00CC6196" w:rsidP="00F461E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Referensnummer:</w:t>
            </w:r>
          </w:p>
        </w:tc>
      </w:tr>
      <w:tr w:rsidR="00CC6196" w14:paraId="2553C82B" w14:textId="77777777" w:rsidTr="00F461E6">
        <w:trPr>
          <w:trHeight w:val="320"/>
        </w:trPr>
        <w:tc>
          <w:tcPr>
            <w:tcW w:w="3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6CB5F" w14:textId="07570169" w:rsidR="00CC6196" w:rsidRDefault="000F281C" w:rsidP="00F461E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30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4D01C" w14:textId="5389A28B" w:rsidR="00CC6196" w:rsidRDefault="000F281C" w:rsidP="00F461E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0786C" w14:textId="5AC6E1F0" w:rsidR="00CC6196" w:rsidRDefault="000F281C" w:rsidP="00F461E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88E32" w14:textId="41A7FFF7" w:rsidR="00CC6196" w:rsidRDefault="000F281C" w:rsidP="00F461E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CC6196" w14:paraId="42CC0C2E" w14:textId="77777777" w:rsidTr="00F461E6">
        <w:trPr>
          <w:trHeight w:val="160"/>
        </w:trPr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A32CF59" w14:textId="77777777" w:rsidR="00CC6196" w:rsidRDefault="00CC6196" w:rsidP="00F461E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Organisationsnummer</w:t>
            </w:r>
          </w:p>
        </w:tc>
        <w:tc>
          <w:tcPr>
            <w:tcW w:w="3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A4945E0" w14:textId="77777777" w:rsidR="00CC6196" w:rsidRDefault="00CC6196" w:rsidP="00F461E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Epost kontaktman</w:t>
            </w:r>
          </w:p>
        </w:tc>
        <w:tc>
          <w:tcPr>
            <w:tcW w:w="191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80A7339" w14:textId="77777777" w:rsidR="00CC6196" w:rsidRDefault="00CC6196" w:rsidP="00F461E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Kontaktman</w:t>
            </w:r>
          </w:p>
        </w:tc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3F32B2C" w14:textId="77777777" w:rsidR="00CC6196" w:rsidRDefault="00CC6196" w:rsidP="00F461E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Telefon</w:t>
            </w:r>
          </w:p>
        </w:tc>
      </w:tr>
      <w:tr w:rsidR="00CC6196" w14:paraId="0A484826" w14:textId="77777777" w:rsidTr="00F461E6">
        <w:trPr>
          <w:trHeight w:val="320"/>
        </w:trPr>
        <w:tc>
          <w:tcPr>
            <w:tcW w:w="3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C0858" w14:textId="16B49ADE" w:rsidR="00CC6196" w:rsidRDefault="000F281C" w:rsidP="00F461E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30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8E452" w14:textId="459702CB" w:rsidR="00CC6196" w:rsidRDefault="000F281C" w:rsidP="00F461E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BFB27" w14:textId="46435783" w:rsidR="00CC6196" w:rsidRDefault="000F281C" w:rsidP="00F461E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ab/>
            </w:r>
          </w:p>
        </w:tc>
        <w:tc>
          <w:tcPr>
            <w:tcW w:w="23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EC714" w14:textId="6529E046" w:rsidR="00CC6196" w:rsidRDefault="000F281C" w:rsidP="00F461E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5418A9" w14:paraId="4A26EC00" w14:textId="77777777" w:rsidTr="00C97899">
        <w:trPr>
          <w:trHeight w:val="160"/>
        </w:trPr>
        <w:tc>
          <w:tcPr>
            <w:tcW w:w="3189" w:type="dxa"/>
            <w:tcBorders>
              <w:top w:val="single" w:sz="18" w:space="0" w:color="auto"/>
              <w:left w:val="single" w:sz="1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2049347" w14:textId="77777777" w:rsidR="005418A9" w:rsidRDefault="005418A9" w:rsidP="00F461E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Objekt</w:t>
            </w:r>
          </w:p>
        </w:tc>
        <w:tc>
          <w:tcPr>
            <w:tcW w:w="3043" w:type="dxa"/>
            <w:gridSpan w:val="2"/>
            <w:tcBorders>
              <w:top w:val="single" w:sz="1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492CA7B" w14:textId="77777777" w:rsidR="005418A9" w:rsidRDefault="005418A9" w:rsidP="00F461E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Larmadress</w:t>
            </w:r>
          </w:p>
        </w:tc>
        <w:tc>
          <w:tcPr>
            <w:tcW w:w="4253" w:type="dxa"/>
            <w:gridSpan w:val="4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  <w:hideMark/>
          </w:tcPr>
          <w:p w14:paraId="18D54E3B" w14:textId="4A7FCB0A" w:rsidR="005418A9" w:rsidRDefault="005418A9" w:rsidP="00F461E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Larm ort</w:t>
            </w:r>
          </w:p>
        </w:tc>
      </w:tr>
      <w:tr w:rsidR="005418A9" w14:paraId="7301F6DD" w14:textId="77777777" w:rsidTr="004957E8">
        <w:trPr>
          <w:trHeight w:val="320"/>
        </w:trPr>
        <w:tc>
          <w:tcPr>
            <w:tcW w:w="3189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238892D" w14:textId="535907A1" w:rsidR="005418A9" w:rsidRDefault="005418A9" w:rsidP="00F461E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304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DF360A2" w14:textId="62435ADB" w:rsidR="005418A9" w:rsidRDefault="005418A9" w:rsidP="00F461E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4253" w:type="dxa"/>
            <w:gridSpan w:val="4"/>
            <w:tcBorders>
              <w:top w:val="nil"/>
              <w:left w:val="single" w:sz="4" w:space="0" w:color="auto"/>
              <w:bottom w:val="nil"/>
              <w:right w:val="single" w:sz="18" w:space="0" w:color="auto"/>
            </w:tcBorders>
            <w:vAlign w:val="center"/>
            <w:hideMark/>
          </w:tcPr>
          <w:p w14:paraId="0D2C2E89" w14:textId="1A26B2FF" w:rsidR="005418A9" w:rsidRDefault="005418A9" w:rsidP="00F461E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CC6196" w14:paraId="74667A83" w14:textId="77777777" w:rsidTr="00F461E6">
        <w:trPr>
          <w:trHeight w:val="20"/>
        </w:trPr>
        <w:tc>
          <w:tcPr>
            <w:tcW w:w="3209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14:paraId="2D6865DC" w14:textId="77777777" w:rsidR="00CC6196" w:rsidRDefault="00CC6196" w:rsidP="00F461E6">
            <w:pPr>
              <w:rPr>
                <w:rFonts w:ascii="Arial" w:hAnsi="Arial" w:cs="Arial"/>
                <w:sz w:val="2"/>
              </w:rPr>
            </w:pPr>
          </w:p>
        </w:tc>
        <w:tc>
          <w:tcPr>
            <w:tcW w:w="3023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19188037" w14:textId="77777777" w:rsidR="00CC6196" w:rsidRDefault="00CC6196" w:rsidP="00F461E6">
            <w:pPr>
              <w:rPr>
                <w:rFonts w:ascii="Arial" w:hAnsi="Arial" w:cs="Arial"/>
                <w:sz w:val="2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5BFB88E8" w14:textId="77777777" w:rsidR="00CC6196" w:rsidRDefault="00CC6196" w:rsidP="00F461E6">
            <w:pPr>
              <w:rPr>
                <w:rFonts w:ascii="Arial" w:hAnsi="Arial" w:cs="Arial"/>
                <w:sz w:val="2"/>
              </w:rPr>
            </w:pPr>
          </w:p>
        </w:tc>
        <w:tc>
          <w:tcPr>
            <w:tcW w:w="3046" w:type="dxa"/>
            <w:gridSpan w:val="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5BC01EB2" w14:textId="77777777" w:rsidR="00CC6196" w:rsidRDefault="00CC6196" w:rsidP="00F461E6">
            <w:pPr>
              <w:rPr>
                <w:rFonts w:ascii="Arial" w:hAnsi="Arial" w:cs="Arial"/>
                <w:sz w:val="2"/>
              </w:rPr>
            </w:pPr>
          </w:p>
        </w:tc>
      </w:tr>
      <w:tr w:rsidR="00CC6196" w14:paraId="0BFE86E9" w14:textId="77777777" w:rsidTr="00F461E6">
        <w:trPr>
          <w:trHeight w:val="160"/>
        </w:trPr>
        <w:tc>
          <w:tcPr>
            <w:tcW w:w="3189" w:type="dxa"/>
            <w:tcBorders>
              <w:top w:val="single" w:sz="18" w:space="0" w:color="auto"/>
              <w:left w:val="single" w:sz="1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A76EA5B" w14:textId="77777777" w:rsidR="00CC6196" w:rsidRDefault="00CC6196" w:rsidP="00F461E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Ny sändare</w:t>
            </w:r>
          </w:p>
        </w:tc>
        <w:tc>
          <w:tcPr>
            <w:tcW w:w="3043" w:type="dxa"/>
            <w:gridSpan w:val="2"/>
            <w:tcBorders>
              <w:top w:val="single" w:sz="1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F0954C9" w14:textId="77777777" w:rsidR="00CC6196" w:rsidRDefault="00CC6196" w:rsidP="00F461E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Utökning/ändring sändare</w:t>
            </w:r>
          </w:p>
        </w:tc>
        <w:tc>
          <w:tcPr>
            <w:tcW w:w="4253" w:type="dxa"/>
            <w:gridSpan w:val="4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  <w:hideMark/>
          </w:tcPr>
          <w:p w14:paraId="040697E9" w14:textId="77777777" w:rsidR="00CC6196" w:rsidRDefault="00CC6196" w:rsidP="00F461E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Ersätter sändare</w:t>
            </w:r>
          </w:p>
        </w:tc>
      </w:tr>
      <w:tr w:rsidR="00CC6196" w14:paraId="2CCB75E7" w14:textId="77777777" w:rsidTr="00F461E6">
        <w:trPr>
          <w:trHeight w:val="320"/>
        </w:trPr>
        <w:tc>
          <w:tcPr>
            <w:tcW w:w="3189" w:type="dxa"/>
            <w:tcBorders>
              <w:top w:val="nil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3E8A5423" w14:textId="77777777" w:rsidR="00CC6196" w:rsidRDefault="009D6F98" w:rsidP="00F461E6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5836473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6196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3043" w:type="dxa"/>
            <w:gridSpan w:val="2"/>
            <w:tcBorders>
              <w:top w:val="nil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5BCAA518" w14:textId="77777777" w:rsidR="00CC6196" w:rsidRDefault="009D6F98" w:rsidP="00F461E6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1753388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6196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4253" w:type="dxa"/>
            <w:gridSpan w:val="4"/>
            <w:tcBorders>
              <w:top w:val="nil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082C7685" w14:textId="7BD1B3A3" w:rsidR="00CC6196" w:rsidRDefault="009D6F98" w:rsidP="00F461E6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0556912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6196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0F281C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F281C">
              <w:rPr>
                <w:rFonts w:ascii="Arial" w:hAnsi="Arial" w:cs="Arial"/>
                <w:sz w:val="20"/>
              </w:rPr>
              <w:instrText xml:space="preserve"> FORMTEXT </w:instrText>
            </w:r>
            <w:r w:rsidR="000F281C">
              <w:rPr>
                <w:rFonts w:ascii="Arial" w:hAnsi="Arial" w:cs="Arial"/>
                <w:sz w:val="20"/>
              </w:rPr>
            </w:r>
            <w:r w:rsidR="000F281C">
              <w:rPr>
                <w:rFonts w:ascii="Arial" w:hAnsi="Arial" w:cs="Arial"/>
                <w:sz w:val="20"/>
              </w:rPr>
              <w:fldChar w:fldCharType="separate"/>
            </w:r>
            <w:r w:rsidR="000F281C">
              <w:rPr>
                <w:rFonts w:ascii="Arial" w:hAnsi="Arial" w:cs="Arial"/>
                <w:noProof/>
                <w:sz w:val="20"/>
              </w:rPr>
              <w:t> </w:t>
            </w:r>
            <w:r w:rsidR="000F281C">
              <w:rPr>
                <w:rFonts w:ascii="Arial" w:hAnsi="Arial" w:cs="Arial"/>
                <w:noProof/>
                <w:sz w:val="20"/>
              </w:rPr>
              <w:t> </w:t>
            </w:r>
            <w:r w:rsidR="000F281C">
              <w:rPr>
                <w:rFonts w:ascii="Arial" w:hAnsi="Arial" w:cs="Arial"/>
                <w:noProof/>
                <w:sz w:val="20"/>
              </w:rPr>
              <w:t> </w:t>
            </w:r>
            <w:r w:rsidR="000F281C">
              <w:rPr>
                <w:rFonts w:ascii="Arial" w:hAnsi="Arial" w:cs="Arial"/>
                <w:noProof/>
                <w:sz w:val="20"/>
              </w:rPr>
              <w:t> </w:t>
            </w:r>
            <w:r w:rsidR="000F281C">
              <w:rPr>
                <w:rFonts w:ascii="Arial" w:hAnsi="Arial" w:cs="Arial"/>
                <w:noProof/>
                <w:sz w:val="20"/>
              </w:rPr>
              <w:t> </w:t>
            </w:r>
            <w:r w:rsidR="000F281C">
              <w:rPr>
                <w:rFonts w:ascii="Arial" w:hAnsi="Arial" w:cs="Arial"/>
                <w:sz w:val="20"/>
              </w:rPr>
              <w:fldChar w:fldCharType="end"/>
            </w:r>
          </w:p>
        </w:tc>
      </w:tr>
    </w:tbl>
    <w:p w14:paraId="18FBAE26" w14:textId="77777777" w:rsidR="0000129E" w:rsidRDefault="0000129E" w:rsidP="00E502FF">
      <w:pPr>
        <w:rPr>
          <w:rFonts w:ascii="Arial" w:hAnsi="Arial" w:cs="Arial"/>
          <w:sz w:val="6"/>
          <w:szCs w:val="6"/>
        </w:rPr>
      </w:pPr>
    </w:p>
    <w:p w14:paraId="0A5498A9" w14:textId="77777777" w:rsidR="0000129E" w:rsidRPr="00B1448F" w:rsidRDefault="0000129E" w:rsidP="00E502FF">
      <w:pPr>
        <w:rPr>
          <w:rFonts w:ascii="Arial" w:hAnsi="Arial" w:cs="Arial"/>
          <w:sz w:val="6"/>
          <w:szCs w:val="6"/>
        </w:rPr>
      </w:pP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1209"/>
        <w:gridCol w:w="634"/>
        <w:gridCol w:w="500"/>
        <w:gridCol w:w="1276"/>
        <w:gridCol w:w="1985"/>
        <w:gridCol w:w="3185"/>
      </w:tblGrid>
      <w:tr w:rsidR="00A81B03" w:rsidRPr="00B1448F" w14:paraId="24D26CF3" w14:textId="77777777" w:rsidTr="00D5481F">
        <w:trPr>
          <w:trHeight w:val="160"/>
        </w:trPr>
        <w:tc>
          <w:tcPr>
            <w:tcW w:w="2905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/>
          </w:tcPr>
          <w:p w14:paraId="6A714F5A" w14:textId="77777777" w:rsidR="00A81B03" w:rsidRPr="00B1448F" w:rsidRDefault="00A81B03" w:rsidP="004E07F1">
            <w:pPr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Anläggnings-/larmkodsnummer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14:paraId="17FE263C" w14:textId="77777777" w:rsidR="00A81B03" w:rsidRPr="00B1448F" w:rsidRDefault="00A81B03" w:rsidP="004E07F1">
            <w:pPr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C-app.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14:paraId="0C0D8CEA" w14:textId="77777777" w:rsidR="00A81B03" w:rsidRPr="00B1448F" w:rsidRDefault="00A81B03" w:rsidP="004E07F1">
            <w:pPr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Kodformat</w:t>
            </w:r>
          </w:p>
        </w:tc>
        <w:tc>
          <w:tcPr>
            <w:tcW w:w="1985" w:type="dxa"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14:paraId="7EE39A90" w14:textId="77777777" w:rsidR="00A81B03" w:rsidRPr="00B1448F" w:rsidRDefault="00A81B03" w:rsidP="004E07F1">
            <w:pPr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Primärnummer</w:t>
            </w:r>
          </w:p>
        </w:tc>
        <w:tc>
          <w:tcPr>
            <w:tcW w:w="3185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7CAD70EF" w14:textId="77777777" w:rsidR="00A81B03" w:rsidRPr="00B1448F" w:rsidRDefault="00B1448F" w:rsidP="004E07F1">
            <w:pPr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 xml:space="preserve">Sekundärnummer                </w:t>
            </w:r>
          </w:p>
        </w:tc>
      </w:tr>
      <w:tr w:rsidR="00A81B03" w:rsidRPr="00B1448F" w14:paraId="58876B71" w14:textId="77777777" w:rsidTr="00D5481F">
        <w:trPr>
          <w:trHeight w:val="320"/>
        </w:trPr>
        <w:tc>
          <w:tcPr>
            <w:tcW w:w="29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37AA5DF3" w14:textId="14F22417" w:rsidR="00A81B03" w:rsidRPr="00AB3DD4" w:rsidRDefault="000F281C" w:rsidP="004E07F1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134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1DE30B8C" w14:textId="77777777" w:rsidR="00A81B03" w:rsidRPr="00AB3DD4" w:rsidRDefault="008D6AD2" w:rsidP="004E07F1">
            <w:pPr>
              <w:rPr>
                <w:rFonts w:ascii="Arial" w:hAnsi="Arial" w:cs="Arial"/>
                <w:szCs w:val="24"/>
              </w:rPr>
            </w:pPr>
            <w:r w:rsidRPr="00AB3DD4"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  <w:format w:val="Inledande versal"/>
                  </w:textInput>
                </w:ffData>
              </w:fldChar>
            </w:r>
            <w:r w:rsidR="00A81B03" w:rsidRPr="00AB3DD4">
              <w:rPr>
                <w:rFonts w:ascii="Arial" w:hAnsi="Arial" w:cs="Arial"/>
                <w:szCs w:val="24"/>
              </w:rPr>
              <w:instrText xml:space="preserve"> FORMTEXT </w:instrText>
            </w:r>
            <w:r w:rsidRPr="00AB3DD4">
              <w:rPr>
                <w:rFonts w:ascii="Arial" w:hAnsi="Arial" w:cs="Arial"/>
                <w:szCs w:val="24"/>
              </w:rPr>
            </w:r>
            <w:r w:rsidRPr="00AB3DD4">
              <w:rPr>
                <w:rFonts w:ascii="Arial" w:hAnsi="Arial" w:cs="Arial"/>
                <w:szCs w:val="24"/>
              </w:rPr>
              <w:fldChar w:fldCharType="separate"/>
            </w:r>
            <w:r w:rsidR="00A81B03" w:rsidRPr="00AB3DD4">
              <w:rPr>
                <w:rFonts w:ascii="Arial" w:hAnsi="Arial" w:cs="Arial"/>
                <w:noProof/>
                <w:szCs w:val="24"/>
              </w:rPr>
              <w:t> </w:t>
            </w:r>
            <w:r w:rsidR="00A81B03" w:rsidRPr="00AB3DD4">
              <w:rPr>
                <w:rFonts w:ascii="Arial" w:hAnsi="Arial" w:cs="Arial"/>
                <w:noProof/>
                <w:szCs w:val="24"/>
              </w:rPr>
              <w:t> </w:t>
            </w:r>
            <w:r w:rsidR="00A81B03" w:rsidRPr="00AB3DD4">
              <w:rPr>
                <w:rFonts w:ascii="Arial" w:hAnsi="Arial" w:cs="Arial"/>
                <w:noProof/>
                <w:szCs w:val="24"/>
              </w:rPr>
              <w:t> </w:t>
            </w:r>
            <w:r w:rsidR="00A81B03" w:rsidRPr="00AB3DD4">
              <w:rPr>
                <w:rFonts w:ascii="Arial" w:hAnsi="Arial" w:cs="Arial"/>
                <w:noProof/>
                <w:szCs w:val="24"/>
              </w:rPr>
              <w:t> </w:t>
            </w:r>
            <w:r w:rsidR="00A81B03" w:rsidRPr="00AB3DD4">
              <w:rPr>
                <w:rFonts w:ascii="Arial" w:hAnsi="Arial" w:cs="Arial"/>
                <w:noProof/>
                <w:szCs w:val="24"/>
              </w:rPr>
              <w:t> </w:t>
            </w:r>
            <w:r w:rsidRPr="00AB3D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vAlign w:val="center"/>
          </w:tcPr>
          <w:p w14:paraId="2A3EAC4A" w14:textId="3CB081A9" w:rsidR="00A81B03" w:rsidRPr="00B1448F" w:rsidRDefault="0000129E" w:rsidP="004E07F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Multi</w:t>
            </w:r>
            <w:r w:rsidR="005418A9">
              <w:rPr>
                <w:rFonts w:ascii="Arial" w:hAnsi="Arial" w:cs="Arial"/>
                <w:sz w:val="20"/>
              </w:rPr>
              <w:t>com</w:t>
            </w: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vAlign w:val="center"/>
          </w:tcPr>
          <w:p w14:paraId="41644FBA" w14:textId="77777777" w:rsidR="00A81B03" w:rsidRPr="00B1448F" w:rsidRDefault="00E53A12" w:rsidP="004E07F1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RTJ Kristianstad</w:t>
            </w:r>
          </w:p>
        </w:tc>
        <w:tc>
          <w:tcPr>
            <w:tcW w:w="31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358EE" w14:textId="77777777" w:rsidR="00A81B03" w:rsidRPr="00B1448F" w:rsidRDefault="00E53A12" w:rsidP="00B1448F">
            <w:pPr>
              <w:rPr>
                <w:rFonts w:ascii="Arial" w:hAnsi="Arial" w:cs="Arial"/>
                <w:b/>
                <w:color w:val="FF0000"/>
                <w:sz w:val="20"/>
              </w:rPr>
            </w:pPr>
            <w:r w:rsidRPr="00E53A12">
              <w:rPr>
                <w:rFonts w:ascii="Arial" w:hAnsi="Arial" w:cs="Arial"/>
                <w:b/>
                <w:sz w:val="20"/>
              </w:rPr>
              <w:t>SOS Alarm</w:t>
            </w:r>
          </w:p>
        </w:tc>
      </w:tr>
      <w:tr w:rsidR="00A81B03" w:rsidRPr="00B1448F" w14:paraId="3189ECEF" w14:textId="77777777" w:rsidTr="0000129E">
        <w:trPr>
          <w:trHeight w:val="61"/>
        </w:trPr>
        <w:tc>
          <w:tcPr>
            <w:tcW w:w="1048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E31A4BE" w14:textId="77777777" w:rsidR="00A81B03" w:rsidRPr="00B1448F" w:rsidRDefault="00A81B03" w:rsidP="004E07F1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00129E" w:rsidRPr="00B1448F" w14:paraId="3987C657" w14:textId="77777777" w:rsidTr="0000129E">
        <w:trPr>
          <w:trHeight w:val="61"/>
        </w:trPr>
        <w:tc>
          <w:tcPr>
            <w:tcW w:w="1048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53537C" w14:textId="77777777" w:rsidR="0000129E" w:rsidRDefault="0000129E" w:rsidP="004E07F1">
            <w:pPr>
              <w:rPr>
                <w:rFonts w:ascii="Arial" w:hAnsi="Arial" w:cs="Arial"/>
                <w:sz w:val="8"/>
                <w:szCs w:val="8"/>
              </w:rPr>
            </w:pPr>
          </w:p>
          <w:p w14:paraId="7EB67A89" w14:textId="77777777" w:rsidR="0000129E" w:rsidRPr="00B1448F" w:rsidRDefault="0000129E" w:rsidP="004E07F1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A024A2" w:rsidRPr="00B1448F" w14:paraId="0F405796" w14:textId="77777777" w:rsidTr="002A65B9">
        <w:trPr>
          <w:trHeight w:val="24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D0D917" w14:textId="77777777" w:rsidR="00A024A2" w:rsidRPr="0000129E" w:rsidRDefault="00A024A2" w:rsidP="00541BE1">
            <w:pPr>
              <w:spacing w:before="120"/>
              <w:rPr>
                <w:rFonts w:ascii="Arial" w:hAnsi="Arial" w:cs="Arial"/>
                <w:b/>
                <w:sz w:val="20"/>
              </w:rPr>
            </w:pPr>
            <w:r w:rsidRPr="0000129E">
              <w:rPr>
                <w:rFonts w:ascii="Arial" w:hAnsi="Arial" w:cs="Arial"/>
                <w:b/>
                <w:sz w:val="20"/>
              </w:rPr>
              <w:t>Larm</w:t>
            </w:r>
            <w:r w:rsidR="00C51EC6" w:rsidRPr="0000129E">
              <w:rPr>
                <w:rFonts w:ascii="Arial" w:hAnsi="Arial" w:cs="Arial"/>
                <w:b/>
                <w:sz w:val="20"/>
              </w:rPr>
              <w:t>karaktär Nr</w:t>
            </w:r>
            <w:r w:rsidR="00C51EC6" w:rsidRPr="0000129E">
              <w:rPr>
                <w:rFonts w:ascii="Arial" w:hAnsi="Arial" w:cs="Arial"/>
                <w:b/>
                <w:sz w:val="20"/>
              </w:rPr>
              <w:br/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2506E4" w14:textId="77777777" w:rsidR="00A024A2" w:rsidRPr="0000129E" w:rsidRDefault="00D61062" w:rsidP="00541BE1">
            <w:pPr>
              <w:spacing w:before="120"/>
              <w:rPr>
                <w:rFonts w:ascii="Arial" w:hAnsi="Arial" w:cs="Arial"/>
                <w:b/>
                <w:sz w:val="20"/>
              </w:rPr>
            </w:pPr>
            <w:r w:rsidRPr="0000129E">
              <w:rPr>
                <w:rFonts w:ascii="Arial" w:hAnsi="Arial" w:cs="Arial"/>
                <w:b/>
                <w:sz w:val="20"/>
              </w:rPr>
              <w:t>(kryssa i aktuella larmhändelser)</w:t>
            </w:r>
          </w:p>
        </w:tc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865A3A" w14:textId="77777777" w:rsidR="00A024A2" w:rsidRPr="0000129E" w:rsidRDefault="0000129E" w:rsidP="00541BE1">
            <w:pPr>
              <w:spacing w:before="120" w:line="480" w:lineRule="auto"/>
              <w:rPr>
                <w:rFonts w:ascii="Arial" w:hAnsi="Arial" w:cs="Arial"/>
                <w:b/>
                <w:sz w:val="20"/>
              </w:rPr>
            </w:pPr>
            <w:r w:rsidRPr="0000129E">
              <w:rPr>
                <w:rFonts w:ascii="Arial" w:hAnsi="Arial" w:cs="Arial"/>
                <w:b/>
                <w:sz w:val="20"/>
              </w:rPr>
              <w:t>Larmkaraktär</w:t>
            </w:r>
          </w:p>
        </w:tc>
      </w:tr>
      <w:tr w:rsidR="00A024A2" w:rsidRPr="00B1448F" w14:paraId="10DF977D" w14:textId="77777777" w:rsidTr="0000129E">
        <w:trPr>
          <w:trHeight w:val="500"/>
        </w:trPr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CDA5A" w14:textId="77777777" w:rsidR="00A024A2" w:rsidRPr="00B1448F" w:rsidRDefault="00036545" w:rsidP="00C91061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>01</w:t>
            </w:r>
          </w:p>
        </w:tc>
        <w:sdt>
          <w:sdtPr>
            <w:rPr>
              <w:rFonts w:ascii="Arial" w:hAnsi="Arial" w:cs="Arial"/>
              <w:sz w:val="36"/>
              <w:szCs w:val="36"/>
            </w:rPr>
            <w:id w:val="-16372486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  <w:gridSpan w:val="2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150185C4" w14:textId="77777777" w:rsidR="00A024A2" w:rsidRPr="00B1448F" w:rsidRDefault="0000129E" w:rsidP="00C91061">
                <w:pPr>
                  <w:ind w:left="-70"/>
                  <w:jc w:val="center"/>
                  <w:rPr>
                    <w:rFonts w:ascii="Arial" w:hAnsi="Arial" w:cs="Arial"/>
                    <w:sz w:val="14"/>
                  </w:rPr>
                </w:pPr>
                <w:r>
                  <w:rPr>
                    <w:rFonts w:ascii="MS Gothic" w:eastAsia="MS Gothic" w:hAnsi="MS Gothic" w:cs="Arial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694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756639" w14:textId="77777777" w:rsidR="00A024A2" w:rsidRPr="00B1448F" w:rsidRDefault="00036545" w:rsidP="00C9106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Brandlarm</w:t>
            </w:r>
          </w:p>
        </w:tc>
      </w:tr>
      <w:tr w:rsidR="00A024A2" w:rsidRPr="00B1448F" w14:paraId="491BA7A7" w14:textId="77777777" w:rsidTr="0000129E">
        <w:trPr>
          <w:trHeight w:val="500"/>
        </w:trPr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C356C5" w14:textId="77777777" w:rsidR="00A024A2" w:rsidRPr="00B1448F" w:rsidRDefault="00036545" w:rsidP="00C91061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>02</w:t>
            </w:r>
          </w:p>
        </w:tc>
        <w:sdt>
          <w:sdtPr>
            <w:rPr>
              <w:rFonts w:ascii="Arial" w:hAnsi="Arial" w:cs="Arial"/>
              <w:sz w:val="36"/>
              <w:szCs w:val="36"/>
            </w:rPr>
            <w:id w:val="-6625402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  <w:gridSpan w:val="2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1CE4C4E5" w14:textId="77777777" w:rsidR="00A024A2" w:rsidRPr="00B1448F" w:rsidRDefault="0000129E" w:rsidP="00C91061">
                <w:pPr>
                  <w:ind w:left="-70"/>
                  <w:jc w:val="center"/>
                  <w:rPr>
                    <w:rFonts w:ascii="Arial" w:hAnsi="Arial" w:cs="Arial"/>
                    <w:sz w:val="14"/>
                  </w:rPr>
                </w:pPr>
                <w:r>
                  <w:rPr>
                    <w:rFonts w:ascii="MS Gothic" w:eastAsia="MS Gothic" w:hAnsi="MS Gothic" w:cs="Arial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694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624C74" w14:textId="77777777" w:rsidR="00A024A2" w:rsidRPr="00B1448F" w:rsidRDefault="00036545" w:rsidP="00C9106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Fellarm brandlarm</w:t>
            </w:r>
          </w:p>
        </w:tc>
      </w:tr>
      <w:tr w:rsidR="00A024A2" w:rsidRPr="00B1448F" w14:paraId="5596FEB0" w14:textId="77777777" w:rsidTr="0000129E">
        <w:trPr>
          <w:trHeight w:val="500"/>
        </w:trPr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FB7D45" w14:textId="77777777" w:rsidR="00A024A2" w:rsidRPr="00B1448F" w:rsidRDefault="00D61062" w:rsidP="00C91061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>BA</w:t>
            </w:r>
          </w:p>
        </w:tc>
        <w:sdt>
          <w:sdtPr>
            <w:rPr>
              <w:rFonts w:ascii="Arial" w:hAnsi="Arial" w:cs="Arial"/>
              <w:sz w:val="36"/>
              <w:szCs w:val="36"/>
            </w:rPr>
            <w:id w:val="13108209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  <w:gridSpan w:val="2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7F01A477" w14:textId="77777777" w:rsidR="00A024A2" w:rsidRPr="00B1448F" w:rsidRDefault="0000129E" w:rsidP="00C91061">
                <w:pPr>
                  <w:ind w:left="-70"/>
                  <w:jc w:val="center"/>
                  <w:rPr>
                    <w:rFonts w:ascii="Arial" w:hAnsi="Arial" w:cs="Arial"/>
                    <w:sz w:val="14"/>
                  </w:rPr>
                </w:pPr>
                <w:r>
                  <w:rPr>
                    <w:rFonts w:ascii="MS Gothic" w:eastAsia="MS Gothic" w:hAnsi="MS Gothic" w:cs="Arial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694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0F78B7" w14:textId="77777777" w:rsidR="00A024A2" w:rsidRPr="00B1448F" w:rsidRDefault="004E155B" w:rsidP="00C9106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Inbrottslarm</w:t>
            </w:r>
          </w:p>
        </w:tc>
      </w:tr>
      <w:tr w:rsidR="0000129E" w:rsidRPr="00B1448F" w14:paraId="09EA8D55" w14:textId="77777777" w:rsidTr="0000129E">
        <w:trPr>
          <w:trHeight w:val="500"/>
        </w:trPr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B589AB" w14:textId="77777777" w:rsidR="0000129E" w:rsidRDefault="0000129E" w:rsidP="00C91061">
            <w:pPr>
              <w:ind w:left="-7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BT</w:t>
            </w:r>
          </w:p>
        </w:tc>
        <w:sdt>
          <w:sdtPr>
            <w:rPr>
              <w:rFonts w:ascii="Arial" w:hAnsi="Arial" w:cs="Arial"/>
              <w:sz w:val="36"/>
              <w:szCs w:val="36"/>
            </w:rPr>
            <w:id w:val="18085128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  <w:gridSpan w:val="2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7B6F35E4" w14:textId="77777777" w:rsidR="0000129E" w:rsidRPr="00B1448F" w:rsidRDefault="0000129E" w:rsidP="00C91061">
                <w:pPr>
                  <w:ind w:left="-70"/>
                  <w:jc w:val="center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694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7364AF" w14:textId="77777777" w:rsidR="0000129E" w:rsidRDefault="0000129E" w:rsidP="00C9106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Fellarm inbrottslarm</w:t>
            </w:r>
          </w:p>
        </w:tc>
      </w:tr>
      <w:tr w:rsidR="00A024A2" w:rsidRPr="00B1448F" w14:paraId="37C46327" w14:textId="77777777" w:rsidTr="0000129E">
        <w:trPr>
          <w:trHeight w:val="500"/>
        </w:trPr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3C9DD2" w14:textId="77777777" w:rsidR="00A024A2" w:rsidRPr="00B1448F" w:rsidRDefault="00D61062" w:rsidP="00C91061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>TA</w:t>
            </w:r>
          </w:p>
        </w:tc>
        <w:sdt>
          <w:sdtPr>
            <w:rPr>
              <w:rFonts w:ascii="Arial" w:hAnsi="Arial" w:cs="Arial"/>
              <w:sz w:val="36"/>
              <w:szCs w:val="36"/>
            </w:rPr>
            <w:id w:val="-2057152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  <w:gridSpan w:val="2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5E7F2DA5" w14:textId="77777777" w:rsidR="00A024A2" w:rsidRPr="00B1448F" w:rsidRDefault="0000129E" w:rsidP="00C91061">
                <w:pPr>
                  <w:ind w:left="-70"/>
                  <w:jc w:val="center"/>
                  <w:rPr>
                    <w:rFonts w:ascii="Arial" w:hAnsi="Arial" w:cs="Arial"/>
                    <w:sz w:val="14"/>
                  </w:rPr>
                </w:pPr>
                <w:r>
                  <w:rPr>
                    <w:rFonts w:ascii="MS Gothic" w:eastAsia="MS Gothic" w:hAnsi="MS Gothic" w:cs="Arial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694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070129" w14:textId="77777777" w:rsidR="00A024A2" w:rsidRPr="00B1448F" w:rsidRDefault="00D61062" w:rsidP="00C9106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Sabotage </w:t>
            </w:r>
          </w:p>
        </w:tc>
      </w:tr>
      <w:tr w:rsidR="00D61062" w:rsidRPr="00B1448F" w14:paraId="2E3F20B7" w14:textId="77777777" w:rsidTr="0000129E">
        <w:trPr>
          <w:trHeight w:val="500"/>
        </w:trPr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1CA02B" w14:textId="77777777" w:rsidR="00D61062" w:rsidRDefault="00D61062" w:rsidP="00C91061">
            <w:pPr>
              <w:ind w:left="-7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</w:t>
            </w:r>
          </w:p>
        </w:tc>
        <w:sdt>
          <w:sdtPr>
            <w:rPr>
              <w:rFonts w:ascii="Arial" w:hAnsi="Arial" w:cs="Arial"/>
              <w:sz w:val="36"/>
              <w:szCs w:val="36"/>
            </w:rPr>
            <w:id w:val="-6172134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  <w:gridSpan w:val="2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593952A8" w14:textId="77777777" w:rsidR="00D61062" w:rsidRPr="00B1448F" w:rsidRDefault="0000129E" w:rsidP="00C91061">
                <w:pPr>
                  <w:ind w:left="-70"/>
                  <w:jc w:val="center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694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24EA5A" w14:textId="16DD4C04" w:rsidR="00D61062" w:rsidRDefault="00F4685E" w:rsidP="00C9106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Nät fel</w:t>
            </w:r>
          </w:p>
        </w:tc>
      </w:tr>
      <w:tr w:rsidR="00D61062" w:rsidRPr="00B1448F" w14:paraId="4237F3A5" w14:textId="77777777" w:rsidTr="0000129E">
        <w:trPr>
          <w:trHeight w:val="500"/>
        </w:trPr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D6D1CA" w14:textId="77777777" w:rsidR="00D61062" w:rsidRDefault="00D61062" w:rsidP="00C91061">
            <w:pPr>
              <w:ind w:left="-7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YT</w:t>
            </w:r>
          </w:p>
        </w:tc>
        <w:sdt>
          <w:sdtPr>
            <w:rPr>
              <w:rFonts w:ascii="Arial" w:hAnsi="Arial" w:cs="Arial"/>
              <w:sz w:val="36"/>
              <w:szCs w:val="36"/>
            </w:rPr>
            <w:id w:val="-525399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  <w:gridSpan w:val="2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3A3B0CE6" w14:textId="77777777" w:rsidR="00D61062" w:rsidRPr="00B1448F" w:rsidRDefault="0000129E" w:rsidP="00C91061">
                <w:pPr>
                  <w:ind w:left="-70"/>
                  <w:jc w:val="center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694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6A9738" w14:textId="77777777" w:rsidR="00D61062" w:rsidRPr="00B1448F" w:rsidRDefault="00D61062" w:rsidP="00C91061">
            <w:pPr>
              <w:ind w:left="-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Batterifel</w:t>
            </w:r>
          </w:p>
        </w:tc>
      </w:tr>
      <w:tr w:rsidR="00A024A2" w:rsidRPr="00B1448F" w14:paraId="6EDD4B33" w14:textId="77777777" w:rsidTr="0000129E">
        <w:trPr>
          <w:trHeight w:val="500"/>
        </w:trPr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8AD289" w14:textId="77777777" w:rsidR="00036545" w:rsidRPr="00B1448F" w:rsidRDefault="00036545" w:rsidP="00C91061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>05</w:t>
            </w:r>
          </w:p>
        </w:tc>
        <w:sdt>
          <w:sdtPr>
            <w:rPr>
              <w:rFonts w:ascii="Arial" w:hAnsi="Arial" w:cs="Arial"/>
              <w:sz w:val="36"/>
              <w:szCs w:val="36"/>
            </w:rPr>
            <w:id w:val="-2562149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  <w:gridSpan w:val="2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23BBCA8E" w14:textId="77777777" w:rsidR="00A024A2" w:rsidRPr="00B1448F" w:rsidRDefault="0000129E" w:rsidP="00C91061">
                <w:pPr>
                  <w:ind w:left="-70"/>
                  <w:jc w:val="center"/>
                  <w:rPr>
                    <w:rFonts w:ascii="Arial" w:hAnsi="Arial" w:cs="Arial"/>
                    <w:sz w:val="14"/>
                  </w:rPr>
                </w:pPr>
                <w:r>
                  <w:rPr>
                    <w:rFonts w:ascii="MS Gothic" w:eastAsia="MS Gothic" w:hAnsi="MS Gothic" w:cs="Arial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694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567BEE" w14:textId="0592302C" w:rsidR="00A024A2" w:rsidRPr="00B1448F" w:rsidRDefault="00A024A2" w:rsidP="00C91061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="00F4685E">
              <w:rPr>
                <w:rFonts w:ascii="Arial" w:hAnsi="Arial" w:cs="Arial"/>
                <w:sz w:val="20"/>
              </w:rPr>
              <w:t>Hot larm</w:t>
            </w:r>
          </w:p>
        </w:tc>
      </w:tr>
      <w:tr w:rsidR="00A024A2" w:rsidRPr="00B1448F" w14:paraId="21FA9492" w14:textId="77777777" w:rsidTr="0000129E">
        <w:trPr>
          <w:trHeight w:val="50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AD98A" w14:textId="77777777" w:rsidR="00036545" w:rsidRPr="00B1448F" w:rsidRDefault="00036545" w:rsidP="00C91061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>06</w:t>
            </w:r>
          </w:p>
        </w:tc>
        <w:sdt>
          <w:sdtPr>
            <w:rPr>
              <w:rFonts w:ascii="Arial" w:hAnsi="Arial" w:cs="Arial"/>
              <w:sz w:val="36"/>
              <w:szCs w:val="36"/>
            </w:rPr>
            <w:id w:val="8287171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986044" w14:textId="77777777" w:rsidR="00A024A2" w:rsidRPr="00B1448F" w:rsidRDefault="0000129E" w:rsidP="00C91061">
                <w:pPr>
                  <w:ind w:left="-70"/>
                  <w:jc w:val="center"/>
                  <w:rPr>
                    <w:rFonts w:ascii="Arial" w:hAnsi="Arial" w:cs="Arial"/>
                    <w:sz w:val="14"/>
                  </w:rPr>
                </w:pPr>
                <w:r>
                  <w:rPr>
                    <w:rFonts w:ascii="MS Gothic" w:eastAsia="MS Gothic" w:hAnsi="MS Gothic" w:cs="Arial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20871" w14:textId="77777777" w:rsidR="00A024A2" w:rsidRPr="00B1448F" w:rsidRDefault="00A024A2" w:rsidP="00C91061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="004E155B">
              <w:rPr>
                <w:rFonts w:ascii="Arial" w:hAnsi="Arial" w:cs="Arial"/>
                <w:sz w:val="20"/>
              </w:rPr>
              <w:t>Bråklarm</w:t>
            </w:r>
          </w:p>
        </w:tc>
      </w:tr>
      <w:tr w:rsidR="00A024A2" w:rsidRPr="00B1448F" w14:paraId="602C735B" w14:textId="77777777" w:rsidTr="0000129E">
        <w:trPr>
          <w:trHeight w:val="50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25D63" w14:textId="77777777" w:rsidR="00A024A2" w:rsidRPr="00B1448F" w:rsidRDefault="00036545" w:rsidP="00C91061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>07</w:t>
            </w:r>
          </w:p>
        </w:tc>
        <w:sdt>
          <w:sdtPr>
            <w:rPr>
              <w:rFonts w:ascii="Arial" w:hAnsi="Arial" w:cs="Arial"/>
              <w:sz w:val="36"/>
              <w:szCs w:val="36"/>
            </w:rPr>
            <w:id w:val="9530587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656938" w14:textId="77777777" w:rsidR="00A024A2" w:rsidRPr="00B1448F" w:rsidRDefault="0000129E" w:rsidP="00C91061">
                <w:pPr>
                  <w:ind w:left="-70"/>
                  <w:jc w:val="center"/>
                  <w:rPr>
                    <w:rFonts w:ascii="Arial" w:hAnsi="Arial" w:cs="Arial"/>
                    <w:sz w:val="14"/>
                  </w:rPr>
                </w:pPr>
                <w:r>
                  <w:rPr>
                    <w:rFonts w:ascii="MS Gothic" w:eastAsia="MS Gothic" w:hAnsi="MS Gothic" w:cs="Arial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26368" w14:textId="09CC2999" w:rsidR="00A024A2" w:rsidRPr="00B1448F" w:rsidRDefault="00A024A2" w:rsidP="00C91061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="00F4685E">
              <w:rPr>
                <w:rFonts w:ascii="Arial" w:hAnsi="Arial" w:cs="Arial"/>
                <w:sz w:val="20"/>
              </w:rPr>
              <w:t>Nöd larm</w:t>
            </w:r>
            <w:r w:rsidR="004E155B">
              <w:rPr>
                <w:rFonts w:ascii="Arial" w:hAnsi="Arial" w:cs="Arial"/>
                <w:sz w:val="20"/>
              </w:rPr>
              <w:t xml:space="preserve"> frys</w:t>
            </w:r>
          </w:p>
        </w:tc>
      </w:tr>
      <w:tr w:rsidR="00A024A2" w:rsidRPr="00B1448F" w14:paraId="7759646F" w14:textId="77777777" w:rsidTr="0000129E">
        <w:trPr>
          <w:trHeight w:val="50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25D86" w14:textId="77777777" w:rsidR="00A024A2" w:rsidRPr="00B1448F" w:rsidRDefault="00036545" w:rsidP="00C91061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>08</w:t>
            </w:r>
          </w:p>
        </w:tc>
        <w:sdt>
          <w:sdtPr>
            <w:rPr>
              <w:rFonts w:ascii="Arial" w:hAnsi="Arial" w:cs="Arial"/>
              <w:sz w:val="36"/>
              <w:szCs w:val="36"/>
            </w:rPr>
            <w:id w:val="-1508285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DAB400" w14:textId="77777777" w:rsidR="00A024A2" w:rsidRPr="00B1448F" w:rsidRDefault="0000129E" w:rsidP="00C91061">
                <w:pPr>
                  <w:ind w:left="-70"/>
                  <w:jc w:val="center"/>
                  <w:rPr>
                    <w:rFonts w:ascii="Arial" w:hAnsi="Arial" w:cs="Arial"/>
                    <w:sz w:val="14"/>
                  </w:rPr>
                </w:pPr>
                <w:r>
                  <w:rPr>
                    <w:rFonts w:ascii="MS Gothic" w:eastAsia="MS Gothic" w:hAnsi="MS Gothic" w:cs="Arial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82112" w14:textId="77777777" w:rsidR="00A024A2" w:rsidRPr="00B1448F" w:rsidRDefault="00A024A2" w:rsidP="00C91061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="004E155B">
              <w:rPr>
                <w:rFonts w:ascii="Arial" w:hAnsi="Arial" w:cs="Arial"/>
                <w:sz w:val="20"/>
              </w:rPr>
              <w:t>Driftslarm värmeanläggning</w:t>
            </w:r>
          </w:p>
        </w:tc>
      </w:tr>
      <w:tr w:rsidR="00A024A2" w:rsidRPr="00B1448F" w14:paraId="35DB26DE" w14:textId="77777777" w:rsidTr="0000129E">
        <w:trPr>
          <w:trHeight w:val="50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EFFAB" w14:textId="77777777" w:rsidR="00036545" w:rsidRPr="00B1448F" w:rsidRDefault="00036545" w:rsidP="00C91061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sdt>
          <w:sdtPr>
            <w:rPr>
              <w:rFonts w:ascii="Arial" w:hAnsi="Arial" w:cs="Arial"/>
              <w:sz w:val="36"/>
              <w:szCs w:val="36"/>
            </w:rPr>
            <w:id w:val="15328420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C531B03" w14:textId="77777777" w:rsidR="00A024A2" w:rsidRPr="00B1448F" w:rsidRDefault="0000129E" w:rsidP="00C91061">
                <w:pPr>
                  <w:ind w:left="-70"/>
                  <w:jc w:val="center"/>
                  <w:rPr>
                    <w:rFonts w:ascii="Arial" w:hAnsi="Arial" w:cs="Arial"/>
                    <w:sz w:val="14"/>
                  </w:rPr>
                </w:pPr>
                <w:r>
                  <w:rPr>
                    <w:rFonts w:ascii="MS Gothic" w:eastAsia="MS Gothic" w:hAnsi="MS Gothic" w:cs="Arial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01E68" w14:textId="77777777" w:rsidR="00A024A2" w:rsidRPr="00B1448F" w:rsidRDefault="00A024A2" w:rsidP="00C91061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="002804AB">
              <w:rPr>
                <w:rFonts w:ascii="Arial" w:hAnsi="Arial" w:cs="Arial"/>
                <w:sz w:val="20"/>
              </w:rPr>
              <w:t>Sabotage/</w:t>
            </w:r>
            <w:r w:rsidR="00045344">
              <w:rPr>
                <w:rFonts w:ascii="Arial" w:hAnsi="Arial" w:cs="Arial"/>
                <w:sz w:val="20"/>
              </w:rPr>
              <w:t>skalskydd</w:t>
            </w:r>
          </w:p>
        </w:tc>
      </w:tr>
      <w:tr w:rsidR="00036545" w:rsidRPr="00B1448F" w14:paraId="1B2B3841" w14:textId="77777777" w:rsidTr="0000129E">
        <w:trPr>
          <w:trHeight w:val="50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ED722" w14:textId="77777777" w:rsidR="00036545" w:rsidRPr="00B1448F" w:rsidRDefault="00036545" w:rsidP="00C9106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</w:t>
            </w:r>
          </w:p>
        </w:tc>
        <w:sdt>
          <w:sdtPr>
            <w:rPr>
              <w:rFonts w:ascii="Arial" w:hAnsi="Arial" w:cs="Arial"/>
              <w:sz w:val="36"/>
              <w:szCs w:val="36"/>
            </w:rPr>
            <w:id w:val="-7047214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E400DF1" w14:textId="77777777" w:rsidR="00036545" w:rsidRPr="00B1448F" w:rsidRDefault="0000129E" w:rsidP="00C91061">
                <w:pPr>
                  <w:ind w:left="-70"/>
                  <w:jc w:val="center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3A12E" w14:textId="77777777" w:rsidR="00036545" w:rsidRPr="00B1448F" w:rsidRDefault="00036545" w:rsidP="00C91061">
            <w:pPr>
              <w:ind w:left="-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</w:t>
            </w:r>
            <w:r w:rsidR="00FA0984">
              <w:rPr>
                <w:rFonts w:ascii="Arial" w:hAnsi="Arial" w:cs="Arial"/>
                <w:sz w:val="20"/>
              </w:rPr>
              <w:t xml:space="preserve">Ingen GSM </w:t>
            </w:r>
            <w:r w:rsidR="00045344">
              <w:rPr>
                <w:rFonts w:ascii="Arial" w:hAnsi="Arial" w:cs="Arial"/>
                <w:sz w:val="20"/>
              </w:rPr>
              <w:t>täckning</w:t>
            </w:r>
          </w:p>
        </w:tc>
      </w:tr>
      <w:tr w:rsidR="00036545" w:rsidRPr="00B1448F" w14:paraId="0010A394" w14:textId="77777777" w:rsidTr="0000129E">
        <w:trPr>
          <w:trHeight w:val="50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9E795" w14:textId="77777777" w:rsidR="00036545" w:rsidRPr="00B1448F" w:rsidRDefault="00036545" w:rsidP="00C91061">
            <w:pPr>
              <w:ind w:left="-7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19</w:t>
            </w:r>
          </w:p>
        </w:tc>
        <w:sdt>
          <w:sdtPr>
            <w:rPr>
              <w:rFonts w:ascii="Arial" w:hAnsi="Arial" w:cs="Arial"/>
              <w:sz w:val="36"/>
              <w:szCs w:val="36"/>
            </w:rPr>
            <w:id w:val="4816618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D63464" w14:textId="77777777" w:rsidR="00036545" w:rsidRPr="00B1448F" w:rsidRDefault="002A65B9" w:rsidP="00C91061">
                <w:pPr>
                  <w:ind w:left="-70"/>
                  <w:jc w:val="center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4C46F" w14:textId="77777777" w:rsidR="00036545" w:rsidRPr="00B1448F" w:rsidRDefault="00036545" w:rsidP="00C91061">
            <w:pPr>
              <w:ind w:left="-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</w:t>
            </w:r>
            <w:r w:rsidR="00045344">
              <w:rPr>
                <w:rFonts w:ascii="Arial" w:hAnsi="Arial" w:cs="Arial"/>
                <w:sz w:val="20"/>
              </w:rPr>
              <w:t>Avbrott datanät</w:t>
            </w:r>
          </w:p>
        </w:tc>
      </w:tr>
      <w:tr w:rsidR="002A65B9" w:rsidRPr="00B1448F" w14:paraId="1793916E" w14:textId="77777777" w:rsidTr="0000129E">
        <w:trPr>
          <w:trHeight w:val="50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022A9" w14:textId="77777777" w:rsidR="002A65B9" w:rsidRDefault="002A65B9" w:rsidP="00C91061">
            <w:pPr>
              <w:ind w:left="-7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OP/OA</w:t>
            </w:r>
          </w:p>
        </w:tc>
        <w:sdt>
          <w:sdtPr>
            <w:rPr>
              <w:rFonts w:ascii="Arial" w:hAnsi="Arial" w:cs="Arial"/>
              <w:sz w:val="36"/>
              <w:szCs w:val="36"/>
            </w:rPr>
            <w:id w:val="-11976182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1E6239" w14:textId="77777777" w:rsidR="002A65B9" w:rsidRPr="0000129E" w:rsidRDefault="002A65B9" w:rsidP="00C91061">
                <w:pPr>
                  <w:ind w:left="-70"/>
                  <w:jc w:val="center"/>
                  <w:rPr>
                    <w:rFonts w:ascii="Arial" w:hAnsi="Arial" w:cs="Arial"/>
                    <w:sz w:val="36"/>
                    <w:szCs w:val="36"/>
                  </w:rPr>
                </w:pPr>
                <w:r>
                  <w:rPr>
                    <w:rFonts w:ascii="MS Gothic" w:eastAsia="MS Gothic" w:hAnsi="MS Gothic" w:cs="Arial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AE802" w14:textId="77777777" w:rsidR="002A65B9" w:rsidRDefault="002A65B9" w:rsidP="00C91061">
            <w:pPr>
              <w:ind w:left="-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Frånkoppling</w:t>
            </w:r>
          </w:p>
        </w:tc>
      </w:tr>
      <w:tr w:rsidR="002A65B9" w:rsidRPr="00B1448F" w14:paraId="0ECA3E74" w14:textId="77777777" w:rsidTr="0000129E">
        <w:trPr>
          <w:trHeight w:val="50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EDE2A" w14:textId="77777777" w:rsidR="002A65B9" w:rsidRDefault="002A65B9" w:rsidP="00C91061">
            <w:pPr>
              <w:ind w:left="-7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CL/CA</w:t>
            </w:r>
          </w:p>
        </w:tc>
        <w:sdt>
          <w:sdtPr>
            <w:rPr>
              <w:rFonts w:ascii="Arial" w:hAnsi="Arial" w:cs="Arial"/>
              <w:sz w:val="36"/>
              <w:szCs w:val="36"/>
            </w:rPr>
            <w:id w:val="-4984264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DDDA362" w14:textId="77777777" w:rsidR="002A65B9" w:rsidRPr="0000129E" w:rsidRDefault="002A65B9" w:rsidP="00C91061">
                <w:pPr>
                  <w:ind w:left="-70"/>
                  <w:jc w:val="center"/>
                  <w:rPr>
                    <w:rFonts w:ascii="Arial" w:hAnsi="Arial" w:cs="Arial"/>
                    <w:sz w:val="36"/>
                    <w:szCs w:val="36"/>
                  </w:rPr>
                </w:pPr>
                <w:r>
                  <w:rPr>
                    <w:rFonts w:ascii="MS Gothic" w:eastAsia="MS Gothic" w:hAnsi="MS Gothic" w:cs="Arial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1D44B" w14:textId="77777777" w:rsidR="002A65B9" w:rsidRDefault="002A65B9" w:rsidP="00C91061">
            <w:pPr>
              <w:ind w:left="-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Tillkoppling</w:t>
            </w:r>
          </w:p>
        </w:tc>
      </w:tr>
      <w:tr w:rsidR="00A024A2" w:rsidRPr="00B1448F" w14:paraId="3DD96BC5" w14:textId="77777777" w:rsidTr="0000129E">
        <w:trPr>
          <w:trHeight w:val="50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AAFB2" w14:textId="77777777" w:rsidR="00A024A2" w:rsidRPr="00B1448F" w:rsidRDefault="00036545" w:rsidP="00C91061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>20</w:t>
            </w:r>
          </w:p>
        </w:tc>
        <w:sdt>
          <w:sdtPr>
            <w:rPr>
              <w:rFonts w:ascii="Arial" w:hAnsi="Arial" w:cs="Arial"/>
              <w:sz w:val="36"/>
              <w:szCs w:val="36"/>
            </w:rPr>
            <w:id w:val="19232994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C32B6A" w14:textId="77777777" w:rsidR="00A024A2" w:rsidRPr="00B1448F" w:rsidRDefault="0000129E" w:rsidP="00C91061">
                <w:pPr>
                  <w:ind w:left="-70"/>
                  <w:jc w:val="center"/>
                  <w:rPr>
                    <w:rFonts w:ascii="Arial" w:hAnsi="Arial" w:cs="Arial"/>
                    <w:sz w:val="14"/>
                  </w:rPr>
                </w:pPr>
                <w:r>
                  <w:rPr>
                    <w:rFonts w:ascii="MS Gothic" w:eastAsia="MS Gothic" w:hAnsi="MS Gothic" w:cs="Arial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53CC6" w14:textId="77777777" w:rsidR="00A024A2" w:rsidRPr="00B1448F" w:rsidRDefault="00A024A2" w:rsidP="00C91061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="00045344">
              <w:rPr>
                <w:rFonts w:ascii="Arial" w:hAnsi="Arial" w:cs="Arial"/>
                <w:sz w:val="20"/>
              </w:rPr>
              <w:t>Testlarm</w:t>
            </w:r>
          </w:p>
        </w:tc>
      </w:tr>
      <w:tr w:rsidR="00A024A2" w:rsidRPr="00B1448F" w14:paraId="1DCA4093" w14:textId="77777777" w:rsidTr="0000129E">
        <w:trPr>
          <w:trHeight w:val="50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8375C" w14:textId="77777777" w:rsidR="00A024A2" w:rsidRPr="00B1448F" w:rsidRDefault="00036545" w:rsidP="00C91061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>00</w:t>
            </w:r>
          </w:p>
        </w:tc>
        <w:sdt>
          <w:sdtPr>
            <w:rPr>
              <w:rFonts w:ascii="Arial" w:hAnsi="Arial" w:cs="Arial"/>
              <w:sz w:val="36"/>
              <w:szCs w:val="36"/>
            </w:rPr>
            <w:id w:val="794793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40B99C" w14:textId="77777777" w:rsidR="00A024A2" w:rsidRPr="00B1448F" w:rsidRDefault="0000129E" w:rsidP="00C91061">
                <w:pPr>
                  <w:ind w:left="-70"/>
                  <w:jc w:val="center"/>
                  <w:rPr>
                    <w:rFonts w:ascii="Arial" w:hAnsi="Arial" w:cs="Arial"/>
                    <w:sz w:val="14"/>
                  </w:rPr>
                </w:pPr>
                <w:r>
                  <w:rPr>
                    <w:rFonts w:ascii="MS Gothic" w:eastAsia="MS Gothic" w:hAnsi="MS Gothic" w:cs="Arial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D72CE" w14:textId="77777777" w:rsidR="00A024A2" w:rsidRPr="00B1448F" w:rsidRDefault="00A024A2" w:rsidP="00C91061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="00045344">
              <w:rPr>
                <w:rFonts w:ascii="Arial" w:hAnsi="Arial" w:cs="Arial"/>
                <w:sz w:val="20"/>
              </w:rPr>
              <w:t>Ledningsfel</w:t>
            </w:r>
          </w:p>
        </w:tc>
      </w:tr>
    </w:tbl>
    <w:p w14:paraId="5A078D5A" w14:textId="2C437F8E" w:rsidR="005E2A35" w:rsidRPr="00AE15D0" w:rsidRDefault="005E2A35" w:rsidP="00AE15D0">
      <w:pPr>
        <w:pStyle w:val="Sidhuvud"/>
        <w:rPr>
          <w:b/>
          <w:sz w:val="20"/>
          <w:lang w:val="en-US"/>
        </w:rPr>
      </w:pPr>
    </w:p>
    <w:p w14:paraId="45112CBB" w14:textId="77777777" w:rsidR="006B03A0" w:rsidRDefault="006B03A0" w:rsidP="005E2A35">
      <w:pPr>
        <w:rPr>
          <w:rFonts w:ascii="Arial" w:hAnsi="Arial" w:cs="Arial"/>
          <w:color w:val="FF0000"/>
          <w:sz w:val="20"/>
        </w:rPr>
      </w:pPr>
    </w:p>
    <w:p w14:paraId="47991B24" w14:textId="77777777" w:rsidR="006B03A0" w:rsidRDefault="006B03A0" w:rsidP="005E2A35">
      <w:pPr>
        <w:rPr>
          <w:rFonts w:ascii="Arial" w:hAnsi="Arial" w:cs="Arial"/>
          <w:color w:val="FF0000"/>
          <w:sz w:val="20"/>
        </w:rPr>
      </w:pPr>
    </w:p>
    <w:p w14:paraId="0DF581D8" w14:textId="77777777" w:rsidR="006B03A0" w:rsidRDefault="006B03A0" w:rsidP="005E2A35">
      <w:pPr>
        <w:rPr>
          <w:rFonts w:ascii="Arial" w:hAnsi="Arial" w:cs="Arial"/>
          <w:color w:val="FF0000"/>
          <w:sz w:val="20"/>
        </w:rPr>
      </w:pPr>
    </w:p>
    <w:p w14:paraId="7A515078" w14:textId="57B32093" w:rsidR="005E2A35" w:rsidRPr="00B1448F" w:rsidRDefault="005E2A35" w:rsidP="005E2A35">
      <w:pPr>
        <w:rPr>
          <w:rFonts w:ascii="Arial" w:hAnsi="Arial" w:cs="Arial"/>
        </w:rPr>
      </w:pPr>
      <w:r w:rsidRPr="00B1448F">
        <w:rPr>
          <w:rFonts w:ascii="Arial" w:hAnsi="Arial" w:cs="Arial"/>
          <w:color w:val="FF0000"/>
          <w:sz w:val="20"/>
        </w:rPr>
        <w:t>FYLLS I SAMRÅD MED ANLÄGGNINGSÄGAREN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7909"/>
      </w:tblGrid>
      <w:tr w:rsidR="002D58B8" w:rsidRPr="00B1448F" w14:paraId="58479437" w14:textId="77777777" w:rsidTr="002A65B9">
        <w:tc>
          <w:tcPr>
            <w:tcW w:w="2547" w:type="dxa"/>
            <w:shd w:val="clear" w:color="auto" w:fill="F2F2F2" w:themeFill="background1" w:themeFillShade="F2"/>
          </w:tcPr>
          <w:p w14:paraId="1D5A9EFD" w14:textId="77777777" w:rsidR="002D58B8" w:rsidRPr="00B1448F" w:rsidRDefault="0000129E" w:rsidP="00541BE1">
            <w:pPr>
              <w:spacing w:before="120" w:after="200" w:line="276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Larmkaraktär</w:t>
            </w:r>
          </w:p>
        </w:tc>
        <w:tc>
          <w:tcPr>
            <w:tcW w:w="7909" w:type="dxa"/>
            <w:shd w:val="clear" w:color="auto" w:fill="F2F2F2" w:themeFill="background1" w:themeFillShade="F2"/>
          </w:tcPr>
          <w:p w14:paraId="38921BF7" w14:textId="77777777" w:rsidR="002D58B8" w:rsidRPr="00B1448F" w:rsidRDefault="00F90E59" w:rsidP="00541BE1">
            <w:pPr>
              <w:spacing w:before="120"/>
              <w:rPr>
                <w:rFonts w:ascii="Arial" w:hAnsi="Arial" w:cs="Arial"/>
                <w:b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t xml:space="preserve">Åtgärder </w:t>
            </w:r>
            <w:r w:rsidR="00E74A10" w:rsidRPr="00B1448F">
              <w:rPr>
                <w:rFonts w:ascii="Arial" w:hAnsi="Arial" w:cs="Arial"/>
                <w:b/>
                <w:sz w:val="20"/>
              </w:rPr>
              <w:t>vid utlöst larm</w:t>
            </w:r>
            <w:r w:rsidR="00B8365E" w:rsidRPr="00B1448F">
              <w:rPr>
                <w:rFonts w:ascii="Arial" w:hAnsi="Arial" w:cs="Arial"/>
                <w:b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b/>
                <w:sz w:val="20"/>
              </w:rPr>
              <w:t>(dagtid/vardagar/övrig tid, klockslag</w:t>
            </w:r>
            <w:r w:rsidR="00947B06" w:rsidRPr="00B1448F">
              <w:rPr>
                <w:rFonts w:ascii="Arial" w:hAnsi="Arial" w:cs="Arial"/>
                <w:b/>
                <w:sz w:val="20"/>
              </w:rPr>
              <w:t>)</w:t>
            </w:r>
          </w:p>
        </w:tc>
      </w:tr>
      <w:tr w:rsidR="004E155B" w:rsidRPr="00B1448F" w14:paraId="4591500C" w14:textId="77777777" w:rsidTr="0000129E">
        <w:tc>
          <w:tcPr>
            <w:tcW w:w="2547" w:type="dxa"/>
          </w:tcPr>
          <w:p w14:paraId="4D0DF8BE" w14:textId="77777777" w:rsidR="004E155B" w:rsidRPr="0000129E" w:rsidRDefault="004E155B" w:rsidP="0000129E">
            <w:pPr>
              <w:jc w:val="both"/>
              <w:rPr>
                <w:rFonts w:ascii="Arial" w:hAnsi="Arial" w:cs="Arial"/>
                <w:sz w:val="20"/>
              </w:rPr>
            </w:pPr>
            <w:r w:rsidRPr="0000129E">
              <w:rPr>
                <w:rFonts w:ascii="Arial" w:hAnsi="Arial" w:cs="Arial"/>
                <w:sz w:val="20"/>
              </w:rPr>
              <w:t>Brandlarm</w:t>
            </w:r>
          </w:p>
          <w:p w14:paraId="2C0C670B" w14:textId="77777777" w:rsidR="004E155B" w:rsidRPr="0000129E" w:rsidRDefault="004E155B" w:rsidP="004E155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909" w:type="dxa"/>
          </w:tcPr>
          <w:p w14:paraId="72D9D88D" w14:textId="00BF1972" w:rsidR="004E155B" w:rsidRPr="002E4C42" w:rsidRDefault="004E155B" w:rsidP="004E155B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RTJ Nivålarm: </w:t>
            </w:r>
            <w:r w:rsidR="000F281C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F281C">
              <w:rPr>
                <w:rFonts w:ascii="Arial" w:hAnsi="Arial" w:cs="Arial"/>
                <w:sz w:val="20"/>
              </w:rPr>
              <w:instrText xml:space="preserve"> FORMTEXT </w:instrText>
            </w:r>
            <w:r w:rsidR="000F281C">
              <w:rPr>
                <w:rFonts w:ascii="Arial" w:hAnsi="Arial" w:cs="Arial"/>
                <w:sz w:val="20"/>
              </w:rPr>
            </w:r>
            <w:r w:rsidR="000F281C">
              <w:rPr>
                <w:rFonts w:ascii="Arial" w:hAnsi="Arial" w:cs="Arial"/>
                <w:sz w:val="20"/>
              </w:rPr>
              <w:fldChar w:fldCharType="separate"/>
            </w:r>
            <w:r w:rsidR="000F281C">
              <w:rPr>
                <w:rFonts w:ascii="Arial" w:hAnsi="Arial" w:cs="Arial"/>
                <w:noProof/>
                <w:sz w:val="20"/>
              </w:rPr>
              <w:t> </w:t>
            </w:r>
            <w:r w:rsidR="000F281C">
              <w:rPr>
                <w:rFonts w:ascii="Arial" w:hAnsi="Arial" w:cs="Arial"/>
                <w:noProof/>
                <w:sz w:val="20"/>
              </w:rPr>
              <w:t> </w:t>
            </w:r>
            <w:r w:rsidR="000F281C">
              <w:rPr>
                <w:rFonts w:ascii="Arial" w:hAnsi="Arial" w:cs="Arial"/>
                <w:noProof/>
                <w:sz w:val="20"/>
              </w:rPr>
              <w:t> </w:t>
            </w:r>
            <w:r w:rsidR="000F281C">
              <w:rPr>
                <w:rFonts w:ascii="Arial" w:hAnsi="Arial" w:cs="Arial"/>
                <w:noProof/>
                <w:sz w:val="20"/>
              </w:rPr>
              <w:t> </w:t>
            </w:r>
            <w:r w:rsidR="000F281C">
              <w:rPr>
                <w:rFonts w:ascii="Arial" w:hAnsi="Arial" w:cs="Arial"/>
                <w:noProof/>
                <w:sz w:val="20"/>
              </w:rPr>
              <w:t> </w:t>
            </w:r>
            <w:r w:rsidR="000F281C">
              <w:rPr>
                <w:rFonts w:ascii="Arial" w:hAnsi="Arial" w:cs="Arial"/>
                <w:sz w:val="20"/>
              </w:rPr>
              <w:fldChar w:fldCharType="end"/>
            </w:r>
          </w:p>
          <w:p w14:paraId="30B0094E" w14:textId="500EB14B" w:rsidR="004E155B" w:rsidRDefault="0068091E" w:rsidP="0068091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Vardagar: </w:t>
            </w:r>
            <w:r w:rsidR="000F281C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F281C">
              <w:rPr>
                <w:rFonts w:ascii="Arial" w:hAnsi="Arial" w:cs="Arial"/>
                <w:sz w:val="20"/>
              </w:rPr>
              <w:instrText xml:space="preserve"> FORMTEXT </w:instrText>
            </w:r>
            <w:r w:rsidR="000F281C">
              <w:rPr>
                <w:rFonts w:ascii="Arial" w:hAnsi="Arial" w:cs="Arial"/>
                <w:sz w:val="20"/>
              </w:rPr>
            </w:r>
            <w:r w:rsidR="000F281C">
              <w:rPr>
                <w:rFonts w:ascii="Arial" w:hAnsi="Arial" w:cs="Arial"/>
                <w:sz w:val="20"/>
              </w:rPr>
              <w:fldChar w:fldCharType="separate"/>
            </w:r>
            <w:r w:rsidR="000F281C">
              <w:rPr>
                <w:rFonts w:ascii="Arial" w:hAnsi="Arial" w:cs="Arial"/>
                <w:noProof/>
                <w:sz w:val="20"/>
              </w:rPr>
              <w:t> </w:t>
            </w:r>
            <w:r w:rsidR="000F281C">
              <w:rPr>
                <w:rFonts w:ascii="Arial" w:hAnsi="Arial" w:cs="Arial"/>
                <w:noProof/>
                <w:sz w:val="20"/>
              </w:rPr>
              <w:t> </w:t>
            </w:r>
            <w:r w:rsidR="000F281C">
              <w:rPr>
                <w:rFonts w:ascii="Arial" w:hAnsi="Arial" w:cs="Arial"/>
                <w:noProof/>
                <w:sz w:val="20"/>
              </w:rPr>
              <w:t> </w:t>
            </w:r>
            <w:r w:rsidR="000F281C">
              <w:rPr>
                <w:rFonts w:ascii="Arial" w:hAnsi="Arial" w:cs="Arial"/>
                <w:noProof/>
                <w:sz w:val="20"/>
              </w:rPr>
              <w:t> </w:t>
            </w:r>
            <w:r w:rsidR="000F281C">
              <w:rPr>
                <w:rFonts w:ascii="Arial" w:hAnsi="Arial" w:cs="Arial"/>
                <w:noProof/>
                <w:sz w:val="20"/>
              </w:rPr>
              <w:t> </w:t>
            </w:r>
            <w:r w:rsidR="000F281C">
              <w:rPr>
                <w:rFonts w:ascii="Arial" w:hAnsi="Arial" w:cs="Arial"/>
                <w:sz w:val="20"/>
              </w:rPr>
              <w:fldChar w:fldCharType="end"/>
            </w:r>
          </w:p>
          <w:p w14:paraId="2DDAFFBA" w14:textId="5EAF4BCA" w:rsidR="0068091E" w:rsidRPr="002E4C42" w:rsidRDefault="0068091E" w:rsidP="0068091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Övrig tid eller vid ej svar: </w:t>
            </w:r>
            <w:r w:rsidRPr="002E4C42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2E4C42">
              <w:rPr>
                <w:rFonts w:ascii="Arial" w:hAnsi="Arial" w:cs="Arial"/>
                <w:sz w:val="20"/>
              </w:rPr>
              <w:instrText xml:space="preserve"> FORMTEXT </w:instrText>
            </w:r>
            <w:r w:rsidRPr="002E4C42">
              <w:rPr>
                <w:rFonts w:ascii="Arial" w:hAnsi="Arial" w:cs="Arial"/>
                <w:sz w:val="20"/>
              </w:rPr>
            </w:r>
            <w:r w:rsidRPr="002E4C42">
              <w:rPr>
                <w:rFonts w:ascii="Arial" w:hAnsi="Arial" w:cs="Arial"/>
                <w:sz w:val="20"/>
              </w:rPr>
              <w:fldChar w:fldCharType="separate"/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68091E" w:rsidRPr="00B1448F" w14:paraId="53407EA6" w14:textId="77777777" w:rsidTr="0000129E">
        <w:tc>
          <w:tcPr>
            <w:tcW w:w="2547" w:type="dxa"/>
          </w:tcPr>
          <w:p w14:paraId="72B8AF27" w14:textId="77777777" w:rsidR="0068091E" w:rsidRPr="0000129E" w:rsidRDefault="0068091E" w:rsidP="0068091E">
            <w:pPr>
              <w:rPr>
                <w:rFonts w:ascii="Arial" w:hAnsi="Arial" w:cs="Arial"/>
                <w:sz w:val="20"/>
              </w:rPr>
            </w:pPr>
            <w:r w:rsidRPr="0000129E">
              <w:rPr>
                <w:rFonts w:ascii="Arial" w:hAnsi="Arial" w:cs="Arial"/>
                <w:sz w:val="20"/>
              </w:rPr>
              <w:t>Fellarm brandlarm</w:t>
            </w:r>
          </w:p>
          <w:p w14:paraId="3224605B" w14:textId="77777777" w:rsidR="0068091E" w:rsidRPr="0000129E" w:rsidRDefault="0068091E" w:rsidP="0068091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909" w:type="dxa"/>
          </w:tcPr>
          <w:p w14:paraId="6B576782" w14:textId="77777777" w:rsidR="0068091E" w:rsidRPr="002E4C42" w:rsidRDefault="0068091E" w:rsidP="0068091E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Vardagar: </w:t>
            </w:r>
            <w:r w:rsidRPr="002E4C42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2E4C42">
              <w:rPr>
                <w:rFonts w:ascii="Arial" w:hAnsi="Arial" w:cs="Arial"/>
                <w:sz w:val="20"/>
              </w:rPr>
              <w:instrText xml:space="preserve"> FORMTEXT </w:instrText>
            </w:r>
            <w:r w:rsidRPr="002E4C42">
              <w:rPr>
                <w:rFonts w:ascii="Arial" w:hAnsi="Arial" w:cs="Arial"/>
                <w:sz w:val="20"/>
              </w:rPr>
            </w:r>
            <w:r w:rsidRPr="002E4C42">
              <w:rPr>
                <w:rFonts w:ascii="Arial" w:hAnsi="Arial" w:cs="Arial"/>
                <w:sz w:val="20"/>
              </w:rPr>
              <w:fldChar w:fldCharType="separate"/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sz w:val="20"/>
              </w:rPr>
              <w:fldChar w:fldCharType="end"/>
            </w:r>
          </w:p>
          <w:p w14:paraId="3C242F89" w14:textId="7F4E1182" w:rsidR="0068091E" w:rsidRPr="002E4C42" w:rsidRDefault="0068091E" w:rsidP="0068091E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Övrig tid eller vid ej svar: </w:t>
            </w:r>
            <w:r w:rsidR="000F281C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F281C">
              <w:rPr>
                <w:rFonts w:ascii="Arial" w:hAnsi="Arial" w:cs="Arial"/>
                <w:sz w:val="20"/>
              </w:rPr>
              <w:instrText xml:space="preserve"> FORMTEXT </w:instrText>
            </w:r>
            <w:r w:rsidR="000F281C">
              <w:rPr>
                <w:rFonts w:ascii="Arial" w:hAnsi="Arial" w:cs="Arial"/>
                <w:sz w:val="20"/>
              </w:rPr>
            </w:r>
            <w:r w:rsidR="000F281C">
              <w:rPr>
                <w:rFonts w:ascii="Arial" w:hAnsi="Arial" w:cs="Arial"/>
                <w:sz w:val="20"/>
              </w:rPr>
              <w:fldChar w:fldCharType="separate"/>
            </w:r>
            <w:r w:rsidR="000F281C">
              <w:rPr>
                <w:rFonts w:ascii="Arial" w:hAnsi="Arial" w:cs="Arial"/>
                <w:noProof/>
                <w:sz w:val="20"/>
              </w:rPr>
              <w:t> </w:t>
            </w:r>
            <w:r w:rsidR="000F281C">
              <w:rPr>
                <w:rFonts w:ascii="Arial" w:hAnsi="Arial" w:cs="Arial"/>
                <w:noProof/>
                <w:sz w:val="20"/>
              </w:rPr>
              <w:t> </w:t>
            </w:r>
            <w:r w:rsidR="000F281C">
              <w:rPr>
                <w:rFonts w:ascii="Arial" w:hAnsi="Arial" w:cs="Arial"/>
                <w:noProof/>
                <w:sz w:val="20"/>
              </w:rPr>
              <w:t> </w:t>
            </w:r>
            <w:r w:rsidR="000F281C">
              <w:rPr>
                <w:rFonts w:ascii="Arial" w:hAnsi="Arial" w:cs="Arial"/>
                <w:noProof/>
                <w:sz w:val="20"/>
              </w:rPr>
              <w:t> </w:t>
            </w:r>
            <w:r w:rsidR="000F281C">
              <w:rPr>
                <w:rFonts w:ascii="Arial" w:hAnsi="Arial" w:cs="Arial"/>
                <w:noProof/>
                <w:sz w:val="20"/>
              </w:rPr>
              <w:t> </w:t>
            </w:r>
            <w:r w:rsidR="000F281C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68091E" w:rsidRPr="00B1448F" w14:paraId="777FE8ED" w14:textId="77777777" w:rsidTr="0000129E">
        <w:tc>
          <w:tcPr>
            <w:tcW w:w="2547" w:type="dxa"/>
          </w:tcPr>
          <w:p w14:paraId="6C478503" w14:textId="77777777" w:rsidR="0068091E" w:rsidRPr="0000129E" w:rsidRDefault="0068091E" w:rsidP="0068091E">
            <w:pPr>
              <w:rPr>
                <w:rFonts w:ascii="Arial" w:hAnsi="Arial" w:cs="Arial"/>
                <w:sz w:val="20"/>
              </w:rPr>
            </w:pPr>
            <w:r w:rsidRPr="0000129E">
              <w:rPr>
                <w:rFonts w:ascii="Arial" w:hAnsi="Arial" w:cs="Arial"/>
                <w:sz w:val="20"/>
              </w:rPr>
              <w:t>Inbrottslarm</w:t>
            </w:r>
          </w:p>
          <w:p w14:paraId="0EC6B4B6" w14:textId="77777777" w:rsidR="0068091E" w:rsidRPr="0000129E" w:rsidRDefault="0068091E" w:rsidP="0068091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909" w:type="dxa"/>
          </w:tcPr>
          <w:p w14:paraId="05976CE6" w14:textId="77777777" w:rsidR="000F281C" w:rsidRPr="002E4C42" w:rsidRDefault="000F281C" w:rsidP="000F281C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Vardagar: </w:t>
            </w:r>
            <w:r w:rsidRPr="002E4C42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2E4C42">
              <w:rPr>
                <w:rFonts w:ascii="Arial" w:hAnsi="Arial" w:cs="Arial"/>
                <w:sz w:val="20"/>
              </w:rPr>
              <w:instrText xml:space="preserve"> FORMTEXT </w:instrText>
            </w:r>
            <w:r w:rsidRPr="002E4C42">
              <w:rPr>
                <w:rFonts w:ascii="Arial" w:hAnsi="Arial" w:cs="Arial"/>
                <w:sz w:val="20"/>
              </w:rPr>
            </w:r>
            <w:r w:rsidRPr="002E4C42">
              <w:rPr>
                <w:rFonts w:ascii="Arial" w:hAnsi="Arial" w:cs="Arial"/>
                <w:sz w:val="20"/>
              </w:rPr>
              <w:fldChar w:fldCharType="separate"/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sz w:val="20"/>
              </w:rPr>
              <w:fldChar w:fldCharType="end"/>
            </w:r>
          </w:p>
          <w:p w14:paraId="0091E161" w14:textId="1D396443" w:rsidR="0068091E" w:rsidRPr="002E4C42" w:rsidRDefault="000F281C" w:rsidP="000F281C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Övrig tid eller vid ej svar: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68091E" w:rsidRPr="00B1448F" w14:paraId="4FC177C1" w14:textId="77777777" w:rsidTr="0000129E">
        <w:tc>
          <w:tcPr>
            <w:tcW w:w="2547" w:type="dxa"/>
          </w:tcPr>
          <w:p w14:paraId="0117D020" w14:textId="77777777" w:rsidR="0068091E" w:rsidRPr="0000129E" w:rsidRDefault="0068091E" w:rsidP="0068091E">
            <w:pPr>
              <w:rPr>
                <w:rFonts w:ascii="Arial" w:hAnsi="Arial" w:cs="Arial"/>
                <w:sz w:val="20"/>
              </w:rPr>
            </w:pPr>
            <w:r w:rsidRPr="0000129E">
              <w:rPr>
                <w:rFonts w:ascii="Arial" w:hAnsi="Arial" w:cs="Arial"/>
                <w:sz w:val="20"/>
              </w:rPr>
              <w:t>Fellarm inbrottslarm</w:t>
            </w:r>
          </w:p>
          <w:p w14:paraId="09981C97" w14:textId="77777777" w:rsidR="0068091E" w:rsidRPr="0000129E" w:rsidRDefault="0068091E" w:rsidP="0068091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909" w:type="dxa"/>
          </w:tcPr>
          <w:p w14:paraId="3FC20C33" w14:textId="77777777" w:rsidR="000F281C" w:rsidRPr="002E4C42" w:rsidRDefault="000F281C" w:rsidP="000F281C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Vardagar: </w:t>
            </w:r>
            <w:r w:rsidRPr="002E4C42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2E4C42">
              <w:rPr>
                <w:rFonts w:ascii="Arial" w:hAnsi="Arial" w:cs="Arial"/>
                <w:sz w:val="20"/>
              </w:rPr>
              <w:instrText xml:space="preserve"> FORMTEXT </w:instrText>
            </w:r>
            <w:r w:rsidRPr="002E4C42">
              <w:rPr>
                <w:rFonts w:ascii="Arial" w:hAnsi="Arial" w:cs="Arial"/>
                <w:sz w:val="20"/>
              </w:rPr>
            </w:r>
            <w:r w:rsidRPr="002E4C42">
              <w:rPr>
                <w:rFonts w:ascii="Arial" w:hAnsi="Arial" w:cs="Arial"/>
                <w:sz w:val="20"/>
              </w:rPr>
              <w:fldChar w:fldCharType="separate"/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sz w:val="20"/>
              </w:rPr>
              <w:fldChar w:fldCharType="end"/>
            </w:r>
          </w:p>
          <w:p w14:paraId="71471A1B" w14:textId="125AE742" w:rsidR="0068091E" w:rsidRPr="002E4C42" w:rsidRDefault="000F281C" w:rsidP="000F281C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Övrig tid eller vid ej svar: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68091E" w:rsidRPr="00B1448F" w14:paraId="1B076AEE" w14:textId="77777777" w:rsidTr="0000129E">
        <w:tc>
          <w:tcPr>
            <w:tcW w:w="2547" w:type="dxa"/>
          </w:tcPr>
          <w:p w14:paraId="4C1C0599" w14:textId="77777777" w:rsidR="0068091E" w:rsidRDefault="0068091E" w:rsidP="0068091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Sabotage</w:t>
            </w:r>
          </w:p>
          <w:p w14:paraId="6A0F9A4B" w14:textId="77777777" w:rsidR="0068091E" w:rsidRPr="0000129E" w:rsidRDefault="0068091E" w:rsidP="0068091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909" w:type="dxa"/>
          </w:tcPr>
          <w:p w14:paraId="2BD28BE0" w14:textId="77777777" w:rsidR="000F281C" w:rsidRPr="002E4C42" w:rsidRDefault="000F281C" w:rsidP="000F281C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Vardagar: </w:t>
            </w:r>
            <w:r w:rsidRPr="002E4C42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2E4C42">
              <w:rPr>
                <w:rFonts w:ascii="Arial" w:hAnsi="Arial" w:cs="Arial"/>
                <w:sz w:val="20"/>
              </w:rPr>
              <w:instrText xml:space="preserve"> FORMTEXT </w:instrText>
            </w:r>
            <w:r w:rsidRPr="002E4C42">
              <w:rPr>
                <w:rFonts w:ascii="Arial" w:hAnsi="Arial" w:cs="Arial"/>
                <w:sz w:val="20"/>
              </w:rPr>
            </w:r>
            <w:r w:rsidRPr="002E4C42">
              <w:rPr>
                <w:rFonts w:ascii="Arial" w:hAnsi="Arial" w:cs="Arial"/>
                <w:sz w:val="20"/>
              </w:rPr>
              <w:fldChar w:fldCharType="separate"/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sz w:val="20"/>
              </w:rPr>
              <w:fldChar w:fldCharType="end"/>
            </w:r>
          </w:p>
          <w:p w14:paraId="390F4CF0" w14:textId="474CD250" w:rsidR="0068091E" w:rsidRPr="002E4C42" w:rsidRDefault="000F281C" w:rsidP="000F281C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Övrig tid eller vid ej svar: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68091E" w:rsidRPr="00B1448F" w14:paraId="4DDFB72E" w14:textId="77777777" w:rsidTr="0000129E">
        <w:tc>
          <w:tcPr>
            <w:tcW w:w="2547" w:type="dxa"/>
          </w:tcPr>
          <w:p w14:paraId="069DFAD7" w14:textId="692D1AE8" w:rsidR="0068091E" w:rsidRPr="0000129E" w:rsidRDefault="0068091E" w:rsidP="0068091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Nätfel</w:t>
            </w:r>
          </w:p>
          <w:p w14:paraId="75ACBD6E" w14:textId="77777777" w:rsidR="0068091E" w:rsidRPr="0000129E" w:rsidRDefault="0068091E" w:rsidP="0068091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909" w:type="dxa"/>
          </w:tcPr>
          <w:p w14:paraId="54E5D5FE" w14:textId="77777777" w:rsidR="000F281C" w:rsidRPr="002E4C42" w:rsidRDefault="000F281C" w:rsidP="000F281C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Vardagar: </w:t>
            </w:r>
            <w:r w:rsidRPr="002E4C42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2E4C42">
              <w:rPr>
                <w:rFonts w:ascii="Arial" w:hAnsi="Arial" w:cs="Arial"/>
                <w:sz w:val="20"/>
              </w:rPr>
              <w:instrText xml:space="preserve"> FORMTEXT </w:instrText>
            </w:r>
            <w:r w:rsidRPr="002E4C42">
              <w:rPr>
                <w:rFonts w:ascii="Arial" w:hAnsi="Arial" w:cs="Arial"/>
                <w:sz w:val="20"/>
              </w:rPr>
            </w:r>
            <w:r w:rsidRPr="002E4C42">
              <w:rPr>
                <w:rFonts w:ascii="Arial" w:hAnsi="Arial" w:cs="Arial"/>
                <w:sz w:val="20"/>
              </w:rPr>
              <w:fldChar w:fldCharType="separate"/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sz w:val="20"/>
              </w:rPr>
              <w:fldChar w:fldCharType="end"/>
            </w:r>
          </w:p>
          <w:p w14:paraId="410A9415" w14:textId="104F47E5" w:rsidR="0068091E" w:rsidRPr="002E4C42" w:rsidRDefault="000F281C" w:rsidP="000F281C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Övrig tid eller vid ej svar: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68091E" w:rsidRPr="00B1448F" w14:paraId="3B1D2E71" w14:textId="77777777" w:rsidTr="0000129E">
        <w:tc>
          <w:tcPr>
            <w:tcW w:w="2547" w:type="dxa"/>
          </w:tcPr>
          <w:p w14:paraId="1A83397A" w14:textId="77777777" w:rsidR="0068091E" w:rsidRPr="0000129E" w:rsidRDefault="0068091E" w:rsidP="0068091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Batterifel</w:t>
            </w:r>
          </w:p>
          <w:p w14:paraId="3740C806" w14:textId="77777777" w:rsidR="0068091E" w:rsidRPr="0000129E" w:rsidRDefault="0068091E" w:rsidP="0068091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909" w:type="dxa"/>
          </w:tcPr>
          <w:p w14:paraId="47CC9EA4" w14:textId="77777777" w:rsidR="000F281C" w:rsidRPr="002E4C42" w:rsidRDefault="000F281C" w:rsidP="000F281C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Vardagar: </w:t>
            </w:r>
            <w:r w:rsidRPr="002E4C42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2E4C42">
              <w:rPr>
                <w:rFonts w:ascii="Arial" w:hAnsi="Arial" w:cs="Arial"/>
                <w:sz w:val="20"/>
              </w:rPr>
              <w:instrText xml:space="preserve"> FORMTEXT </w:instrText>
            </w:r>
            <w:r w:rsidRPr="002E4C42">
              <w:rPr>
                <w:rFonts w:ascii="Arial" w:hAnsi="Arial" w:cs="Arial"/>
                <w:sz w:val="20"/>
              </w:rPr>
            </w:r>
            <w:r w:rsidRPr="002E4C42">
              <w:rPr>
                <w:rFonts w:ascii="Arial" w:hAnsi="Arial" w:cs="Arial"/>
                <w:sz w:val="20"/>
              </w:rPr>
              <w:fldChar w:fldCharType="separate"/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sz w:val="20"/>
              </w:rPr>
              <w:fldChar w:fldCharType="end"/>
            </w:r>
          </w:p>
          <w:p w14:paraId="679E3326" w14:textId="0FEEDEE2" w:rsidR="0068091E" w:rsidRPr="002E4C42" w:rsidRDefault="000F281C" w:rsidP="000F281C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Övrig tid eller vid ej svar: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68091E" w:rsidRPr="00B1448F" w14:paraId="4FC9084D" w14:textId="77777777" w:rsidTr="0000129E">
        <w:tc>
          <w:tcPr>
            <w:tcW w:w="2547" w:type="dxa"/>
          </w:tcPr>
          <w:p w14:paraId="698B85A2" w14:textId="4943CDD3" w:rsidR="0068091E" w:rsidRDefault="0068091E" w:rsidP="0068091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Hot larm</w:t>
            </w:r>
          </w:p>
          <w:p w14:paraId="289276DD" w14:textId="77777777" w:rsidR="0068091E" w:rsidRPr="0000129E" w:rsidRDefault="0068091E" w:rsidP="0068091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909" w:type="dxa"/>
          </w:tcPr>
          <w:p w14:paraId="6658D428" w14:textId="77777777" w:rsidR="000F281C" w:rsidRPr="002E4C42" w:rsidRDefault="000F281C" w:rsidP="000F281C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Vardagar: </w:t>
            </w:r>
            <w:r w:rsidRPr="002E4C42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2E4C42">
              <w:rPr>
                <w:rFonts w:ascii="Arial" w:hAnsi="Arial" w:cs="Arial"/>
                <w:sz w:val="20"/>
              </w:rPr>
              <w:instrText xml:space="preserve"> FORMTEXT </w:instrText>
            </w:r>
            <w:r w:rsidRPr="002E4C42">
              <w:rPr>
                <w:rFonts w:ascii="Arial" w:hAnsi="Arial" w:cs="Arial"/>
                <w:sz w:val="20"/>
              </w:rPr>
            </w:r>
            <w:r w:rsidRPr="002E4C42">
              <w:rPr>
                <w:rFonts w:ascii="Arial" w:hAnsi="Arial" w:cs="Arial"/>
                <w:sz w:val="20"/>
              </w:rPr>
              <w:fldChar w:fldCharType="separate"/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sz w:val="20"/>
              </w:rPr>
              <w:fldChar w:fldCharType="end"/>
            </w:r>
          </w:p>
          <w:p w14:paraId="15E6BC0D" w14:textId="78CFE3B6" w:rsidR="0068091E" w:rsidRPr="002E4C42" w:rsidRDefault="000F281C" w:rsidP="000F281C">
            <w:pPr>
              <w:rPr>
                <w:rFonts w:ascii="Arial" w:hAnsi="Arial" w:cs="Arial"/>
                <w:i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Övrig tid eller vid ej svar: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68091E" w:rsidRPr="00B1448F" w14:paraId="680CBD30" w14:textId="77777777" w:rsidTr="0000129E">
        <w:tc>
          <w:tcPr>
            <w:tcW w:w="2547" w:type="dxa"/>
          </w:tcPr>
          <w:p w14:paraId="6E505A0C" w14:textId="77777777" w:rsidR="0068091E" w:rsidRDefault="0068091E" w:rsidP="0068091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Bråklarm</w:t>
            </w:r>
          </w:p>
          <w:p w14:paraId="1B9B63AA" w14:textId="77777777" w:rsidR="0068091E" w:rsidRPr="0000129E" w:rsidRDefault="0068091E" w:rsidP="0068091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909" w:type="dxa"/>
          </w:tcPr>
          <w:p w14:paraId="23903FC0" w14:textId="77777777" w:rsidR="000F281C" w:rsidRPr="002E4C42" w:rsidRDefault="000F281C" w:rsidP="000F281C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Vardagar: </w:t>
            </w:r>
            <w:r w:rsidRPr="002E4C42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2E4C42">
              <w:rPr>
                <w:rFonts w:ascii="Arial" w:hAnsi="Arial" w:cs="Arial"/>
                <w:sz w:val="20"/>
              </w:rPr>
              <w:instrText xml:space="preserve"> FORMTEXT </w:instrText>
            </w:r>
            <w:r w:rsidRPr="002E4C42">
              <w:rPr>
                <w:rFonts w:ascii="Arial" w:hAnsi="Arial" w:cs="Arial"/>
                <w:sz w:val="20"/>
              </w:rPr>
            </w:r>
            <w:r w:rsidRPr="002E4C42">
              <w:rPr>
                <w:rFonts w:ascii="Arial" w:hAnsi="Arial" w:cs="Arial"/>
                <w:sz w:val="20"/>
              </w:rPr>
              <w:fldChar w:fldCharType="separate"/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sz w:val="20"/>
              </w:rPr>
              <w:fldChar w:fldCharType="end"/>
            </w:r>
          </w:p>
          <w:p w14:paraId="334B3A6A" w14:textId="6FEA7553" w:rsidR="0068091E" w:rsidRPr="002E4C42" w:rsidRDefault="000F281C" w:rsidP="000F281C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Övrig tid eller vid ej svar: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68091E" w:rsidRPr="00B1448F" w14:paraId="2EC47FD3" w14:textId="77777777" w:rsidTr="0000129E">
        <w:tc>
          <w:tcPr>
            <w:tcW w:w="2547" w:type="dxa"/>
          </w:tcPr>
          <w:p w14:paraId="4BC2BB9E" w14:textId="57D091B9" w:rsidR="0068091E" w:rsidRPr="0000129E" w:rsidRDefault="0068091E" w:rsidP="0068091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Nöd larm frys</w:t>
            </w:r>
          </w:p>
          <w:p w14:paraId="08A48CCB" w14:textId="77777777" w:rsidR="0068091E" w:rsidRPr="0000129E" w:rsidRDefault="0068091E" w:rsidP="0068091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909" w:type="dxa"/>
          </w:tcPr>
          <w:p w14:paraId="7A5859DB" w14:textId="77777777" w:rsidR="000F281C" w:rsidRPr="002E4C42" w:rsidRDefault="000F281C" w:rsidP="000F281C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Vardagar: </w:t>
            </w:r>
            <w:r w:rsidRPr="002E4C42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2E4C42">
              <w:rPr>
                <w:rFonts w:ascii="Arial" w:hAnsi="Arial" w:cs="Arial"/>
                <w:sz w:val="20"/>
              </w:rPr>
              <w:instrText xml:space="preserve"> FORMTEXT </w:instrText>
            </w:r>
            <w:r w:rsidRPr="002E4C42">
              <w:rPr>
                <w:rFonts w:ascii="Arial" w:hAnsi="Arial" w:cs="Arial"/>
                <w:sz w:val="20"/>
              </w:rPr>
            </w:r>
            <w:r w:rsidRPr="002E4C42">
              <w:rPr>
                <w:rFonts w:ascii="Arial" w:hAnsi="Arial" w:cs="Arial"/>
                <w:sz w:val="20"/>
              </w:rPr>
              <w:fldChar w:fldCharType="separate"/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sz w:val="20"/>
              </w:rPr>
              <w:fldChar w:fldCharType="end"/>
            </w:r>
          </w:p>
          <w:p w14:paraId="1B8DECDC" w14:textId="2A7C2C88" w:rsidR="0068091E" w:rsidRPr="002E4C42" w:rsidRDefault="000F281C" w:rsidP="000F281C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Övrig tid eller vid ej svar: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68091E" w:rsidRPr="00B1448F" w14:paraId="74D90543" w14:textId="77777777" w:rsidTr="0000129E">
        <w:tc>
          <w:tcPr>
            <w:tcW w:w="2547" w:type="dxa"/>
          </w:tcPr>
          <w:p w14:paraId="43689B91" w14:textId="77777777" w:rsidR="0068091E" w:rsidRDefault="0068091E" w:rsidP="0068091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Driftslarm värmeanläggning</w:t>
            </w:r>
          </w:p>
        </w:tc>
        <w:tc>
          <w:tcPr>
            <w:tcW w:w="7909" w:type="dxa"/>
          </w:tcPr>
          <w:p w14:paraId="3F97CC90" w14:textId="77777777" w:rsidR="000F281C" w:rsidRPr="002E4C42" w:rsidRDefault="000F281C" w:rsidP="000F281C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Vardagar: </w:t>
            </w:r>
            <w:r w:rsidRPr="002E4C42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2E4C42">
              <w:rPr>
                <w:rFonts w:ascii="Arial" w:hAnsi="Arial" w:cs="Arial"/>
                <w:sz w:val="20"/>
              </w:rPr>
              <w:instrText xml:space="preserve"> FORMTEXT </w:instrText>
            </w:r>
            <w:r w:rsidRPr="002E4C42">
              <w:rPr>
                <w:rFonts w:ascii="Arial" w:hAnsi="Arial" w:cs="Arial"/>
                <w:sz w:val="20"/>
              </w:rPr>
            </w:r>
            <w:r w:rsidRPr="002E4C42">
              <w:rPr>
                <w:rFonts w:ascii="Arial" w:hAnsi="Arial" w:cs="Arial"/>
                <w:sz w:val="20"/>
              </w:rPr>
              <w:fldChar w:fldCharType="separate"/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sz w:val="20"/>
              </w:rPr>
              <w:fldChar w:fldCharType="end"/>
            </w:r>
          </w:p>
          <w:p w14:paraId="650B12B1" w14:textId="3D8F752C" w:rsidR="0068091E" w:rsidRPr="002E4C42" w:rsidRDefault="000F281C" w:rsidP="000F281C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Övrig tid eller vid ej svar: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68091E" w:rsidRPr="00B1448F" w14:paraId="7F31C489" w14:textId="77777777" w:rsidTr="0000129E">
        <w:tc>
          <w:tcPr>
            <w:tcW w:w="2547" w:type="dxa"/>
          </w:tcPr>
          <w:p w14:paraId="44ABC9EF" w14:textId="77777777" w:rsidR="0068091E" w:rsidRDefault="0068091E" w:rsidP="0068091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Sabotage skalskydd</w:t>
            </w:r>
          </w:p>
          <w:p w14:paraId="0D6EB390" w14:textId="77777777" w:rsidR="0068091E" w:rsidRDefault="0068091E" w:rsidP="0068091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909" w:type="dxa"/>
          </w:tcPr>
          <w:p w14:paraId="5D9BFF1C" w14:textId="77777777" w:rsidR="000F281C" w:rsidRPr="002E4C42" w:rsidRDefault="000F281C" w:rsidP="000F281C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Vardagar: </w:t>
            </w:r>
            <w:r w:rsidRPr="002E4C42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2E4C42">
              <w:rPr>
                <w:rFonts w:ascii="Arial" w:hAnsi="Arial" w:cs="Arial"/>
                <w:sz w:val="20"/>
              </w:rPr>
              <w:instrText xml:space="preserve"> FORMTEXT </w:instrText>
            </w:r>
            <w:r w:rsidRPr="002E4C42">
              <w:rPr>
                <w:rFonts w:ascii="Arial" w:hAnsi="Arial" w:cs="Arial"/>
                <w:sz w:val="20"/>
              </w:rPr>
            </w:r>
            <w:r w:rsidRPr="002E4C42">
              <w:rPr>
                <w:rFonts w:ascii="Arial" w:hAnsi="Arial" w:cs="Arial"/>
                <w:sz w:val="20"/>
              </w:rPr>
              <w:fldChar w:fldCharType="separate"/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sz w:val="20"/>
              </w:rPr>
              <w:fldChar w:fldCharType="end"/>
            </w:r>
          </w:p>
          <w:p w14:paraId="61907DAA" w14:textId="4496AD96" w:rsidR="0068091E" w:rsidRPr="002E4C42" w:rsidRDefault="000F281C" w:rsidP="000F281C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Övrig tid eller vid ej svar: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68091E" w:rsidRPr="00B1448F" w14:paraId="710A03B8" w14:textId="77777777" w:rsidTr="0000129E">
        <w:tc>
          <w:tcPr>
            <w:tcW w:w="2547" w:type="dxa"/>
          </w:tcPr>
          <w:p w14:paraId="334DBD8C" w14:textId="77777777" w:rsidR="0068091E" w:rsidRDefault="0068091E" w:rsidP="0068091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Ingen GSM täckning</w:t>
            </w:r>
          </w:p>
          <w:p w14:paraId="486D6E6A" w14:textId="77777777" w:rsidR="0068091E" w:rsidRDefault="0068091E" w:rsidP="0068091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909" w:type="dxa"/>
          </w:tcPr>
          <w:p w14:paraId="638E3A38" w14:textId="77777777" w:rsidR="000F281C" w:rsidRPr="002E4C42" w:rsidRDefault="000F281C" w:rsidP="000F281C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Vardagar: </w:t>
            </w:r>
            <w:r w:rsidRPr="002E4C42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2E4C42">
              <w:rPr>
                <w:rFonts w:ascii="Arial" w:hAnsi="Arial" w:cs="Arial"/>
                <w:sz w:val="20"/>
              </w:rPr>
              <w:instrText xml:space="preserve"> FORMTEXT </w:instrText>
            </w:r>
            <w:r w:rsidRPr="002E4C42">
              <w:rPr>
                <w:rFonts w:ascii="Arial" w:hAnsi="Arial" w:cs="Arial"/>
                <w:sz w:val="20"/>
              </w:rPr>
            </w:r>
            <w:r w:rsidRPr="002E4C42">
              <w:rPr>
                <w:rFonts w:ascii="Arial" w:hAnsi="Arial" w:cs="Arial"/>
                <w:sz w:val="20"/>
              </w:rPr>
              <w:fldChar w:fldCharType="separate"/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sz w:val="20"/>
              </w:rPr>
              <w:fldChar w:fldCharType="end"/>
            </w:r>
          </w:p>
          <w:p w14:paraId="2931A815" w14:textId="625C514E" w:rsidR="0068091E" w:rsidRPr="002E4C42" w:rsidRDefault="000F281C" w:rsidP="000F281C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Övrig tid eller vid ej svar: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68091E" w:rsidRPr="00B1448F" w14:paraId="121B9F38" w14:textId="77777777" w:rsidTr="0000129E">
        <w:tc>
          <w:tcPr>
            <w:tcW w:w="2547" w:type="dxa"/>
          </w:tcPr>
          <w:p w14:paraId="283D9EBC" w14:textId="77777777" w:rsidR="0068091E" w:rsidRDefault="0068091E" w:rsidP="0068091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Avbrott Datanät</w:t>
            </w:r>
          </w:p>
          <w:p w14:paraId="5EFF538F" w14:textId="77777777" w:rsidR="0068091E" w:rsidRDefault="0068091E" w:rsidP="0068091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909" w:type="dxa"/>
          </w:tcPr>
          <w:p w14:paraId="0AA80ACF" w14:textId="77777777" w:rsidR="000F281C" w:rsidRPr="002E4C42" w:rsidRDefault="000F281C" w:rsidP="000F281C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Vardagar: </w:t>
            </w:r>
            <w:r w:rsidRPr="002E4C42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2E4C42">
              <w:rPr>
                <w:rFonts w:ascii="Arial" w:hAnsi="Arial" w:cs="Arial"/>
                <w:sz w:val="20"/>
              </w:rPr>
              <w:instrText xml:space="preserve"> FORMTEXT </w:instrText>
            </w:r>
            <w:r w:rsidRPr="002E4C42">
              <w:rPr>
                <w:rFonts w:ascii="Arial" w:hAnsi="Arial" w:cs="Arial"/>
                <w:sz w:val="20"/>
              </w:rPr>
            </w:r>
            <w:r w:rsidRPr="002E4C42">
              <w:rPr>
                <w:rFonts w:ascii="Arial" w:hAnsi="Arial" w:cs="Arial"/>
                <w:sz w:val="20"/>
              </w:rPr>
              <w:fldChar w:fldCharType="separate"/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sz w:val="20"/>
              </w:rPr>
              <w:fldChar w:fldCharType="end"/>
            </w:r>
          </w:p>
          <w:p w14:paraId="043576CF" w14:textId="6BB36922" w:rsidR="0068091E" w:rsidRPr="002E4C42" w:rsidRDefault="000F281C" w:rsidP="000F281C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Övrig tid eller vid ej svar: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68091E" w:rsidRPr="00B1448F" w14:paraId="5A39D500" w14:textId="77777777" w:rsidTr="0000129E">
        <w:tc>
          <w:tcPr>
            <w:tcW w:w="2547" w:type="dxa"/>
          </w:tcPr>
          <w:p w14:paraId="48B7EDC7" w14:textId="77777777" w:rsidR="0068091E" w:rsidRPr="0000129E" w:rsidRDefault="0068091E" w:rsidP="0068091E">
            <w:pPr>
              <w:rPr>
                <w:rFonts w:ascii="Arial" w:hAnsi="Arial" w:cs="Arial"/>
                <w:sz w:val="20"/>
              </w:rPr>
            </w:pPr>
            <w:r w:rsidRPr="0000129E">
              <w:rPr>
                <w:rFonts w:ascii="Arial" w:hAnsi="Arial" w:cs="Arial"/>
                <w:sz w:val="20"/>
              </w:rPr>
              <w:t>Frånkoppling OP/OA</w:t>
            </w:r>
          </w:p>
          <w:p w14:paraId="5329BB3E" w14:textId="77777777" w:rsidR="0068091E" w:rsidRPr="0000129E" w:rsidRDefault="0068091E" w:rsidP="0068091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909" w:type="dxa"/>
          </w:tcPr>
          <w:p w14:paraId="03010C19" w14:textId="77777777" w:rsidR="0068091E" w:rsidRPr="002E4C42" w:rsidRDefault="0068091E" w:rsidP="0068091E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2E4C42">
              <w:rPr>
                <w:rFonts w:ascii="Arial" w:hAnsi="Arial" w:cs="Arial"/>
                <w:i/>
                <w:sz w:val="20"/>
              </w:rPr>
              <w:instrText xml:space="preserve"> FORMTEXT </w:instrText>
            </w:r>
            <w:r w:rsidRPr="002E4C42">
              <w:rPr>
                <w:rFonts w:ascii="Arial" w:hAnsi="Arial" w:cs="Arial"/>
                <w:i/>
                <w:sz w:val="20"/>
              </w:rPr>
            </w:r>
            <w:r w:rsidRPr="002E4C42">
              <w:rPr>
                <w:rFonts w:ascii="Arial" w:hAnsi="Arial" w:cs="Arial"/>
                <w:i/>
                <w:sz w:val="20"/>
              </w:rPr>
              <w:fldChar w:fldCharType="separate"/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sz w:val="20"/>
              </w:rPr>
              <w:fldChar w:fldCharType="end"/>
            </w:r>
          </w:p>
        </w:tc>
      </w:tr>
      <w:tr w:rsidR="0068091E" w:rsidRPr="00B1448F" w14:paraId="0580905B" w14:textId="77777777" w:rsidTr="0000129E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D4A80" w14:textId="77777777" w:rsidR="0068091E" w:rsidRPr="0000129E" w:rsidRDefault="0068091E" w:rsidP="0068091E">
            <w:pPr>
              <w:rPr>
                <w:rFonts w:ascii="Arial" w:hAnsi="Arial" w:cs="Arial"/>
                <w:sz w:val="20"/>
              </w:rPr>
            </w:pPr>
            <w:r w:rsidRPr="0000129E">
              <w:rPr>
                <w:rFonts w:ascii="Arial" w:hAnsi="Arial" w:cs="Arial"/>
                <w:sz w:val="20"/>
              </w:rPr>
              <w:t>Tillkoppling CL/CA</w:t>
            </w:r>
          </w:p>
          <w:p w14:paraId="4E0FF7C0" w14:textId="77777777" w:rsidR="0068091E" w:rsidRPr="0000129E" w:rsidRDefault="0068091E" w:rsidP="0068091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06647" w14:textId="77777777" w:rsidR="0068091E" w:rsidRPr="002E4C42" w:rsidRDefault="0068091E" w:rsidP="0068091E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2E4C42">
              <w:rPr>
                <w:rFonts w:ascii="Arial" w:hAnsi="Arial" w:cs="Arial"/>
                <w:i/>
                <w:sz w:val="20"/>
              </w:rPr>
              <w:instrText xml:space="preserve"> FORMTEXT </w:instrText>
            </w:r>
            <w:r w:rsidRPr="002E4C42">
              <w:rPr>
                <w:rFonts w:ascii="Arial" w:hAnsi="Arial" w:cs="Arial"/>
                <w:i/>
                <w:sz w:val="20"/>
              </w:rPr>
            </w:r>
            <w:r w:rsidRPr="002E4C42">
              <w:rPr>
                <w:rFonts w:ascii="Arial" w:hAnsi="Arial" w:cs="Arial"/>
                <w:i/>
                <w:sz w:val="20"/>
              </w:rPr>
              <w:fldChar w:fldCharType="separate"/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sz w:val="20"/>
              </w:rPr>
              <w:fldChar w:fldCharType="end"/>
            </w:r>
          </w:p>
        </w:tc>
      </w:tr>
      <w:tr w:rsidR="0068091E" w:rsidRPr="00B1448F" w14:paraId="6D497C33" w14:textId="77777777" w:rsidTr="0000129E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EAF61" w14:textId="77777777" w:rsidR="0068091E" w:rsidRPr="0000129E" w:rsidRDefault="0068091E" w:rsidP="0068091E">
            <w:pPr>
              <w:rPr>
                <w:rFonts w:ascii="Arial" w:hAnsi="Arial" w:cs="Arial"/>
                <w:sz w:val="20"/>
              </w:rPr>
            </w:pPr>
            <w:r w:rsidRPr="0000129E">
              <w:rPr>
                <w:rFonts w:ascii="Arial" w:hAnsi="Arial" w:cs="Arial"/>
                <w:sz w:val="20"/>
              </w:rPr>
              <w:t>Testlarm</w:t>
            </w:r>
          </w:p>
          <w:p w14:paraId="0A0AD82F" w14:textId="77777777" w:rsidR="0068091E" w:rsidRPr="0000129E" w:rsidRDefault="0068091E" w:rsidP="0068091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5378F" w14:textId="77777777" w:rsidR="000F281C" w:rsidRPr="002E4C42" w:rsidRDefault="000F281C" w:rsidP="000F281C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Vardagar: </w:t>
            </w:r>
            <w:r w:rsidRPr="002E4C42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2E4C42">
              <w:rPr>
                <w:rFonts w:ascii="Arial" w:hAnsi="Arial" w:cs="Arial"/>
                <w:sz w:val="20"/>
              </w:rPr>
              <w:instrText xml:space="preserve"> FORMTEXT </w:instrText>
            </w:r>
            <w:r w:rsidRPr="002E4C42">
              <w:rPr>
                <w:rFonts w:ascii="Arial" w:hAnsi="Arial" w:cs="Arial"/>
                <w:sz w:val="20"/>
              </w:rPr>
            </w:r>
            <w:r w:rsidRPr="002E4C42">
              <w:rPr>
                <w:rFonts w:ascii="Arial" w:hAnsi="Arial" w:cs="Arial"/>
                <w:sz w:val="20"/>
              </w:rPr>
              <w:fldChar w:fldCharType="separate"/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sz w:val="20"/>
              </w:rPr>
              <w:fldChar w:fldCharType="end"/>
            </w:r>
          </w:p>
          <w:p w14:paraId="5D144289" w14:textId="7AC14CAD" w:rsidR="0068091E" w:rsidRPr="002E4C42" w:rsidRDefault="000F281C" w:rsidP="000F281C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Övrig tid eller vid ej svar: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68091E" w:rsidRPr="00B1448F" w14:paraId="70283C75" w14:textId="77777777" w:rsidTr="0000129E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EA916" w14:textId="77777777" w:rsidR="0068091E" w:rsidRPr="0000129E" w:rsidRDefault="0068091E" w:rsidP="0068091E">
            <w:pPr>
              <w:rPr>
                <w:rFonts w:ascii="Arial" w:hAnsi="Arial" w:cs="Arial"/>
                <w:sz w:val="20"/>
              </w:rPr>
            </w:pPr>
            <w:r w:rsidRPr="0000129E">
              <w:rPr>
                <w:rFonts w:ascii="Arial" w:hAnsi="Arial" w:cs="Arial"/>
                <w:sz w:val="20"/>
              </w:rPr>
              <w:t>Ledningsfel</w:t>
            </w:r>
          </w:p>
          <w:p w14:paraId="141994E0" w14:textId="77777777" w:rsidR="0068091E" w:rsidRPr="0000129E" w:rsidRDefault="0068091E" w:rsidP="0068091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77FFB" w14:textId="77777777" w:rsidR="000F281C" w:rsidRPr="002E4C42" w:rsidRDefault="000F281C" w:rsidP="000F281C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Vardagar: </w:t>
            </w:r>
            <w:r w:rsidRPr="002E4C42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2E4C42">
              <w:rPr>
                <w:rFonts w:ascii="Arial" w:hAnsi="Arial" w:cs="Arial"/>
                <w:sz w:val="20"/>
              </w:rPr>
              <w:instrText xml:space="preserve"> FORMTEXT </w:instrText>
            </w:r>
            <w:r w:rsidRPr="002E4C42">
              <w:rPr>
                <w:rFonts w:ascii="Arial" w:hAnsi="Arial" w:cs="Arial"/>
                <w:sz w:val="20"/>
              </w:rPr>
            </w:r>
            <w:r w:rsidRPr="002E4C42">
              <w:rPr>
                <w:rFonts w:ascii="Arial" w:hAnsi="Arial" w:cs="Arial"/>
                <w:sz w:val="20"/>
              </w:rPr>
              <w:fldChar w:fldCharType="separate"/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sz w:val="20"/>
              </w:rPr>
              <w:fldChar w:fldCharType="end"/>
            </w:r>
          </w:p>
          <w:p w14:paraId="34710DB9" w14:textId="08E5B932" w:rsidR="0068091E" w:rsidRPr="002E4C42" w:rsidRDefault="000F281C" w:rsidP="000F281C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Övrig tid eller vid ej svar: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</w:tbl>
    <w:p w14:paraId="52A454EE" w14:textId="77777777" w:rsidR="004B76F2" w:rsidRPr="002A65B9" w:rsidRDefault="004B76F2">
      <w:pPr>
        <w:rPr>
          <w:rFonts w:ascii="Arial" w:hAnsi="Arial" w:cs="Arial"/>
          <w:color w:val="0070C0"/>
        </w:rPr>
      </w:pP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"/>
        <w:gridCol w:w="3685"/>
        <w:gridCol w:w="4036"/>
        <w:gridCol w:w="2410"/>
      </w:tblGrid>
      <w:tr w:rsidR="00E74A10" w:rsidRPr="00B1448F" w14:paraId="7C2DC406" w14:textId="77777777" w:rsidTr="002A65B9">
        <w:trPr>
          <w:trHeight w:val="500"/>
        </w:trPr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055B1531" w14:textId="77777777" w:rsidR="00E74A10" w:rsidRPr="00B1448F" w:rsidRDefault="00E74A10" w:rsidP="00541BE1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48AD67" w14:textId="77777777" w:rsidR="00E74A10" w:rsidRPr="00B1448F" w:rsidRDefault="00E74A10" w:rsidP="00541BE1">
            <w:pPr>
              <w:pStyle w:val="Sidhuvud"/>
              <w:tabs>
                <w:tab w:val="left" w:pos="1304"/>
              </w:tabs>
              <w:rPr>
                <w:rFonts w:ascii="Arial" w:hAnsi="Arial" w:cs="Arial"/>
                <w:b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t>Kontaktmän/Behöriga</w:t>
            </w:r>
          </w:p>
        </w:tc>
        <w:tc>
          <w:tcPr>
            <w:tcW w:w="4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9310F87" w14:textId="77777777" w:rsidR="00E74A10" w:rsidRPr="00B1448F" w:rsidRDefault="00B8365E" w:rsidP="00541BE1">
            <w:pPr>
              <w:pStyle w:val="Sidhuvud"/>
              <w:tabs>
                <w:tab w:val="left" w:pos="1304"/>
              </w:tabs>
              <w:rPr>
                <w:rFonts w:ascii="Arial" w:hAnsi="Arial" w:cs="Arial"/>
                <w:b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t>Telefonnummer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2D6FFB" w14:textId="77777777" w:rsidR="00C2407F" w:rsidRPr="00B1448F" w:rsidRDefault="00541BE1" w:rsidP="00541BE1">
            <w:pPr>
              <w:pStyle w:val="Sidhuvud"/>
              <w:tabs>
                <w:tab w:val="left" w:pos="1304"/>
              </w:tabs>
              <w:spacing w:before="12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Behörighetskod k-man</w:t>
            </w:r>
          </w:p>
        </w:tc>
      </w:tr>
      <w:tr w:rsidR="00E74A10" w:rsidRPr="00B1448F" w14:paraId="344638BC" w14:textId="77777777" w:rsidTr="00541BE1">
        <w:trPr>
          <w:trHeight w:val="500"/>
        </w:trPr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2C62434" w14:textId="77777777" w:rsidR="00E74A10" w:rsidRPr="00B1448F" w:rsidRDefault="00E74A10" w:rsidP="008A7151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1.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7827C" w14:textId="5DE050F8" w:rsidR="00E74A10" w:rsidRPr="00687B53" w:rsidRDefault="000F281C" w:rsidP="008A7151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2E4C42">
              <w:rPr>
                <w:rFonts w:ascii="Arial" w:hAnsi="Arial" w:cs="Arial"/>
                <w:i/>
                <w:sz w:val="20"/>
              </w:rPr>
              <w:instrText xml:space="preserve"> FORMTEXT </w:instrText>
            </w:r>
            <w:r w:rsidRPr="002E4C42">
              <w:rPr>
                <w:rFonts w:ascii="Arial" w:hAnsi="Arial" w:cs="Arial"/>
                <w:i/>
                <w:sz w:val="20"/>
              </w:rPr>
            </w:r>
            <w:r w:rsidRPr="002E4C42">
              <w:rPr>
                <w:rFonts w:ascii="Arial" w:hAnsi="Arial" w:cs="Arial"/>
                <w:i/>
                <w:sz w:val="20"/>
              </w:rPr>
              <w:fldChar w:fldCharType="separate"/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sz w:val="20"/>
              </w:rPr>
              <w:fldChar w:fldCharType="end"/>
            </w:r>
          </w:p>
        </w:tc>
        <w:tc>
          <w:tcPr>
            <w:tcW w:w="4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58D3D" w14:textId="77777777" w:rsidR="00E74A10" w:rsidRPr="00B1448F" w:rsidRDefault="008D6AD2" w:rsidP="008A7151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="00D6701F"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0844DB" w14:textId="77777777" w:rsidR="00E74A10" w:rsidRPr="00B1448F" w:rsidRDefault="008D6AD2" w:rsidP="00541BE1">
            <w:pPr>
              <w:pStyle w:val="Sidhuvud"/>
              <w:tabs>
                <w:tab w:val="left" w:pos="1304"/>
              </w:tabs>
              <w:spacing w:before="120"/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="00D6701F"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  <w:tr w:rsidR="00E74A10" w:rsidRPr="00B1448F" w14:paraId="3FC652B6" w14:textId="77777777" w:rsidTr="00541BE1">
        <w:trPr>
          <w:trHeight w:val="500"/>
        </w:trPr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4FB6076" w14:textId="77777777" w:rsidR="00E74A10" w:rsidRPr="00B1448F" w:rsidRDefault="00E74A10" w:rsidP="008A7151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2.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05261" w14:textId="69868349" w:rsidR="00E74A10" w:rsidRPr="00687B53" w:rsidRDefault="000F281C" w:rsidP="002E4C42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2E4C42">
              <w:rPr>
                <w:rFonts w:ascii="Arial" w:hAnsi="Arial" w:cs="Arial"/>
                <w:i/>
                <w:sz w:val="20"/>
              </w:rPr>
              <w:instrText xml:space="preserve"> FORMTEXT </w:instrText>
            </w:r>
            <w:r w:rsidRPr="002E4C42">
              <w:rPr>
                <w:rFonts w:ascii="Arial" w:hAnsi="Arial" w:cs="Arial"/>
                <w:i/>
                <w:sz w:val="20"/>
              </w:rPr>
            </w:r>
            <w:r w:rsidRPr="002E4C42">
              <w:rPr>
                <w:rFonts w:ascii="Arial" w:hAnsi="Arial" w:cs="Arial"/>
                <w:i/>
                <w:sz w:val="20"/>
              </w:rPr>
              <w:fldChar w:fldCharType="separate"/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sz w:val="20"/>
              </w:rPr>
              <w:fldChar w:fldCharType="end"/>
            </w:r>
          </w:p>
        </w:tc>
        <w:tc>
          <w:tcPr>
            <w:tcW w:w="4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51FF8" w14:textId="77777777" w:rsidR="00E74A10" w:rsidRPr="00B1448F" w:rsidRDefault="008D6AD2" w:rsidP="008A7151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="00D6701F"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B82091" w14:textId="77777777" w:rsidR="00E74A10" w:rsidRPr="00B1448F" w:rsidRDefault="008D6AD2" w:rsidP="00541BE1">
            <w:pPr>
              <w:pStyle w:val="Sidhuvud"/>
              <w:tabs>
                <w:tab w:val="left" w:pos="1304"/>
              </w:tabs>
              <w:spacing w:before="120"/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="00D6701F"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  <w:tr w:rsidR="00E74A10" w:rsidRPr="00B1448F" w14:paraId="3260853E" w14:textId="77777777" w:rsidTr="00541BE1">
        <w:trPr>
          <w:trHeight w:val="500"/>
        </w:trPr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65FE9A8" w14:textId="77777777" w:rsidR="00E74A10" w:rsidRPr="00B1448F" w:rsidRDefault="00E74A10" w:rsidP="008A7151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3.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3AE32" w14:textId="65D76C77" w:rsidR="00E74A10" w:rsidRPr="00B1448F" w:rsidRDefault="000F281C" w:rsidP="008A7151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2E4C42">
              <w:rPr>
                <w:rFonts w:ascii="Arial" w:hAnsi="Arial" w:cs="Arial"/>
                <w:i/>
                <w:sz w:val="20"/>
              </w:rPr>
              <w:instrText xml:space="preserve"> FORMTEXT </w:instrText>
            </w:r>
            <w:r w:rsidRPr="002E4C42">
              <w:rPr>
                <w:rFonts w:ascii="Arial" w:hAnsi="Arial" w:cs="Arial"/>
                <w:i/>
                <w:sz w:val="20"/>
              </w:rPr>
            </w:r>
            <w:r w:rsidRPr="002E4C42">
              <w:rPr>
                <w:rFonts w:ascii="Arial" w:hAnsi="Arial" w:cs="Arial"/>
                <w:i/>
                <w:sz w:val="20"/>
              </w:rPr>
              <w:fldChar w:fldCharType="separate"/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sz w:val="20"/>
              </w:rPr>
              <w:fldChar w:fldCharType="end"/>
            </w:r>
          </w:p>
        </w:tc>
        <w:tc>
          <w:tcPr>
            <w:tcW w:w="4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E77AC" w14:textId="77777777" w:rsidR="00E74A10" w:rsidRPr="00B1448F" w:rsidRDefault="008D6AD2" w:rsidP="008A7151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="00D6701F"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91F494" w14:textId="77777777" w:rsidR="00E74A10" w:rsidRPr="00B1448F" w:rsidRDefault="008D6AD2" w:rsidP="00541BE1">
            <w:pPr>
              <w:pStyle w:val="Sidhuvud"/>
              <w:tabs>
                <w:tab w:val="left" w:pos="1304"/>
              </w:tabs>
              <w:spacing w:before="120"/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="00D6701F"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  <w:tr w:rsidR="00E74A10" w:rsidRPr="00B1448F" w14:paraId="30B4D77B" w14:textId="77777777" w:rsidTr="00541BE1">
        <w:trPr>
          <w:trHeight w:val="500"/>
        </w:trPr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BE46D32" w14:textId="77777777" w:rsidR="00E74A10" w:rsidRPr="00B1448F" w:rsidRDefault="00E74A10" w:rsidP="008A7151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4.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DF08E" w14:textId="1828C20D" w:rsidR="00E74A10" w:rsidRPr="00B1448F" w:rsidRDefault="000F281C" w:rsidP="008A7151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2E4C42">
              <w:rPr>
                <w:rFonts w:ascii="Arial" w:hAnsi="Arial" w:cs="Arial"/>
                <w:i/>
                <w:sz w:val="20"/>
              </w:rPr>
              <w:instrText xml:space="preserve"> FORMTEXT </w:instrText>
            </w:r>
            <w:r w:rsidRPr="002E4C42">
              <w:rPr>
                <w:rFonts w:ascii="Arial" w:hAnsi="Arial" w:cs="Arial"/>
                <w:i/>
                <w:sz w:val="20"/>
              </w:rPr>
            </w:r>
            <w:r w:rsidRPr="002E4C42">
              <w:rPr>
                <w:rFonts w:ascii="Arial" w:hAnsi="Arial" w:cs="Arial"/>
                <w:i/>
                <w:sz w:val="20"/>
              </w:rPr>
              <w:fldChar w:fldCharType="separate"/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sz w:val="20"/>
              </w:rPr>
              <w:fldChar w:fldCharType="end"/>
            </w:r>
          </w:p>
        </w:tc>
        <w:tc>
          <w:tcPr>
            <w:tcW w:w="4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245CF" w14:textId="77777777" w:rsidR="00E74A10" w:rsidRPr="00B1448F" w:rsidRDefault="008D6AD2" w:rsidP="008A7151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="00D6701F"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7D0851" w14:textId="77777777" w:rsidR="00E74A10" w:rsidRPr="00B1448F" w:rsidRDefault="008D6AD2" w:rsidP="00541BE1">
            <w:pPr>
              <w:pStyle w:val="Sidhuvud"/>
              <w:tabs>
                <w:tab w:val="left" w:pos="1304"/>
              </w:tabs>
              <w:spacing w:before="120"/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="00D6701F"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</w:tbl>
    <w:p w14:paraId="24BB4B2C" w14:textId="77777777" w:rsidR="004B76F2" w:rsidRDefault="004B76F2" w:rsidP="00A024A2">
      <w:pPr>
        <w:pStyle w:val="Sidhuvud"/>
        <w:tabs>
          <w:tab w:val="left" w:pos="1304"/>
          <w:tab w:val="left" w:pos="4695"/>
        </w:tabs>
        <w:rPr>
          <w:b/>
          <w:color w:val="FF0000"/>
          <w:sz w:val="20"/>
        </w:rPr>
      </w:pPr>
    </w:p>
    <w:p w14:paraId="403FA762" w14:textId="28E6477F" w:rsidR="00D61062" w:rsidRPr="002A65B9" w:rsidRDefault="002A65B9" w:rsidP="002A65B9">
      <w:pPr>
        <w:pStyle w:val="Sidhuvud"/>
        <w:tabs>
          <w:tab w:val="left" w:pos="1304"/>
        </w:tabs>
        <w:outlineLvl w:val="0"/>
        <w:rPr>
          <w:rFonts w:ascii="Arial" w:hAnsi="Arial" w:cs="Arial"/>
          <w:color w:val="FF0000"/>
          <w:sz w:val="20"/>
        </w:rPr>
      </w:pPr>
      <w:r>
        <w:rPr>
          <w:rFonts w:ascii="Arial" w:hAnsi="Arial" w:cs="Arial"/>
          <w:color w:val="FF0000"/>
          <w:sz w:val="20"/>
        </w:rPr>
        <w:t>Ifyll</w:t>
      </w:r>
      <w:r w:rsidRPr="001260C2">
        <w:rPr>
          <w:rFonts w:ascii="Arial" w:hAnsi="Arial" w:cs="Arial"/>
          <w:color w:val="FF0000"/>
          <w:sz w:val="20"/>
        </w:rPr>
        <w:t xml:space="preserve">s av </w:t>
      </w:r>
      <w:r w:rsidR="000D3BE2">
        <w:rPr>
          <w:rFonts w:ascii="Arial" w:hAnsi="Arial" w:cs="Arial"/>
          <w:color w:val="FF0000"/>
          <w:sz w:val="20"/>
        </w:rPr>
        <w:t>TRC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2551"/>
        <w:gridCol w:w="2977"/>
        <w:gridCol w:w="2410"/>
      </w:tblGrid>
      <w:tr w:rsidR="00CC6196" w:rsidRPr="00B1448F" w14:paraId="0DCFBE9A" w14:textId="77777777" w:rsidTr="005418A9">
        <w:trPr>
          <w:cantSplit/>
          <w:trHeight w:val="388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4FFD7" w14:textId="77777777" w:rsidR="00CC6196" w:rsidRPr="00B1448F" w:rsidRDefault="00CC6196" w:rsidP="00F461E6">
            <w:pPr>
              <w:pStyle w:val="Sidfot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Inmatningsdatum:</w:t>
            </w:r>
          </w:p>
          <w:p w14:paraId="3E47B133" w14:textId="77777777" w:rsidR="00CC6196" w:rsidRPr="00B1448F" w:rsidRDefault="00CC6196" w:rsidP="00F461E6">
            <w:pPr>
              <w:pStyle w:val="Sidfo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5C00D" w14:textId="77777777" w:rsidR="00CC6196" w:rsidRPr="00B1448F" w:rsidRDefault="00CC6196" w:rsidP="00F461E6">
            <w:pPr>
              <w:pStyle w:val="Sidfot"/>
              <w:jc w:val="center"/>
              <w:rPr>
                <w:rFonts w:ascii="Arial" w:hAnsi="Arial" w:cs="Arial"/>
                <w:i/>
                <w:sz w:val="16"/>
              </w:rPr>
            </w:pPr>
            <w:r>
              <w:rPr>
                <w:rFonts w:ascii="Arial" w:hAnsi="Arial" w:cs="Arial"/>
                <w:i/>
                <w:sz w:val="16"/>
              </w:rPr>
              <w:t>Inmatad av:</w:t>
            </w:r>
          </w:p>
          <w:p w14:paraId="5D859A59" w14:textId="77777777" w:rsidR="00CC6196" w:rsidRPr="00A55C8A" w:rsidRDefault="00CC6196" w:rsidP="00F461E6">
            <w:pPr>
              <w:pStyle w:val="Sidfot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F2A30" w14:textId="1564B4F4" w:rsidR="00CC6196" w:rsidRPr="00B1448F" w:rsidRDefault="00CC6196" w:rsidP="00F461E6">
            <w:pPr>
              <w:pStyle w:val="Sidfot"/>
              <w:jc w:val="center"/>
              <w:rPr>
                <w:rFonts w:ascii="Arial" w:hAnsi="Arial" w:cs="Arial"/>
                <w:i/>
                <w:sz w:val="16"/>
              </w:rPr>
            </w:pPr>
            <w:r w:rsidRPr="00B1448F">
              <w:rPr>
                <w:rFonts w:ascii="Arial" w:hAnsi="Arial" w:cs="Arial"/>
                <w:i/>
                <w:sz w:val="16"/>
              </w:rPr>
              <w:t>Driftsättningsdatum</w:t>
            </w:r>
            <w:r w:rsidR="005418A9">
              <w:rPr>
                <w:rFonts w:ascii="Arial" w:hAnsi="Arial" w:cs="Arial"/>
                <w:i/>
                <w:sz w:val="16"/>
              </w:rPr>
              <w:t>/driftsatt av</w:t>
            </w:r>
            <w:r w:rsidRPr="00B1448F">
              <w:rPr>
                <w:rFonts w:ascii="Arial" w:hAnsi="Arial" w:cs="Arial"/>
                <w:i/>
                <w:sz w:val="16"/>
              </w:rPr>
              <w:t>:</w:t>
            </w:r>
          </w:p>
          <w:p w14:paraId="4E8255D1" w14:textId="77777777" w:rsidR="00CC6196" w:rsidRPr="00B1448F" w:rsidRDefault="00CC6196" w:rsidP="00F461E6">
            <w:pPr>
              <w:jc w:val="center"/>
              <w:rPr>
                <w:rFonts w:ascii="Arial" w:hAnsi="Arial" w:cs="Arial"/>
                <w:i/>
                <w:sz w:val="20"/>
              </w:rPr>
            </w:pP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31FB8" w14:textId="62563386" w:rsidR="00CC6196" w:rsidRDefault="005418A9" w:rsidP="00F461E6">
            <w:pPr>
              <w:pStyle w:val="Sidfot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Avtal skrivet</w:t>
            </w:r>
            <w:r w:rsidR="00CC6196" w:rsidRPr="00B1448F">
              <w:rPr>
                <w:rFonts w:ascii="Arial" w:hAnsi="Arial" w:cs="Arial"/>
                <w:i/>
                <w:sz w:val="16"/>
                <w:szCs w:val="16"/>
              </w:rPr>
              <w:t>:</w:t>
            </w:r>
          </w:p>
          <w:p w14:paraId="5384CC28" w14:textId="77777777" w:rsidR="00CC6196" w:rsidRDefault="00CC6196" w:rsidP="00F461E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  <w:p w14:paraId="2898ED2E" w14:textId="77777777" w:rsidR="00CC6196" w:rsidRPr="009D0B28" w:rsidRDefault="00CC6196" w:rsidP="00F461E6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</w:p>
        </w:tc>
      </w:tr>
    </w:tbl>
    <w:p w14:paraId="2D265824" w14:textId="77777777" w:rsidR="00FA0984" w:rsidRDefault="00FA0984" w:rsidP="002A65B9">
      <w:pPr>
        <w:pStyle w:val="Sidhuvud"/>
        <w:tabs>
          <w:tab w:val="left" w:pos="1304"/>
        </w:tabs>
        <w:rPr>
          <w:b/>
          <w:color w:val="FF0000"/>
          <w:sz w:val="20"/>
        </w:rPr>
      </w:pPr>
    </w:p>
    <w:p w14:paraId="33103126" w14:textId="77777777" w:rsidR="00FA0984" w:rsidRDefault="00FA0984" w:rsidP="00CF0E4C">
      <w:pPr>
        <w:pStyle w:val="Sidhuvud"/>
        <w:tabs>
          <w:tab w:val="left" w:pos="1304"/>
        </w:tabs>
        <w:jc w:val="center"/>
        <w:rPr>
          <w:b/>
          <w:color w:val="FF0000"/>
          <w:sz w:val="20"/>
        </w:rPr>
      </w:pPr>
    </w:p>
    <w:p w14:paraId="0F3A5101" w14:textId="4C29C09C" w:rsidR="00D61062" w:rsidRDefault="00D61062" w:rsidP="00D61062">
      <w:pPr>
        <w:pStyle w:val="Sidhuvud"/>
        <w:tabs>
          <w:tab w:val="left" w:pos="1304"/>
        </w:tabs>
        <w:rPr>
          <w:b/>
          <w:color w:val="FF0000"/>
          <w:sz w:val="20"/>
        </w:rPr>
      </w:pPr>
    </w:p>
    <w:p w14:paraId="78CF0AD8" w14:textId="77777777" w:rsidR="005E2A35" w:rsidRDefault="005E2A35" w:rsidP="00D61062">
      <w:pPr>
        <w:pStyle w:val="Sidhuvud"/>
        <w:tabs>
          <w:tab w:val="left" w:pos="1304"/>
        </w:tabs>
        <w:rPr>
          <w:b/>
          <w:color w:val="FF0000"/>
          <w:sz w:val="20"/>
        </w:rPr>
      </w:pPr>
    </w:p>
    <w:p w14:paraId="4B4250CE" w14:textId="77777777" w:rsidR="00D61062" w:rsidRPr="005E2A35" w:rsidRDefault="00A55724" w:rsidP="00A55724">
      <w:pPr>
        <w:rPr>
          <w:rFonts w:ascii="Arial" w:hAnsi="Arial" w:cs="Arial"/>
          <w:color w:val="FF0000"/>
          <w:sz w:val="20"/>
        </w:rPr>
      </w:pPr>
      <w:r w:rsidRPr="005E2A35">
        <w:rPr>
          <w:rFonts w:ascii="Arial" w:hAnsi="Arial" w:cs="Arial"/>
          <w:color w:val="FF0000"/>
          <w:sz w:val="20"/>
        </w:rPr>
        <w:lastRenderedPageBreak/>
        <w:t>FYLLS I AV LARMINSTALLATÖR</w:t>
      </w: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D61062" w14:paraId="43AB40C4" w14:textId="77777777" w:rsidTr="002A65B9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A22C694" w14:textId="77777777" w:rsidR="00D61062" w:rsidRDefault="00D61062">
            <w:pPr>
              <w:pStyle w:val="Sidhuvud"/>
              <w:tabs>
                <w:tab w:val="left" w:pos="1304"/>
              </w:tabs>
              <w:spacing w:before="120" w:after="240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Area</w:t>
            </w:r>
          </w:p>
        </w:tc>
        <w:tc>
          <w:tcPr>
            <w:tcW w:w="8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328EA24" w14:textId="77777777" w:rsidR="00D61062" w:rsidRDefault="00D61062">
            <w:pPr>
              <w:pStyle w:val="Sidhuvud"/>
              <w:tabs>
                <w:tab w:val="left" w:pos="1304"/>
              </w:tabs>
              <w:spacing w:before="12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Beskrivning</w:t>
            </w:r>
          </w:p>
        </w:tc>
      </w:tr>
      <w:tr w:rsidR="00D61062" w14:paraId="725577C8" w14:textId="77777777" w:rsidTr="00D61062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0894E" w14:textId="77777777" w:rsidR="00D61062" w:rsidRDefault="00D61062" w:rsidP="00687B53">
            <w:pPr>
              <w:pStyle w:val="Sidhuvud"/>
              <w:tabs>
                <w:tab w:val="left" w:pos="1304"/>
              </w:tabs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8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309C" w14:textId="77777777" w:rsidR="00D61062" w:rsidRDefault="00D61062" w:rsidP="00687B53">
            <w:pPr>
              <w:pStyle w:val="Sidhuvud"/>
              <w:tabs>
                <w:tab w:val="left" w:pos="1304"/>
              </w:tabs>
              <w:spacing w:before="120" w:after="120"/>
              <w:rPr>
                <w:sz w:val="20"/>
              </w:rPr>
            </w:pPr>
          </w:p>
        </w:tc>
      </w:tr>
      <w:tr w:rsidR="00D61062" w14:paraId="743BAEC1" w14:textId="77777777" w:rsidTr="00D61062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12CD0" w14:textId="77777777" w:rsidR="00D61062" w:rsidRDefault="00D61062" w:rsidP="00687B53">
            <w:pPr>
              <w:pStyle w:val="Sidhuvud"/>
              <w:tabs>
                <w:tab w:val="left" w:pos="1304"/>
              </w:tabs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8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11CD4" w14:textId="77777777" w:rsidR="00D61062" w:rsidRDefault="00D61062" w:rsidP="00687B53">
            <w:pPr>
              <w:pStyle w:val="Sidhuvud"/>
              <w:tabs>
                <w:tab w:val="left" w:pos="1304"/>
              </w:tabs>
              <w:spacing w:before="120" w:after="120"/>
              <w:rPr>
                <w:sz w:val="20"/>
              </w:rPr>
            </w:pPr>
          </w:p>
        </w:tc>
      </w:tr>
      <w:tr w:rsidR="00D61062" w14:paraId="754859CB" w14:textId="77777777" w:rsidTr="00D61062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C15BB" w14:textId="77777777" w:rsidR="00D61062" w:rsidRDefault="00D61062" w:rsidP="00687B53">
            <w:pPr>
              <w:pStyle w:val="Sidhuvud"/>
              <w:tabs>
                <w:tab w:val="left" w:pos="1304"/>
              </w:tabs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03</w:t>
            </w:r>
          </w:p>
        </w:tc>
        <w:tc>
          <w:tcPr>
            <w:tcW w:w="8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A7070" w14:textId="77777777" w:rsidR="00D61062" w:rsidRDefault="00D61062" w:rsidP="00687B53">
            <w:pPr>
              <w:pStyle w:val="Sidhuvud"/>
              <w:tabs>
                <w:tab w:val="left" w:pos="1304"/>
              </w:tabs>
              <w:spacing w:before="120" w:after="120"/>
              <w:rPr>
                <w:sz w:val="20"/>
              </w:rPr>
            </w:pPr>
          </w:p>
        </w:tc>
      </w:tr>
      <w:tr w:rsidR="00D61062" w14:paraId="3A4293DA" w14:textId="77777777" w:rsidTr="00D61062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9AA2B" w14:textId="77777777" w:rsidR="00D61062" w:rsidRDefault="00D61062" w:rsidP="00687B53">
            <w:pPr>
              <w:pStyle w:val="Sidhuvud"/>
              <w:tabs>
                <w:tab w:val="left" w:pos="1304"/>
              </w:tabs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04</w:t>
            </w:r>
          </w:p>
        </w:tc>
        <w:tc>
          <w:tcPr>
            <w:tcW w:w="8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22357" w14:textId="77777777" w:rsidR="00D61062" w:rsidRDefault="00D61062" w:rsidP="00687B53">
            <w:pPr>
              <w:pStyle w:val="Sidhuvud"/>
              <w:tabs>
                <w:tab w:val="left" w:pos="1304"/>
              </w:tabs>
              <w:spacing w:before="120" w:after="120"/>
              <w:rPr>
                <w:sz w:val="20"/>
              </w:rPr>
            </w:pPr>
          </w:p>
        </w:tc>
      </w:tr>
      <w:tr w:rsidR="00D61062" w14:paraId="03DDBDFD" w14:textId="77777777" w:rsidTr="00D61062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EE478" w14:textId="77777777" w:rsidR="00D61062" w:rsidRDefault="00D61062" w:rsidP="00687B53">
            <w:pPr>
              <w:pStyle w:val="Sidhuvud"/>
              <w:tabs>
                <w:tab w:val="left" w:pos="1304"/>
              </w:tabs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05</w:t>
            </w:r>
          </w:p>
        </w:tc>
        <w:tc>
          <w:tcPr>
            <w:tcW w:w="8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F9401" w14:textId="77777777" w:rsidR="00D61062" w:rsidRDefault="00D61062" w:rsidP="00687B53">
            <w:pPr>
              <w:pStyle w:val="Sidhuvud"/>
              <w:tabs>
                <w:tab w:val="left" w:pos="1304"/>
              </w:tabs>
              <w:spacing w:before="120" w:after="120"/>
              <w:rPr>
                <w:sz w:val="20"/>
              </w:rPr>
            </w:pPr>
          </w:p>
        </w:tc>
      </w:tr>
      <w:tr w:rsidR="00D61062" w14:paraId="3FE8AFF0" w14:textId="77777777" w:rsidTr="00D61062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E3B4B" w14:textId="77777777" w:rsidR="00D61062" w:rsidRDefault="00D61062" w:rsidP="00687B53">
            <w:pPr>
              <w:pStyle w:val="Sidhuvud"/>
              <w:tabs>
                <w:tab w:val="left" w:pos="1304"/>
              </w:tabs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06</w:t>
            </w:r>
          </w:p>
        </w:tc>
        <w:tc>
          <w:tcPr>
            <w:tcW w:w="8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5A8C7" w14:textId="77777777" w:rsidR="00D61062" w:rsidRDefault="00D61062" w:rsidP="00687B53">
            <w:pPr>
              <w:pStyle w:val="Sidhuvud"/>
              <w:tabs>
                <w:tab w:val="left" w:pos="1304"/>
              </w:tabs>
              <w:spacing w:before="120" w:after="120"/>
              <w:rPr>
                <w:sz w:val="20"/>
              </w:rPr>
            </w:pPr>
          </w:p>
        </w:tc>
      </w:tr>
      <w:tr w:rsidR="00D61062" w14:paraId="39C7C4E9" w14:textId="77777777" w:rsidTr="00D61062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25544" w14:textId="77777777" w:rsidR="00D61062" w:rsidRDefault="00D61062" w:rsidP="00687B53">
            <w:pPr>
              <w:pStyle w:val="Sidhuvud"/>
              <w:tabs>
                <w:tab w:val="left" w:pos="1304"/>
              </w:tabs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07</w:t>
            </w:r>
          </w:p>
        </w:tc>
        <w:tc>
          <w:tcPr>
            <w:tcW w:w="8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DEBB1" w14:textId="77777777" w:rsidR="00D61062" w:rsidRDefault="00D61062" w:rsidP="00687B53">
            <w:pPr>
              <w:pStyle w:val="Sidhuvud"/>
              <w:tabs>
                <w:tab w:val="left" w:pos="1304"/>
              </w:tabs>
              <w:spacing w:before="120" w:after="120"/>
              <w:rPr>
                <w:sz w:val="20"/>
              </w:rPr>
            </w:pPr>
          </w:p>
        </w:tc>
      </w:tr>
      <w:tr w:rsidR="00D61062" w14:paraId="3D0836EB" w14:textId="77777777" w:rsidTr="00D61062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9EFCB" w14:textId="77777777" w:rsidR="00D61062" w:rsidRDefault="00D61062" w:rsidP="00687B53">
            <w:pPr>
              <w:pStyle w:val="Sidhuvud"/>
              <w:tabs>
                <w:tab w:val="left" w:pos="1304"/>
              </w:tabs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08</w:t>
            </w:r>
          </w:p>
        </w:tc>
        <w:tc>
          <w:tcPr>
            <w:tcW w:w="8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10DB9" w14:textId="77777777" w:rsidR="00D61062" w:rsidRDefault="00D61062" w:rsidP="00687B53">
            <w:pPr>
              <w:pStyle w:val="Sidhuvud"/>
              <w:tabs>
                <w:tab w:val="left" w:pos="1304"/>
              </w:tabs>
              <w:spacing w:before="120" w:after="120"/>
              <w:rPr>
                <w:sz w:val="20"/>
              </w:rPr>
            </w:pPr>
          </w:p>
        </w:tc>
      </w:tr>
      <w:tr w:rsidR="00D61062" w14:paraId="1E93BEBB" w14:textId="77777777" w:rsidTr="00D61062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F9E7F" w14:textId="77777777" w:rsidR="00D61062" w:rsidRDefault="00D61062" w:rsidP="00687B53">
            <w:pPr>
              <w:pStyle w:val="Sidhuvud"/>
              <w:tabs>
                <w:tab w:val="left" w:pos="1304"/>
              </w:tabs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09</w:t>
            </w:r>
          </w:p>
        </w:tc>
        <w:tc>
          <w:tcPr>
            <w:tcW w:w="8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07921" w14:textId="77777777" w:rsidR="00D61062" w:rsidRDefault="00D61062" w:rsidP="00687B53">
            <w:pPr>
              <w:pStyle w:val="Sidhuvud"/>
              <w:tabs>
                <w:tab w:val="left" w:pos="1304"/>
              </w:tabs>
              <w:spacing w:before="120" w:after="120"/>
              <w:rPr>
                <w:sz w:val="20"/>
              </w:rPr>
            </w:pPr>
          </w:p>
        </w:tc>
      </w:tr>
      <w:tr w:rsidR="00D61062" w14:paraId="6018DA10" w14:textId="77777777" w:rsidTr="00D61062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8DA50" w14:textId="77777777" w:rsidR="00D61062" w:rsidRDefault="00D61062" w:rsidP="00687B53">
            <w:pPr>
              <w:pStyle w:val="Sidhuvud"/>
              <w:tabs>
                <w:tab w:val="left" w:pos="1304"/>
              </w:tabs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8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BE263" w14:textId="77777777" w:rsidR="00D61062" w:rsidRDefault="00D61062" w:rsidP="00687B53">
            <w:pPr>
              <w:pStyle w:val="Sidhuvud"/>
              <w:tabs>
                <w:tab w:val="left" w:pos="1304"/>
              </w:tabs>
              <w:spacing w:before="120" w:after="120"/>
              <w:rPr>
                <w:sz w:val="20"/>
              </w:rPr>
            </w:pPr>
          </w:p>
        </w:tc>
      </w:tr>
      <w:tr w:rsidR="00D61062" w14:paraId="5CCC189F" w14:textId="77777777" w:rsidTr="00D61062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27972" w14:textId="77777777" w:rsidR="00D61062" w:rsidRDefault="00D61062" w:rsidP="00687B53">
            <w:pPr>
              <w:pStyle w:val="Sidhuvud"/>
              <w:tabs>
                <w:tab w:val="left" w:pos="1304"/>
              </w:tabs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8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9D7E4" w14:textId="77777777" w:rsidR="00D61062" w:rsidRDefault="00D61062" w:rsidP="00687B53">
            <w:pPr>
              <w:pStyle w:val="Sidhuvud"/>
              <w:tabs>
                <w:tab w:val="left" w:pos="1304"/>
              </w:tabs>
              <w:spacing w:before="120" w:after="120"/>
              <w:rPr>
                <w:sz w:val="20"/>
              </w:rPr>
            </w:pPr>
          </w:p>
        </w:tc>
      </w:tr>
      <w:tr w:rsidR="00D61062" w14:paraId="06D2FEE2" w14:textId="77777777" w:rsidTr="00D61062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980F4" w14:textId="77777777" w:rsidR="00D61062" w:rsidRDefault="00D61062" w:rsidP="00687B53">
            <w:pPr>
              <w:pStyle w:val="Sidhuvud"/>
              <w:tabs>
                <w:tab w:val="left" w:pos="1304"/>
              </w:tabs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8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4C769" w14:textId="77777777" w:rsidR="00D61062" w:rsidRDefault="00D61062" w:rsidP="00687B53">
            <w:pPr>
              <w:pStyle w:val="Sidhuvud"/>
              <w:tabs>
                <w:tab w:val="left" w:pos="1304"/>
              </w:tabs>
              <w:spacing w:before="120" w:after="120"/>
              <w:rPr>
                <w:sz w:val="20"/>
              </w:rPr>
            </w:pPr>
          </w:p>
        </w:tc>
      </w:tr>
      <w:tr w:rsidR="00D61062" w14:paraId="1BB5816E" w14:textId="77777777" w:rsidTr="00D61062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8E19E" w14:textId="77777777" w:rsidR="00D61062" w:rsidRDefault="00D61062" w:rsidP="00687B53">
            <w:pPr>
              <w:pStyle w:val="Sidhuvud"/>
              <w:tabs>
                <w:tab w:val="left" w:pos="1304"/>
              </w:tabs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8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4491D" w14:textId="77777777" w:rsidR="00D61062" w:rsidRDefault="00D61062" w:rsidP="00687B53">
            <w:pPr>
              <w:pStyle w:val="Sidhuvud"/>
              <w:tabs>
                <w:tab w:val="left" w:pos="1304"/>
              </w:tabs>
              <w:spacing w:before="120" w:after="120"/>
              <w:rPr>
                <w:sz w:val="20"/>
              </w:rPr>
            </w:pPr>
          </w:p>
        </w:tc>
      </w:tr>
      <w:tr w:rsidR="00D61062" w14:paraId="357B3E7C" w14:textId="77777777" w:rsidTr="00D61062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30CAA" w14:textId="77777777" w:rsidR="00D61062" w:rsidRDefault="00D61062" w:rsidP="00687B53">
            <w:pPr>
              <w:pStyle w:val="Sidhuvud"/>
              <w:tabs>
                <w:tab w:val="left" w:pos="1304"/>
              </w:tabs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8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995F9" w14:textId="77777777" w:rsidR="00D61062" w:rsidRDefault="00D61062" w:rsidP="00687B53">
            <w:pPr>
              <w:pStyle w:val="Sidhuvud"/>
              <w:tabs>
                <w:tab w:val="left" w:pos="1304"/>
              </w:tabs>
              <w:spacing w:before="120" w:after="120"/>
              <w:rPr>
                <w:sz w:val="20"/>
              </w:rPr>
            </w:pPr>
          </w:p>
        </w:tc>
      </w:tr>
      <w:tr w:rsidR="00D61062" w14:paraId="2013816A" w14:textId="77777777" w:rsidTr="00D61062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8EA65" w14:textId="77777777" w:rsidR="00D61062" w:rsidRDefault="00D61062" w:rsidP="00687B53">
            <w:pPr>
              <w:pStyle w:val="Sidhuvud"/>
              <w:tabs>
                <w:tab w:val="left" w:pos="1304"/>
              </w:tabs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8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50C3E" w14:textId="77777777" w:rsidR="00D61062" w:rsidRDefault="00D61062" w:rsidP="00687B53">
            <w:pPr>
              <w:pStyle w:val="Sidhuvud"/>
              <w:tabs>
                <w:tab w:val="left" w:pos="1304"/>
              </w:tabs>
              <w:spacing w:before="120" w:after="120"/>
              <w:rPr>
                <w:sz w:val="20"/>
              </w:rPr>
            </w:pPr>
          </w:p>
        </w:tc>
      </w:tr>
      <w:tr w:rsidR="00D61062" w14:paraId="09AAC842" w14:textId="77777777" w:rsidTr="00D61062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87FA6" w14:textId="77777777" w:rsidR="00D61062" w:rsidRDefault="00D61062" w:rsidP="00687B53">
            <w:pPr>
              <w:pStyle w:val="Sidhuvud"/>
              <w:tabs>
                <w:tab w:val="left" w:pos="1304"/>
              </w:tabs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8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5C95E" w14:textId="77777777" w:rsidR="00D61062" w:rsidRDefault="00D61062" w:rsidP="00687B53">
            <w:pPr>
              <w:pStyle w:val="Sidhuvud"/>
              <w:tabs>
                <w:tab w:val="left" w:pos="1304"/>
              </w:tabs>
              <w:spacing w:before="120" w:after="120"/>
              <w:rPr>
                <w:sz w:val="20"/>
              </w:rPr>
            </w:pPr>
          </w:p>
        </w:tc>
      </w:tr>
    </w:tbl>
    <w:p w14:paraId="77D14CC9" w14:textId="77777777" w:rsidR="00D61062" w:rsidRDefault="00D61062" w:rsidP="00CF0E4C">
      <w:pPr>
        <w:pStyle w:val="Sidhuvud"/>
        <w:tabs>
          <w:tab w:val="left" w:pos="1304"/>
        </w:tabs>
        <w:jc w:val="center"/>
        <w:rPr>
          <w:b/>
          <w:color w:val="FF0000"/>
          <w:sz w:val="20"/>
        </w:rPr>
      </w:pPr>
    </w:p>
    <w:sectPr w:rsidR="00D61062" w:rsidSect="00FA0984">
      <w:headerReference w:type="default" r:id="rId8"/>
      <w:pgSz w:w="11906" w:h="16838"/>
      <w:pgMar w:top="510" w:right="720" w:bottom="249" w:left="720" w:header="51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F68BD" w14:textId="77777777" w:rsidR="005E2A35" w:rsidRDefault="005E2A35" w:rsidP="005701EB">
      <w:r>
        <w:separator/>
      </w:r>
    </w:p>
  </w:endnote>
  <w:endnote w:type="continuationSeparator" w:id="0">
    <w:p w14:paraId="3F956A3C" w14:textId="77777777" w:rsidR="005E2A35" w:rsidRDefault="005E2A35" w:rsidP="00570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7BBFCB" w14:textId="77777777" w:rsidR="005E2A35" w:rsidRDefault="005E2A35" w:rsidP="005701EB">
      <w:r>
        <w:separator/>
      </w:r>
    </w:p>
  </w:footnote>
  <w:footnote w:type="continuationSeparator" w:id="0">
    <w:p w14:paraId="2E81DCF6" w14:textId="77777777" w:rsidR="005E2A35" w:rsidRDefault="005E2A35" w:rsidP="005701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59357" w14:textId="3FA9777B" w:rsidR="00A95A23" w:rsidRDefault="006B03A0">
    <w:pPr>
      <w:pStyle w:val="Sidhuvud"/>
    </w:pPr>
    <w:r>
      <w:rPr>
        <w:b/>
        <w:noProof/>
        <w:color w:val="002060"/>
        <w:sz w:val="12"/>
        <w:szCs w:val="12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7FC397B" wp14:editId="5795CF4A">
              <wp:simplePos x="0" y="0"/>
              <wp:positionH relativeFrom="margin">
                <wp:posOffset>3476625</wp:posOffset>
              </wp:positionH>
              <wp:positionV relativeFrom="paragraph">
                <wp:posOffset>9526</wp:posOffset>
              </wp:positionV>
              <wp:extent cx="3143250" cy="55245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3250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58090D" w14:textId="388BD0AC" w:rsidR="00D5481F" w:rsidRDefault="00D5481F" w:rsidP="001343B3">
                          <w:pPr>
                            <w:pStyle w:val="Sidhuvud"/>
                            <w:rPr>
                              <w:b/>
                              <w:color w:val="0070C0"/>
                              <w:sz w:val="28"/>
                              <w:szCs w:val="28"/>
                            </w:rPr>
                          </w:pPr>
                          <w:r w:rsidRPr="002A65B9">
                            <w:rPr>
                              <w:b/>
                              <w:color w:val="0070C0"/>
                              <w:sz w:val="28"/>
                              <w:szCs w:val="28"/>
                            </w:rPr>
                            <w:t xml:space="preserve">Anmälan om utförd installation </w:t>
                          </w:r>
                          <w:r w:rsidRPr="002A65B9">
                            <w:rPr>
                              <w:b/>
                              <w:color w:val="0070C0"/>
                              <w:sz w:val="28"/>
                              <w:szCs w:val="28"/>
                            </w:rPr>
                            <w:br/>
                            <w:t xml:space="preserve">                  </w:t>
                          </w:r>
                          <w:r w:rsidR="00036545" w:rsidRPr="002A65B9">
                            <w:rPr>
                              <w:b/>
                              <w:color w:val="0070C0"/>
                              <w:sz w:val="28"/>
                              <w:szCs w:val="28"/>
                            </w:rPr>
                            <w:t>Multicom</w:t>
                          </w:r>
                          <w:r w:rsidR="0000129E" w:rsidRPr="002A65B9">
                            <w:rPr>
                              <w:b/>
                              <w:color w:val="0070C0"/>
                              <w:sz w:val="28"/>
                              <w:szCs w:val="28"/>
                            </w:rPr>
                            <w:t xml:space="preserve"> SIA</w:t>
                          </w:r>
                        </w:p>
                        <w:p w14:paraId="66D11FD6" w14:textId="77777777" w:rsidR="005E2A35" w:rsidRPr="00CC6196" w:rsidRDefault="005E2A35" w:rsidP="001343B3">
                          <w:pPr>
                            <w:pStyle w:val="Sidhuvud"/>
                            <w:rPr>
                              <w:b/>
                              <w:color w:val="0070C0"/>
                              <w:sz w:val="28"/>
                              <w:szCs w:val="28"/>
                            </w:rPr>
                          </w:pPr>
                        </w:p>
                        <w:p w14:paraId="015FFADD" w14:textId="77777777" w:rsidR="00D5481F" w:rsidRPr="00CC6196" w:rsidRDefault="00D5481F" w:rsidP="00D5481F">
                          <w:pPr>
                            <w:rPr>
                              <w:rFonts w:ascii="Arial" w:hAnsi="Arial" w:cs="Arial"/>
                              <w:color w:val="FF0000"/>
                              <w:szCs w:val="24"/>
                            </w:rPr>
                          </w:pPr>
                        </w:p>
                        <w:p w14:paraId="5A279A2B" w14:textId="77777777" w:rsidR="00D5481F" w:rsidRPr="00CC6196" w:rsidRDefault="00D5481F" w:rsidP="001343B3">
                          <w:pPr>
                            <w:rPr>
                              <w:rFonts w:ascii="Comic Sans MS" w:hAnsi="Comic Sans MS"/>
                              <w:color w:val="FF0000"/>
                              <w:sz w:val="28"/>
                              <w:szCs w:val="28"/>
                            </w:rPr>
                          </w:pPr>
                        </w:p>
                        <w:p w14:paraId="3C525211" w14:textId="77777777" w:rsidR="00D5481F" w:rsidRPr="00CC6196" w:rsidRDefault="00D5481F" w:rsidP="001343B3">
                          <w:pPr>
                            <w:pStyle w:val="Sidhuvud"/>
                            <w:rPr>
                              <w:rFonts w:ascii="Comic Sans MS" w:hAnsi="Comic Sans MS"/>
                              <w:color w:val="FF0000"/>
                              <w:sz w:val="28"/>
                              <w:szCs w:val="28"/>
                            </w:rPr>
                          </w:pPr>
                          <w:r w:rsidRPr="00CC6196">
                            <w:rPr>
                              <w:b/>
                              <w:sz w:val="40"/>
                              <w:szCs w:val="40"/>
                            </w:rPr>
                            <w:br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FC397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73.75pt;margin-top:.75pt;width:247.5pt;height:43.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" filled="f" stroked="f">
              <v:textbox>
                <w:txbxContent>
                  <w:p w14:paraId="3958090D" w14:textId="388BD0AC" w:rsidR="00D5481F" w:rsidRDefault="00D5481F" w:rsidP="001343B3">
                    <w:pPr>
                      <w:pStyle w:val="Sidhuvud"/>
                      <w:rPr>
                        <w:b/>
                        <w:color w:val="0070C0"/>
                        <w:sz w:val="28"/>
                        <w:szCs w:val="28"/>
                      </w:rPr>
                    </w:pPr>
                    <w:r w:rsidRPr="002A65B9">
                      <w:rPr>
                        <w:b/>
                        <w:color w:val="0070C0"/>
                        <w:sz w:val="28"/>
                        <w:szCs w:val="28"/>
                      </w:rPr>
                      <w:t xml:space="preserve">Anmälan om utförd installation </w:t>
                    </w:r>
                    <w:r w:rsidRPr="002A65B9">
                      <w:rPr>
                        <w:b/>
                        <w:color w:val="0070C0"/>
                        <w:sz w:val="28"/>
                        <w:szCs w:val="28"/>
                      </w:rPr>
                      <w:br/>
                      <w:t xml:space="preserve">                  </w:t>
                    </w:r>
                    <w:r w:rsidR="00036545" w:rsidRPr="002A65B9">
                      <w:rPr>
                        <w:b/>
                        <w:color w:val="0070C0"/>
                        <w:sz w:val="28"/>
                        <w:szCs w:val="28"/>
                      </w:rPr>
                      <w:t>Multicom</w:t>
                    </w:r>
                    <w:r w:rsidR="0000129E" w:rsidRPr="002A65B9">
                      <w:rPr>
                        <w:b/>
                        <w:color w:val="0070C0"/>
                        <w:sz w:val="28"/>
                        <w:szCs w:val="28"/>
                      </w:rPr>
                      <w:t xml:space="preserve"> SIA</w:t>
                    </w:r>
                  </w:p>
                  <w:p w14:paraId="66D11FD6" w14:textId="77777777" w:rsidR="005E2A35" w:rsidRPr="00CC6196" w:rsidRDefault="005E2A35" w:rsidP="001343B3">
                    <w:pPr>
                      <w:pStyle w:val="Sidhuvud"/>
                      <w:rPr>
                        <w:b/>
                        <w:color w:val="0070C0"/>
                        <w:sz w:val="28"/>
                        <w:szCs w:val="28"/>
                      </w:rPr>
                    </w:pPr>
                  </w:p>
                  <w:p w14:paraId="015FFADD" w14:textId="77777777" w:rsidR="00D5481F" w:rsidRPr="00CC6196" w:rsidRDefault="00D5481F" w:rsidP="00D5481F">
                    <w:pPr>
                      <w:rPr>
                        <w:rFonts w:ascii="Arial" w:hAnsi="Arial" w:cs="Arial"/>
                        <w:color w:val="FF0000"/>
                        <w:szCs w:val="24"/>
                      </w:rPr>
                    </w:pPr>
                  </w:p>
                  <w:p w14:paraId="5A279A2B" w14:textId="77777777" w:rsidR="00D5481F" w:rsidRPr="00CC6196" w:rsidRDefault="00D5481F" w:rsidP="001343B3">
                    <w:pPr>
                      <w:rPr>
                        <w:rFonts w:ascii="Comic Sans MS" w:hAnsi="Comic Sans MS"/>
                        <w:color w:val="FF0000"/>
                        <w:sz w:val="28"/>
                        <w:szCs w:val="28"/>
                      </w:rPr>
                    </w:pPr>
                  </w:p>
                  <w:p w14:paraId="3C525211" w14:textId="77777777" w:rsidR="00D5481F" w:rsidRPr="00CC6196" w:rsidRDefault="00D5481F" w:rsidP="001343B3">
                    <w:pPr>
                      <w:pStyle w:val="Sidhuvud"/>
                      <w:rPr>
                        <w:rFonts w:ascii="Comic Sans MS" w:hAnsi="Comic Sans MS"/>
                        <w:color w:val="FF0000"/>
                        <w:sz w:val="28"/>
                        <w:szCs w:val="28"/>
                      </w:rPr>
                    </w:pPr>
                    <w:r w:rsidRPr="00CC6196">
                      <w:rPr>
                        <w:b/>
                        <w:sz w:val="40"/>
                        <w:szCs w:val="40"/>
                      </w:rPr>
                      <w:br/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A95A23">
      <w:rPr>
        <w:noProof/>
      </w:rPr>
      <w:drawing>
        <wp:inline distT="0" distB="0" distL="0" distR="0" wp14:anchorId="18A42C3C" wp14:editId="2EE94C72">
          <wp:extent cx="1609725" cy="337820"/>
          <wp:effectExtent l="0" t="0" r="9525" b="5080"/>
          <wp:docPr id="4" name="Bildobjekt 4" descr="En bild som visar text, clipart&#10;&#10;Automatiskt genererad beskrivn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ildobjekt 4" descr="En bild som visar text, clipart&#10;&#10;Automatiskt genererad beskrivni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337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B19427" w14:textId="77777777" w:rsidR="00A95A23" w:rsidRDefault="00A95A23">
    <w:pPr>
      <w:pStyle w:val="Sidhuvud"/>
    </w:pPr>
  </w:p>
  <w:p w14:paraId="32939615" w14:textId="4B1B5DEB" w:rsidR="006B03A0" w:rsidRPr="006B03A0" w:rsidRDefault="002A65B9" w:rsidP="006B03A0">
    <w:pPr>
      <w:rPr>
        <w:sz w:val="22"/>
        <w:szCs w:val="22"/>
        <w:lang w:val="en-US"/>
      </w:rPr>
    </w:pPr>
    <w:r>
      <w:rPr>
        <w:b/>
        <w:noProof/>
        <w:color w:val="002060"/>
        <w:sz w:val="12"/>
        <w:szCs w:val="1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D7F6183" wp14:editId="1ACCCB63">
              <wp:simplePos x="0" y="0"/>
              <wp:positionH relativeFrom="column">
                <wp:posOffset>-85725</wp:posOffset>
              </wp:positionH>
              <wp:positionV relativeFrom="paragraph">
                <wp:posOffset>723900</wp:posOffset>
              </wp:positionV>
              <wp:extent cx="3962400" cy="238125"/>
              <wp:effectExtent l="0" t="0" r="0" b="9525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62400" cy="238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1E0FEF" w14:textId="77777777" w:rsidR="00D5481F" w:rsidRPr="001343B3" w:rsidRDefault="00D5481F" w:rsidP="001343B3">
                          <w:pPr>
                            <w:pStyle w:val="Sidhuvud"/>
                            <w:rPr>
                              <w:rFonts w:ascii="Comic Sans MS" w:hAnsi="Comic Sans MS"/>
                              <w:color w:val="FF0000"/>
                              <w:sz w:val="28"/>
                              <w:szCs w:val="28"/>
                              <w:lang w:val="en-US"/>
                            </w:rPr>
                          </w:pPr>
                          <w:r w:rsidRPr="001343B3">
                            <w:rPr>
                              <w:b/>
                              <w:sz w:val="40"/>
                              <w:szCs w:val="40"/>
                              <w:lang w:val="en-US"/>
                            </w:rPr>
                            <w:br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D7F6183" id="_x0000_s1027" type="#_x0000_t202" style="position:absolute;margin-left:-6.75pt;margin-top:57pt;width:312pt;height:1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" filled="f" stroked="f">
              <v:textbox>
                <w:txbxContent>
                  <w:p w14:paraId="671E0FEF" w14:textId="77777777" w:rsidR="00D5481F" w:rsidRPr="001343B3" w:rsidRDefault="00D5481F" w:rsidP="001343B3">
                    <w:pPr>
                      <w:pStyle w:val="Sidhuvud"/>
                      <w:rPr>
                        <w:rFonts w:ascii="Comic Sans MS" w:hAnsi="Comic Sans MS"/>
                        <w:color w:val="FF0000"/>
                        <w:sz w:val="28"/>
                        <w:szCs w:val="28"/>
                        <w:lang w:val="en-US"/>
                      </w:rPr>
                    </w:pPr>
                    <w:r w:rsidRPr="001343B3">
                      <w:rPr>
                        <w:b/>
                        <w:sz w:val="40"/>
                        <w:szCs w:val="40"/>
                        <w:lang w:val="en-US"/>
                      </w:rPr>
                      <w:br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ocumentProtection w:edit="forms" w:enforcement="1"/>
  <w:defaultTabStop w:val="1304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A35"/>
    <w:rsid w:val="0000129E"/>
    <w:rsid w:val="00036545"/>
    <w:rsid w:val="000372B2"/>
    <w:rsid w:val="00045344"/>
    <w:rsid w:val="00045C05"/>
    <w:rsid w:val="00046440"/>
    <w:rsid w:val="0006149B"/>
    <w:rsid w:val="000A31F0"/>
    <w:rsid w:val="000A63C9"/>
    <w:rsid w:val="000B7FDE"/>
    <w:rsid w:val="000D3BE2"/>
    <w:rsid w:val="000F281C"/>
    <w:rsid w:val="00122F8D"/>
    <w:rsid w:val="001260C2"/>
    <w:rsid w:val="001343B3"/>
    <w:rsid w:val="001629FC"/>
    <w:rsid w:val="00166578"/>
    <w:rsid w:val="001720A3"/>
    <w:rsid w:val="001955EF"/>
    <w:rsid w:val="001F1D08"/>
    <w:rsid w:val="00220654"/>
    <w:rsid w:val="00243836"/>
    <w:rsid w:val="00251229"/>
    <w:rsid w:val="00251D08"/>
    <w:rsid w:val="002804AB"/>
    <w:rsid w:val="002A65B9"/>
    <w:rsid w:val="002C2277"/>
    <w:rsid w:val="002D58B8"/>
    <w:rsid w:val="002E4C42"/>
    <w:rsid w:val="003347D3"/>
    <w:rsid w:val="003C00D5"/>
    <w:rsid w:val="003F46AE"/>
    <w:rsid w:val="00404CCB"/>
    <w:rsid w:val="00423C8E"/>
    <w:rsid w:val="00445E6F"/>
    <w:rsid w:val="00482140"/>
    <w:rsid w:val="00485F6C"/>
    <w:rsid w:val="004B76F2"/>
    <w:rsid w:val="004D1063"/>
    <w:rsid w:val="004E07F1"/>
    <w:rsid w:val="004E155B"/>
    <w:rsid w:val="004E311D"/>
    <w:rsid w:val="004E3AA4"/>
    <w:rsid w:val="00501C55"/>
    <w:rsid w:val="005203D8"/>
    <w:rsid w:val="005418A9"/>
    <w:rsid w:val="00541BE1"/>
    <w:rsid w:val="005701EB"/>
    <w:rsid w:val="00574C49"/>
    <w:rsid w:val="00584041"/>
    <w:rsid w:val="005D2587"/>
    <w:rsid w:val="005E2A35"/>
    <w:rsid w:val="005F73DA"/>
    <w:rsid w:val="00605D61"/>
    <w:rsid w:val="00612B34"/>
    <w:rsid w:val="00651290"/>
    <w:rsid w:val="006652EC"/>
    <w:rsid w:val="00676175"/>
    <w:rsid w:val="0068091E"/>
    <w:rsid w:val="00680D28"/>
    <w:rsid w:val="0068616D"/>
    <w:rsid w:val="006867F5"/>
    <w:rsid w:val="00687B53"/>
    <w:rsid w:val="006B03A0"/>
    <w:rsid w:val="006C33F1"/>
    <w:rsid w:val="00736684"/>
    <w:rsid w:val="007D0840"/>
    <w:rsid w:val="007F006A"/>
    <w:rsid w:val="007F4969"/>
    <w:rsid w:val="00811E8A"/>
    <w:rsid w:val="00836B57"/>
    <w:rsid w:val="0088017B"/>
    <w:rsid w:val="008A354E"/>
    <w:rsid w:val="008A7151"/>
    <w:rsid w:val="008B0AF6"/>
    <w:rsid w:val="008C2DD6"/>
    <w:rsid w:val="008D6AD2"/>
    <w:rsid w:val="008F0978"/>
    <w:rsid w:val="008F3929"/>
    <w:rsid w:val="008F408E"/>
    <w:rsid w:val="00947B06"/>
    <w:rsid w:val="00973ABC"/>
    <w:rsid w:val="009D0B28"/>
    <w:rsid w:val="009D6F98"/>
    <w:rsid w:val="00A024A2"/>
    <w:rsid w:val="00A11259"/>
    <w:rsid w:val="00A55724"/>
    <w:rsid w:val="00A57031"/>
    <w:rsid w:val="00A70BAF"/>
    <w:rsid w:val="00A81B03"/>
    <w:rsid w:val="00A91C30"/>
    <w:rsid w:val="00A95A23"/>
    <w:rsid w:val="00AA1D00"/>
    <w:rsid w:val="00AB3DD4"/>
    <w:rsid w:val="00AC6420"/>
    <w:rsid w:val="00AE15D0"/>
    <w:rsid w:val="00B12308"/>
    <w:rsid w:val="00B1448F"/>
    <w:rsid w:val="00B66F7F"/>
    <w:rsid w:val="00B73159"/>
    <w:rsid w:val="00B8365E"/>
    <w:rsid w:val="00B96EF8"/>
    <w:rsid w:val="00BA0C1A"/>
    <w:rsid w:val="00BB5C26"/>
    <w:rsid w:val="00C2395F"/>
    <w:rsid w:val="00C2407F"/>
    <w:rsid w:val="00C32A30"/>
    <w:rsid w:val="00C32D8F"/>
    <w:rsid w:val="00C51EC6"/>
    <w:rsid w:val="00C64540"/>
    <w:rsid w:val="00C91061"/>
    <w:rsid w:val="00CB44E4"/>
    <w:rsid w:val="00CC6196"/>
    <w:rsid w:val="00CF0E4C"/>
    <w:rsid w:val="00D53ABF"/>
    <w:rsid w:val="00D5481F"/>
    <w:rsid w:val="00D61062"/>
    <w:rsid w:val="00D61EFA"/>
    <w:rsid w:val="00D6701F"/>
    <w:rsid w:val="00DA1926"/>
    <w:rsid w:val="00DC583A"/>
    <w:rsid w:val="00DC701A"/>
    <w:rsid w:val="00E32BAA"/>
    <w:rsid w:val="00E502FF"/>
    <w:rsid w:val="00E53A12"/>
    <w:rsid w:val="00E74A10"/>
    <w:rsid w:val="00E916E4"/>
    <w:rsid w:val="00EB3033"/>
    <w:rsid w:val="00EB64A9"/>
    <w:rsid w:val="00EC3BC1"/>
    <w:rsid w:val="00ED0BE2"/>
    <w:rsid w:val="00EF40D9"/>
    <w:rsid w:val="00F16A9A"/>
    <w:rsid w:val="00F4685E"/>
    <w:rsid w:val="00F47350"/>
    <w:rsid w:val="00F90E59"/>
    <w:rsid w:val="00F93104"/>
    <w:rsid w:val="00FA0984"/>
    <w:rsid w:val="00FC2C4F"/>
    <w:rsid w:val="00FD5E53"/>
    <w:rsid w:val="00FF1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E43B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02FF"/>
    <w:rPr>
      <w:rFonts w:ascii="Tahoma" w:eastAsia="Times New Roman" w:hAnsi="Tahoma"/>
      <w:sz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nhideWhenUsed/>
    <w:rsid w:val="00E502FF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E502FF"/>
    <w:rPr>
      <w:rFonts w:ascii="Tahoma" w:eastAsia="Times New Roman" w:hAnsi="Tahoma" w:cs="Times New Roman"/>
      <w:sz w:val="24"/>
      <w:szCs w:val="20"/>
      <w:lang w:eastAsia="sv-SE"/>
    </w:rPr>
  </w:style>
  <w:style w:type="paragraph" w:styleId="Sidfot">
    <w:name w:val="footer"/>
    <w:basedOn w:val="Normal"/>
    <w:link w:val="SidfotChar"/>
    <w:unhideWhenUsed/>
    <w:rsid w:val="00E502FF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rsid w:val="00E502FF"/>
    <w:rPr>
      <w:rFonts w:ascii="Tahoma" w:eastAsia="Times New Roman" w:hAnsi="Tahoma" w:cs="Times New Roman"/>
      <w:sz w:val="24"/>
      <w:szCs w:val="20"/>
      <w:lang w:eastAsia="sv-SE"/>
    </w:rPr>
  </w:style>
  <w:style w:type="table" w:styleId="Tabellrutnt">
    <w:name w:val="Table Grid"/>
    <w:basedOn w:val="Normaltabell"/>
    <w:uiPriority w:val="59"/>
    <w:rsid w:val="002D58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gtext">
    <w:name w:val="Balloon Text"/>
    <w:basedOn w:val="Normal"/>
    <w:link w:val="BallongtextChar"/>
    <w:uiPriority w:val="99"/>
    <w:semiHidden/>
    <w:unhideWhenUsed/>
    <w:rsid w:val="005701EB"/>
    <w:rPr>
      <w:rFonts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5701EB"/>
    <w:rPr>
      <w:rFonts w:ascii="Tahoma" w:eastAsia="Times New Roman" w:hAnsi="Tahoma" w:cs="Tahoma"/>
      <w:sz w:val="16"/>
      <w:szCs w:val="16"/>
      <w:lang w:eastAsia="sv-SE"/>
    </w:rPr>
  </w:style>
  <w:style w:type="character" w:styleId="Hyperlnk">
    <w:name w:val="Hyperlink"/>
    <w:basedOn w:val="Standardstycketeckensnitt"/>
    <w:uiPriority w:val="99"/>
    <w:unhideWhenUsed/>
    <w:rsid w:val="00D5481F"/>
    <w:rPr>
      <w:color w:val="0000FF" w:themeColor="hyperlink"/>
      <w:u w:val="single"/>
    </w:rPr>
  </w:style>
  <w:style w:type="character" w:styleId="Platshllartext">
    <w:name w:val="Placeholder Text"/>
    <w:basedOn w:val="Standardstycketeckensnitt"/>
    <w:uiPriority w:val="99"/>
    <w:semiHidden/>
    <w:rsid w:val="000B7FDE"/>
    <w:rPr>
      <w:color w:val="808080"/>
    </w:rPr>
  </w:style>
  <w:style w:type="character" w:styleId="Olstomnmnande">
    <w:name w:val="Unresolved Mention"/>
    <w:basedOn w:val="Standardstycketeckensnitt"/>
    <w:uiPriority w:val="99"/>
    <w:semiHidden/>
    <w:unhideWhenUsed/>
    <w:rsid w:val="006B03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87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rc@kristianstad.s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0D4C45E8BB428B98DB3ECC0E70358C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FE48CF0-62B3-4B1E-9F1C-442DF7149671}"/>
      </w:docPartPr>
      <w:docPartBody>
        <w:p w:rsidR="00040B28" w:rsidRDefault="00040B28" w:rsidP="00040B28">
          <w:pPr>
            <w:pStyle w:val="040D4C45E8BB428B98DB3ECC0E70358C"/>
          </w:pPr>
          <w:r>
            <w:rPr>
              <w:rStyle w:val="Platshllartext"/>
            </w:rPr>
            <w:t>Klicka eller tryck här för att ange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DF3"/>
    <w:rsid w:val="00040B28"/>
    <w:rsid w:val="00426DDC"/>
    <w:rsid w:val="004B077C"/>
    <w:rsid w:val="00D02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040B28"/>
  </w:style>
  <w:style w:type="paragraph" w:customStyle="1" w:styleId="24D828001BC04D668909148E76A203B4">
    <w:name w:val="24D828001BC04D668909148E76A203B4"/>
    <w:rsid w:val="004B077C"/>
  </w:style>
  <w:style w:type="paragraph" w:customStyle="1" w:styleId="040D4C45E8BB428B98DB3ECC0E70358C">
    <w:name w:val="040D4C45E8BB428B98DB3ECC0E70358C"/>
    <w:rsid w:val="00040B28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634B73-0C91-4C4E-B5F1-8D80C6AF1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Externa larmunderlag Multicom Sia</Template>
  <TotalTime>8</TotalTime>
  <Pages>3</Pages>
  <Words>607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Kristianstads kommun</Company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Marie Stjernkvist</dc:creator>
  <cp:lastModifiedBy>Marie Stjernkvist</cp:lastModifiedBy>
  <cp:revision>8</cp:revision>
  <cp:lastPrinted>2020-04-28T09:17:00Z</cp:lastPrinted>
  <dcterms:created xsi:type="dcterms:W3CDTF">2022-12-16T11:03:00Z</dcterms:created>
  <dcterms:modified xsi:type="dcterms:W3CDTF">2024-01-18T12:33:00Z</dcterms:modified>
</cp:coreProperties>
</file>