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F3235" w14:textId="77777777" w:rsidR="004308B5" w:rsidRPr="006B03A0" w:rsidRDefault="004308B5" w:rsidP="004308B5">
      <w:pPr>
        <w:rPr>
          <w:lang w:val="en-US"/>
        </w:rPr>
      </w:pPr>
      <w:r w:rsidRPr="006B03A0">
        <w:rPr>
          <w:color w:val="4F81BD" w:themeColor="accent1"/>
          <w:sz w:val="22"/>
          <w:szCs w:val="22"/>
          <w:lang w:val="en-US"/>
        </w:rPr>
        <w:t xml:space="preserve">e-post: </w:t>
      </w:r>
      <w:hyperlink r:id="rId7" w:history="1">
        <w:r w:rsidRPr="006B03A0">
          <w:rPr>
            <w:rStyle w:val="Hyperlnk"/>
            <w:color w:val="4F81BD" w:themeColor="accent1"/>
            <w:sz w:val="22"/>
            <w:szCs w:val="22"/>
            <w:lang w:val="en-US"/>
          </w:rPr>
          <w:t>trc@kristianstad.se</w:t>
        </w:r>
      </w:hyperlink>
      <w:r w:rsidRPr="006B03A0">
        <w:rPr>
          <w:color w:val="4F81BD" w:themeColor="accent1"/>
          <w:sz w:val="22"/>
          <w:szCs w:val="22"/>
          <w:lang w:val="en-US"/>
        </w:rPr>
        <w:t xml:space="preserve">  Tel: 044-200 715</w:t>
      </w:r>
    </w:p>
    <w:p w14:paraId="3EC7D10C" w14:textId="51B4A7D2" w:rsidR="004308B5" w:rsidRPr="004308B5" w:rsidRDefault="00D5481F" w:rsidP="008724E0">
      <w:pPr>
        <w:rPr>
          <w:lang w:val="en-US"/>
        </w:rPr>
      </w:pPr>
      <w:r w:rsidRPr="004308B5">
        <w:rPr>
          <w:lang w:val="en-US"/>
        </w:rPr>
        <w:tab/>
      </w:r>
      <w:r w:rsidR="008724E0" w:rsidRPr="004308B5">
        <w:rPr>
          <w:lang w:val="en-US"/>
        </w:rPr>
        <w:t xml:space="preserve">        </w:t>
      </w:r>
    </w:p>
    <w:p w14:paraId="1E77CA9C" w14:textId="33B4EBD3" w:rsidR="00116C01" w:rsidRDefault="00D5481F" w:rsidP="008724E0">
      <w:pPr>
        <w:rPr>
          <w:rFonts w:ascii="Arial" w:hAnsi="Arial" w:cs="Arial"/>
          <w:color w:val="FF0000"/>
          <w:sz w:val="18"/>
          <w:szCs w:val="18"/>
        </w:rPr>
      </w:pPr>
      <w:r w:rsidRPr="00D5481F">
        <w:rPr>
          <w:rFonts w:ascii="Arial" w:hAnsi="Arial" w:cs="Arial"/>
          <w:color w:val="FF0000"/>
          <w:sz w:val="18"/>
          <w:szCs w:val="18"/>
        </w:rPr>
        <w:t>Vi behöver få in blanketten senast 5 arbetsdagar</w:t>
      </w:r>
      <w:r>
        <w:rPr>
          <w:rFonts w:ascii="Arial" w:hAnsi="Arial" w:cs="Arial"/>
          <w:color w:val="FF0000"/>
          <w:sz w:val="18"/>
          <w:szCs w:val="18"/>
        </w:rPr>
        <w:t xml:space="preserve"> innan larmet skall driftsättas!</w:t>
      </w:r>
    </w:p>
    <w:p w14:paraId="3D21F491" w14:textId="77777777" w:rsidR="00230D38" w:rsidRDefault="00230D38" w:rsidP="008724E0">
      <w:pPr>
        <w:rPr>
          <w:rFonts w:ascii="Arial" w:hAnsi="Arial" w:cs="Arial"/>
          <w:color w:val="FF0000"/>
          <w:sz w:val="18"/>
          <w:szCs w:val="18"/>
        </w:rPr>
      </w:pPr>
    </w:p>
    <w:p w14:paraId="6721C8AF" w14:textId="6C061584" w:rsidR="00A024A2" w:rsidRPr="002A65B9" w:rsidRDefault="00116C01" w:rsidP="002A65B9">
      <w:pPr>
        <w:rPr>
          <w:rFonts w:ascii="Arial" w:hAnsi="Arial" w:cs="Arial"/>
          <w:color w:val="FF0000"/>
          <w:sz w:val="20"/>
        </w:rPr>
      </w:pPr>
      <w:r w:rsidRPr="00B1448F">
        <w:rPr>
          <w:rFonts w:ascii="Arial" w:hAnsi="Arial" w:cs="Arial"/>
          <w:color w:val="FF0000"/>
          <w:sz w:val="20"/>
        </w:rPr>
        <w:t>DENNA SIDA FYLLS I AV LARMINSTALLATÖR</w:t>
      </w:r>
      <w:r w:rsidR="00541BE1">
        <w:tab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9"/>
        <w:gridCol w:w="20"/>
        <w:gridCol w:w="3023"/>
        <w:gridCol w:w="1207"/>
        <w:gridCol w:w="708"/>
        <w:gridCol w:w="211"/>
        <w:gridCol w:w="2127"/>
      </w:tblGrid>
      <w:tr w:rsidR="000A5D54" w14:paraId="720AE479" w14:textId="77777777" w:rsidTr="00AA6C2F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6E46F7" w14:textId="0C6681DC" w:rsidR="000A5D54" w:rsidRDefault="000A5D54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Anmälningsdatum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A556A8" w14:textId="77777777" w:rsidR="000A5D54" w:rsidRDefault="000A5D54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Installatör, namn/företag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FA5E91" w14:textId="77777777" w:rsidR="000A5D54" w:rsidRDefault="000A5D54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 installatör</w:t>
            </w:r>
          </w:p>
        </w:tc>
      </w:tr>
      <w:tr w:rsidR="000A5D54" w14:paraId="059B1464" w14:textId="77777777" w:rsidTr="00043655">
        <w:trPr>
          <w:trHeight w:val="320"/>
        </w:trPr>
        <w:sdt>
          <w:sdtPr>
            <w:rPr>
              <w:rFonts w:ascii="Arial" w:hAnsi="Arial" w:cs="Arial"/>
              <w:sz w:val="20"/>
            </w:rPr>
            <w:id w:val="-488795347"/>
            <w:placeholder>
              <w:docPart w:val="7ED90BF0DFAF48AF871BCA58A2496969"/>
            </w:placeholder>
            <w:showingPlcHdr/>
            <w:date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3189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27AF53B" w14:textId="11283BD2" w:rsidR="000A5D54" w:rsidRDefault="000A5D54" w:rsidP="00F461E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Style w:val="Platshllartext"/>
                    <w:rFonts w:eastAsia="Calibri"/>
                    <w:sz w:val="12"/>
                    <w:szCs w:val="12"/>
                  </w:rPr>
                  <w:t>Klicka eller tryck här för att ange datum.</w:t>
                </w:r>
              </w:p>
            </w:tc>
          </w:sdtContent>
        </w:sdt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BB7E" w14:textId="049B6DE6" w:rsidR="000A5D54" w:rsidRDefault="000A5D54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8931" w14:textId="4CC3EF33" w:rsidR="000A5D54" w:rsidRDefault="000A5D54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7E599A" w14:paraId="62839A57" w14:textId="77777777" w:rsidTr="00F461E6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6A06FD" w14:textId="77777777" w:rsidR="007E599A" w:rsidRDefault="007E599A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Fakturanamn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9AD666" w14:textId="77777777" w:rsidR="007E599A" w:rsidRDefault="007E599A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Adress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61FF3A0" w14:textId="77777777" w:rsidR="007E599A" w:rsidRDefault="007E599A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Postadress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D22288" w14:textId="77777777" w:rsidR="007E599A" w:rsidRDefault="007E599A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Referensnummer:</w:t>
            </w:r>
          </w:p>
        </w:tc>
      </w:tr>
      <w:tr w:rsidR="007E599A" w14:paraId="4C0993DB" w14:textId="77777777" w:rsidTr="00F461E6">
        <w:trPr>
          <w:trHeight w:val="320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4DAC3" w14:textId="3979411B" w:rsidR="007E599A" w:rsidRDefault="00881E90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95EE8" w14:textId="17947F2D" w:rsidR="007E599A" w:rsidRDefault="00881E90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AABB1" w14:textId="3C685CCA" w:rsidR="007E599A" w:rsidRDefault="00881E90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99517" w14:textId="7AFA009F" w:rsidR="007E599A" w:rsidRDefault="00881E90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7E599A" w14:paraId="0D027764" w14:textId="77777777" w:rsidTr="00F461E6">
        <w:trPr>
          <w:trHeight w:val="160"/>
        </w:trPr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67A262E" w14:textId="77777777" w:rsidR="007E599A" w:rsidRDefault="007E599A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Organisationsnummer</w:t>
            </w:r>
          </w:p>
        </w:tc>
        <w:tc>
          <w:tcPr>
            <w:tcW w:w="304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178296" w14:textId="77777777" w:rsidR="007E599A" w:rsidRDefault="007E599A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Epost kontaktman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F98019" w14:textId="77777777" w:rsidR="007E599A" w:rsidRDefault="007E599A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Kontaktman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DB3FD1F" w14:textId="77777777" w:rsidR="007E599A" w:rsidRDefault="007E599A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</w:t>
            </w:r>
          </w:p>
        </w:tc>
      </w:tr>
      <w:tr w:rsidR="007E599A" w14:paraId="3A32BDFD" w14:textId="77777777" w:rsidTr="00F461E6">
        <w:trPr>
          <w:trHeight w:val="320"/>
        </w:trPr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AE4BC" w14:textId="46DB0DE0" w:rsidR="007E599A" w:rsidRDefault="00881E90" w:rsidP="00E751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 w:rsidR="00E751FB">
              <w:rPr>
                <w:rFonts w:ascii="Arial" w:hAnsi="Arial" w:cs="Arial"/>
                <w:sz w:val="20"/>
              </w:rPr>
              <w:t> </w:t>
            </w:r>
            <w:r w:rsidR="00E751FB">
              <w:rPr>
                <w:rFonts w:ascii="Arial" w:hAnsi="Arial" w:cs="Arial"/>
                <w:sz w:val="20"/>
              </w:rPr>
              <w:t> </w:t>
            </w:r>
            <w:r w:rsidR="00E751FB">
              <w:rPr>
                <w:rFonts w:ascii="Arial" w:hAnsi="Arial" w:cs="Arial"/>
                <w:sz w:val="20"/>
              </w:rPr>
              <w:t> </w:t>
            </w:r>
            <w:r w:rsidR="00E751FB">
              <w:rPr>
                <w:rFonts w:ascii="Arial" w:hAnsi="Arial" w:cs="Arial"/>
                <w:sz w:val="20"/>
              </w:rPr>
              <w:t> </w:t>
            </w:r>
            <w:r w:rsidR="00E751FB">
              <w:rPr>
                <w:rFonts w:ascii="Arial" w:hAnsi="Arial" w:cs="Arial"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5DCFB" w14:textId="591FD99C" w:rsidR="007E599A" w:rsidRDefault="00881E90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9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B7D7A" w14:textId="3CDC7D99" w:rsidR="007E599A" w:rsidRDefault="00881E90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3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6132" w14:textId="19D9DEBF" w:rsidR="007E599A" w:rsidRDefault="00881E90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E751FB" w14:paraId="2B0D477E" w14:textId="77777777" w:rsidTr="00D17374">
        <w:trPr>
          <w:trHeight w:val="160"/>
        </w:trPr>
        <w:tc>
          <w:tcPr>
            <w:tcW w:w="3189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AF7272" w14:textId="77777777" w:rsidR="00E751FB" w:rsidRDefault="00E751FB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Objekt</w:t>
            </w:r>
          </w:p>
        </w:tc>
        <w:tc>
          <w:tcPr>
            <w:tcW w:w="3043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C64998" w14:textId="77777777" w:rsidR="00E751FB" w:rsidRDefault="00E751FB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Larmadress</w:t>
            </w:r>
          </w:p>
        </w:tc>
        <w:tc>
          <w:tcPr>
            <w:tcW w:w="4253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66782AC2" w14:textId="044D9612" w:rsidR="00E751FB" w:rsidRDefault="00E751FB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 ort</w:t>
            </w:r>
          </w:p>
        </w:tc>
      </w:tr>
      <w:tr w:rsidR="00E751FB" w14:paraId="78D9228E" w14:textId="77777777" w:rsidTr="006F6A7D">
        <w:trPr>
          <w:trHeight w:val="320"/>
        </w:trPr>
        <w:tc>
          <w:tcPr>
            <w:tcW w:w="3189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7C7FA5" w14:textId="651AE7E2" w:rsidR="00E751FB" w:rsidRDefault="00E751FB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39B2BC" w14:textId="03FD7235" w:rsidR="00E751FB" w:rsidRDefault="00E751FB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517461CF" w14:textId="1C68F09E" w:rsidR="00E751FB" w:rsidRDefault="00E751FB" w:rsidP="00F461E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7E599A" w14:paraId="65CB4F53" w14:textId="77777777" w:rsidTr="00F461E6">
        <w:trPr>
          <w:trHeight w:val="20"/>
        </w:trPr>
        <w:tc>
          <w:tcPr>
            <w:tcW w:w="3209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3D0F920E" w14:textId="77777777" w:rsidR="007E599A" w:rsidRDefault="007E599A" w:rsidP="00F461E6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3023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962EF4A" w14:textId="77777777" w:rsidR="007E599A" w:rsidRDefault="007E599A" w:rsidP="00F461E6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120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0382B950" w14:textId="77777777" w:rsidR="007E599A" w:rsidRDefault="007E599A" w:rsidP="00F461E6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3046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490BD3DB" w14:textId="77777777" w:rsidR="007E599A" w:rsidRDefault="007E599A" w:rsidP="00F461E6">
            <w:pPr>
              <w:rPr>
                <w:rFonts w:ascii="Arial" w:hAnsi="Arial" w:cs="Arial"/>
                <w:sz w:val="2"/>
              </w:rPr>
            </w:pPr>
          </w:p>
        </w:tc>
      </w:tr>
      <w:tr w:rsidR="007E599A" w14:paraId="09771FD9" w14:textId="77777777" w:rsidTr="00F461E6">
        <w:trPr>
          <w:trHeight w:val="160"/>
        </w:trPr>
        <w:tc>
          <w:tcPr>
            <w:tcW w:w="3189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AF0A07" w14:textId="77777777" w:rsidR="007E599A" w:rsidRDefault="007E599A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Ny sändare</w:t>
            </w:r>
          </w:p>
        </w:tc>
        <w:tc>
          <w:tcPr>
            <w:tcW w:w="3043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209772" w14:textId="77777777" w:rsidR="007E599A" w:rsidRDefault="007E599A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Utökning/ändring sändare</w:t>
            </w:r>
          </w:p>
        </w:tc>
        <w:tc>
          <w:tcPr>
            <w:tcW w:w="4253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565EAF47" w14:textId="77777777" w:rsidR="007E599A" w:rsidRDefault="007E599A" w:rsidP="00F461E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Ersätter sändare</w:t>
            </w:r>
          </w:p>
        </w:tc>
      </w:tr>
      <w:tr w:rsidR="007E599A" w14:paraId="1904D8DD" w14:textId="77777777" w:rsidTr="00F461E6">
        <w:trPr>
          <w:trHeight w:val="320"/>
        </w:trPr>
        <w:tc>
          <w:tcPr>
            <w:tcW w:w="3189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3A0D6E45" w14:textId="77777777" w:rsidR="007E599A" w:rsidRDefault="00962304" w:rsidP="00F461E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583647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599A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3043" w:type="dxa"/>
            <w:gridSpan w:val="2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304C2DE0" w14:textId="77777777" w:rsidR="007E599A" w:rsidRDefault="00962304" w:rsidP="00F461E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75338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599A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253" w:type="dxa"/>
            <w:gridSpan w:val="4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7588B7EC" w14:textId="59C2267D" w:rsidR="007E599A" w:rsidRDefault="00962304" w:rsidP="00F461E6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55691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599A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881E9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81E90">
              <w:rPr>
                <w:rFonts w:ascii="Arial" w:hAnsi="Arial" w:cs="Arial"/>
                <w:sz w:val="20"/>
              </w:rPr>
              <w:instrText xml:space="preserve"> FORMTEXT </w:instrText>
            </w:r>
            <w:r w:rsidR="00881E90">
              <w:rPr>
                <w:rFonts w:ascii="Arial" w:hAnsi="Arial" w:cs="Arial"/>
                <w:sz w:val="20"/>
              </w:rPr>
            </w:r>
            <w:r w:rsidR="00881E90">
              <w:rPr>
                <w:rFonts w:ascii="Arial" w:hAnsi="Arial" w:cs="Arial"/>
                <w:sz w:val="20"/>
              </w:rPr>
              <w:fldChar w:fldCharType="separate"/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02618910" w14:textId="77777777" w:rsidR="0000129E" w:rsidRDefault="0000129E" w:rsidP="00E502FF">
      <w:pPr>
        <w:rPr>
          <w:rFonts w:ascii="Arial" w:hAnsi="Arial" w:cs="Arial"/>
          <w:sz w:val="6"/>
          <w:szCs w:val="6"/>
        </w:rPr>
      </w:pPr>
    </w:p>
    <w:p w14:paraId="72D3E4E1" w14:textId="77777777" w:rsidR="0000129E" w:rsidRPr="00B1448F" w:rsidRDefault="0000129E" w:rsidP="00E502FF">
      <w:pPr>
        <w:rPr>
          <w:rFonts w:ascii="Arial" w:hAnsi="Arial" w:cs="Arial"/>
          <w:sz w:val="6"/>
          <w:szCs w:val="6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209"/>
        <w:gridCol w:w="634"/>
        <w:gridCol w:w="500"/>
        <w:gridCol w:w="1276"/>
        <w:gridCol w:w="1985"/>
        <w:gridCol w:w="3185"/>
      </w:tblGrid>
      <w:tr w:rsidR="00A81B03" w:rsidRPr="00B1448F" w14:paraId="4439E8A9" w14:textId="77777777" w:rsidTr="00D5481F">
        <w:trPr>
          <w:trHeight w:val="160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4600832D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Anläggnings-/larmkodsnummer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1CB5346F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C-app.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6EA94D0E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Kodformat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6FFDFDE8" w14:textId="77777777" w:rsidR="00A81B03" w:rsidRPr="00B1448F" w:rsidRDefault="00A81B03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Primärnummer</w:t>
            </w:r>
          </w:p>
        </w:tc>
        <w:tc>
          <w:tcPr>
            <w:tcW w:w="3185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E0295CE" w14:textId="77777777" w:rsidR="00A81B03" w:rsidRPr="00B1448F" w:rsidRDefault="00B1448F" w:rsidP="004E07F1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 xml:space="preserve">Sekundärnummer                </w:t>
            </w:r>
          </w:p>
        </w:tc>
      </w:tr>
      <w:tr w:rsidR="00A81B03" w:rsidRPr="00B1448F" w14:paraId="406BDC58" w14:textId="77777777" w:rsidTr="00D5481F">
        <w:trPr>
          <w:trHeight w:val="320"/>
        </w:trPr>
        <w:tc>
          <w:tcPr>
            <w:tcW w:w="29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7C9F79BA" w14:textId="4E6228F9" w:rsidR="00A81B03" w:rsidRPr="00AB3DD4" w:rsidRDefault="00881E90" w:rsidP="004E07F1">
            <w:pPr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0D0DC8B6" w14:textId="77777777" w:rsidR="00A81B03" w:rsidRPr="00AB3DD4" w:rsidRDefault="008D6AD2" w:rsidP="004E07F1">
            <w:pPr>
              <w:rPr>
                <w:rFonts w:ascii="Arial" w:hAnsi="Arial" w:cs="Arial"/>
                <w:szCs w:val="24"/>
              </w:rPr>
            </w:pPr>
            <w:r w:rsidRPr="00AB3DD4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ledande versal"/>
                  </w:textInput>
                </w:ffData>
              </w:fldChar>
            </w:r>
            <w:r w:rsidR="00A81B03" w:rsidRPr="00AB3DD4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AB3DD4">
              <w:rPr>
                <w:rFonts w:ascii="Arial" w:hAnsi="Arial" w:cs="Arial"/>
                <w:szCs w:val="24"/>
              </w:rPr>
            </w:r>
            <w:r w:rsidRPr="00AB3DD4">
              <w:rPr>
                <w:rFonts w:ascii="Arial" w:hAnsi="Arial" w:cs="Arial"/>
                <w:szCs w:val="24"/>
              </w:rPr>
              <w:fldChar w:fldCharType="separate"/>
            </w:r>
            <w:r w:rsidR="00A81B03" w:rsidRPr="00AB3DD4">
              <w:rPr>
                <w:rFonts w:ascii="Arial" w:hAnsi="Arial" w:cs="Arial"/>
                <w:noProof/>
                <w:szCs w:val="24"/>
              </w:rPr>
              <w:t> </w:t>
            </w:r>
            <w:r w:rsidR="00A81B03" w:rsidRPr="00AB3DD4">
              <w:rPr>
                <w:rFonts w:ascii="Arial" w:hAnsi="Arial" w:cs="Arial"/>
                <w:noProof/>
                <w:szCs w:val="24"/>
              </w:rPr>
              <w:t> </w:t>
            </w:r>
            <w:r w:rsidR="00A81B03" w:rsidRPr="00AB3DD4">
              <w:rPr>
                <w:rFonts w:ascii="Arial" w:hAnsi="Arial" w:cs="Arial"/>
                <w:noProof/>
                <w:szCs w:val="24"/>
              </w:rPr>
              <w:t> </w:t>
            </w:r>
            <w:r w:rsidR="00A81B03" w:rsidRPr="00AB3DD4">
              <w:rPr>
                <w:rFonts w:ascii="Arial" w:hAnsi="Arial" w:cs="Arial"/>
                <w:noProof/>
                <w:szCs w:val="24"/>
              </w:rPr>
              <w:t> </w:t>
            </w:r>
            <w:r w:rsidR="00A81B03" w:rsidRPr="00AB3DD4">
              <w:rPr>
                <w:rFonts w:ascii="Arial" w:hAnsi="Arial" w:cs="Arial"/>
                <w:noProof/>
                <w:szCs w:val="24"/>
              </w:rPr>
              <w:t> </w:t>
            </w:r>
            <w:r w:rsidRPr="00AB3DD4">
              <w:rPr>
                <w:rFonts w:ascii="Arial" w:hAnsi="Arial" w:cs="Arial"/>
                <w:szCs w:val="24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64D9B692" w14:textId="5F8DF02A" w:rsidR="00A81B03" w:rsidRPr="00B1448F" w:rsidRDefault="0000129E" w:rsidP="004E07F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Multi</w:t>
            </w:r>
            <w:r w:rsidR="00E751FB">
              <w:rPr>
                <w:rFonts w:ascii="Arial" w:hAnsi="Arial" w:cs="Arial"/>
                <w:sz w:val="20"/>
              </w:rPr>
              <w:t>c</w:t>
            </w:r>
            <w:r>
              <w:rPr>
                <w:rFonts w:ascii="Arial" w:hAnsi="Arial" w:cs="Arial"/>
                <w:sz w:val="20"/>
              </w:rPr>
              <w:t>om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14:paraId="0F3DF1AF" w14:textId="77777777" w:rsidR="00A81B03" w:rsidRPr="00B1448F" w:rsidRDefault="00E53A12" w:rsidP="004E07F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RTJ Kristianstad</w:t>
            </w:r>
          </w:p>
        </w:tc>
        <w:tc>
          <w:tcPr>
            <w:tcW w:w="31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6D769A" w14:textId="77777777" w:rsidR="00A81B03" w:rsidRPr="00B1448F" w:rsidRDefault="00E53A12" w:rsidP="00B1448F">
            <w:pPr>
              <w:rPr>
                <w:rFonts w:ascii="Arial" w:hAnsi="Arial" w:cs="Arial"/>
                <w:b/>
                <w:color w:val="FF0000"/>
                <w:sz w:val="20"/>
              </w:rPr>
            </w:pPr>
            <w:r w:rsidRPr="00E53A12">
              <w:rPr>
                <w:rFonts w:ascii="Arial" w:hAnsi="Arial" w:cs="Arial"/>
                <w:b/>
                <w:sz w:val="20"/>
              </w:rPr>
              <w:t>SOS Alarm</w:t>
            </w:r>
          </w:p>
        </w:tc>
      </w:tr>
      <w:tr w:rsidR="00A81B03" w:rsidRPr="00B1448F" w14:paraId="2AAB5C87" w14:textId="77777777" w:rsidTr="0000129E">
        <w:trPr>
          <w:trHeight w:val="61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F0F31D" w14:textId="77777777" w:rsidR="00A81B03" w:rsidRPr="00B1448F" w:rsidRDefault="00A81B03" w:rsidP="004E07F1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00129E" w:rsidRPr="00B1448F" w14:paraId="36B4FC69" w14:textId="77777777" w:rsidTr="0000129E">
        <w:trPr>
          <w:trHeight w:val="61"/>
        </w:trPr>
        <w:tc>
          <w:tcPr>
            <w:tcW w:w="1048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97B57" w14:textId="77777777" w:rsidR="0000129E" w:rsidRDefault="0000129E" w:rsidP="004E07F1">
            <w:pPr>
              <w:rPr>
                <w:rFonts w:ascii="Arial" w:hAnsi="Arial" w:cs="Arial"/>
                <w:sz w:val="8"/>
                <w:szCs w:val="8"/>
              </w:rPr>
            </w:pPr>
          </w:p>
          <w:p w14:paraId="05CD7959" w14:textId="77777777" w:rsidR="0000129E" w:rsidRPr="00B1448F" w:rsidRDefault="0000129E" w:rsidP="004E07F1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A024A2" w:rsidRPr="00B1448F" w14:paraId="71E2B2E2" w14:textId="77777777" w:rsidTr="002A65B9">
        <w:trPr>
          <w:trHeight w:val="24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442102" w14:textId="77777777" w:rsidR="00A024A2" w:rsidRPr="0000129E" w:rsidRDefault="00A024A2" w:rsidP="00541BE1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00129E">
              <w:rPr>
                <w:rFonts w:ascii="Arial" w:hAnsi="Arial" w:cs="Arial"/>
                <w:b/>
                <w:sz w:val="20"/>
              </w:rPr>
              <w:t>Larm</w:t>
            </w:r>
            <w:r w:rsidR="00C51EC6" w:rsidRPr="0000129E">
              <w:rPr>
                <w:rFonts w:ascii="Arial" w:hAnsi="Arial" w:cs="Arial"/>
                <w:b/>
                <w:sz w:val="20"/>
              </w:rPr>
              <w:t>karaktär Nr</w:t>
            </w:r>
            <w:r w:rsidR="00C51EC6" w:rsidRPr="0000129E">
              <w:rPr>
                <w:rFonts w:ascii="Arial" w:hAnsi="Arial" w:cs="Arial"/>
                <w:b/>
                <w:sz w:val="20"/>
              </w:rPr>
              <w:br/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B333E6" w14:textId="77777777" w:rsidR="00A024A2" w:rsidRPr="0000129E" w:rsidRDefault="00D61062" w:rsidP="00541BE1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00129E">
              <w:rPr>
                <w:rFonts w:ascii="Arial" w:hAnsi="Arial" w:cs="Arial"/>
                <w:b/>
                <w:sz w:val="20"/>
              </w:rPr>
              <w:t>(kryssa i aktuella larmhändelser)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DAE728" w14:textId="77777777" w:rsidR="00A024A2" w:rsidRPr="0000129E" w:rsidRDefault="0000129E" w:rsidP="00541BE1">
            <w:pPr>
              <w:spacing w:before="120" w:line="480" w:lineRule="auto"/>
              <w:rPr>
                <w:rFonts w:ascii="Arial" w:hAnsi="Arial" w:cs="Arial"/>
                <w:b/>
                <w:sz w:val="20"/>
              </w:rPr>
            </w:pPr>
            <w:r w:rsidRPr="0000129E">
              <w:rPr>
                <w:rFonts w:ascii="Arial" w:hAnsi="Arial" w:cs="Arial"/>
                <w:b/>
                <w:sz w:val="20"/>
              </w:rPr>
              <w:t>Larmkaraktär</w:t>
            </w:r>
          </w:p>
        </w:tc>
      </w:tr>
      <w:tr w:rsidR="00A024A2" w:rsidRPr="00B1448F" w14:paraId="04C4C6DD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581A3" w14:textId="77777777" w:rsidR="00A024A2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01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1637248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057B15AC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FB1796" w14:textId="77777777" w:rsidR="00A024A2" w:rsidRPr="00B1448F" w:rsidRDefault="00036545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Brandlarm</w:t>
            </w:r>
          </w:p>
        </w:tc>
      </w:tr>
      <w:tr w:rsidR="00A024A2" w:rsidRPr="00B1448F" w14:paraId="55DACFF5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DB8F2" w14:textId="77777777" w:rsidR="00A024A2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02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662540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057CD949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86FEE" w14:textId="77777777" w:rsidR="00A024A2" w:rsidRPr="00B1448F" w:rsidRDefault="00036545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Fellarm brandlarm</w:t>
            </w:r>
          </w:p>
        </w:tc>
      </w:tr>
      <w:tr w:rsidR="00A024A2" w:rsidRPr="00B1448F" w14:paraId="032B9D67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8C352" w14:textId="77777777" w:rsidR="00A024A2" w:rsidRPr="00B1448F" w:rsidRDefault="005A3E43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C91061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91061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C91061">
              <w:rPr>
                <w:rFonts w:ascii="Arial" w:hAnsi="Arial" w:cs="Arial"/>
                <w:szCs w:val="24"/>
              </w:rPr>
            </w:r>
            <w:r w:rsidRPr="00C91061">
              <w:rPr>
                <w:rFonts w:ascii="Arial" w:hAnsi="Arial" w:cs="Arial"/>
                <w:szCs w:val="24"/>
              </w:rPr>
              <w:fldChar w:fldCharType="separate"/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szCs w:val="24"/>
              </w:rPr>
              <w:fldChar w:fldCharType="end"/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13108209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3C19E80C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7E43C" w14:textId="77777777" w:rsidR="00A024A2" w:rsidRPr="00B1448F" w:rsidRDefault="004E155B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Inbrottslarm</w:t>
            </w:r>
          </w:p>
        </w:tc>
      </w:tr>
      <w:tr w:rsidR="0000129E" w:rsidRPr="00B1448F" w14:paraId="6EFCA408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23676" w14:textId="77777777" w:rsidR="0000129E" w:rsidRDefault="005A3E43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 w:rsidRPr="00C91061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91061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C91061">
              <w:rPr>
                <w:rFonts w:ascii="Arial" w:hAnsi="Arial" w:cs="Arial"/>
                <w:szCs w:val="24"/>
              </w:rPr>
            </w:r>
            <w:r w:rsidRPr="00C91061">
              <w:rPr>
                <w:rFonts w:ascii="Arial" w:hAnsi="Arial" w:cs="Arial"/>
                <w:szCs w:val="24"/>
              </w:rPr>
              <w:fldChar w:fldCharType="separate"/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1808512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76300FA1" w14:textId="77777777" w:rsidR="0000129E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47E43" w14:textId="0F0728B0" w:rsidR="0000129E" w:rsidRDefault="0000129E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Fellarm inbrottslarm</w:t>
            </w:r>
          </w:p>
        </w:tc>
      </w:tr>
      <w:tr w:rsidR="00A024A2" w:rsidRPr="00B1448F" w14:paraId="7251A3DD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2DC2FC" w14:textId="77777777" w:rsidR="00A024A2" w:rsidRPr="00B1448F" w:rsidRDefault="005A3E43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C91061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91061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C91061">
              <w:rPr>
                <w:rFonts w:ascii="Arial" w:hAnsi="Arial" w:cs="Arial"/>
                <w:szCs w:val="24"/>
              </w:rPr>
            </w:r>
            <w:r w:rsidRPr="00C91061">
              <w:rPr>
                <w:rFonts w:ascii="Arial" w:hAnsi="Arial" w:cs="Arial"/>
                <w:szCs w:val="24"/>
              </w:rPr>
              <w:fldChar w:fldCharType="separate"/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szCs w:val="24"/>
              </w:rPr>
              <w:fldChar w:fldCharType="end"/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2057152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0F9E35F6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8CDF2" w14:textId="77777777" w:rsidR="00A024A2" w:rsidRPr="00B1448F" w:rsidRDefault="00D61062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Sabotage </w:t>
            </w:r>
          </w:p>
        </w:tc>
      </w:tr>
      <w:tr w:rsidR="00D61062" w:rsidRPr="00B1448F" w14:paraId="0F71ACBB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84527" w14:textId="77777777" w:rsidR="00D61062" w:rsidRDefault="005A3E43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C91061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91061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C91061">
              <w:rPr>
                <w:rFonts w:ascii="Arial" w:hAnsi="Arial" w:cs="Arial"/>
                <w:szCs w:val="24"/>
              </w:rPr>
            </w:r>
            <w:r w:rsidRPr="00C91061">
              <w:rPr>
                <w:rFonts w:ascii="Arial" w:hAnsi="Arial" w:cs="Arial"/>
                <w:szCs w:val="24"/>
              </w:rPr>
              <w:fldChar w:fldCharType="separate"/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szCs w:val="24"/>
              </w:rPr>
              <w:fldChar w:fldCharType="end"/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6172134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7551CA59" w14:textId="77777777" w:rsidR="00D6106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CCA8B9" w14:textId="5F290B4E" w:rsidR="00D61062" w:rsidRDefault="004308B5" w:rsidP="00C91061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Nät fel</w:t>
            </w:r>
          </w:p>
        </w:tc>
      </w:tr>
      <w:tr w:rsidR="00D61062" w:rsidRPr="00B1448F" w14:paraId="153C4295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FC4E83" w14:textId="77777777" w:rsidR="00D61062" w:rsidRDefault="005A3E43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C91061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91061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C91061">
              <w:rPr>
                <w:rFonts w:ascii="Arial" w:hAnsi="Arial" w:cs="Arial"/>
                <w:szCs w:val="24"/>
              </w:rPr>
            </w:r>
            <w:r w:rsidRPr="00C91061">
              <w:rPr>
                <w:rFonts w:ascii="Arial" w:hAnsi="Arial" w:cs="Arial"/>
                <w:szCs w:val="24"/>
              </w:rPr>
              <w:fldChar w:fldCharType="separate"/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szCs w:val="24"/>
              </w:rPr>
              <w:fldChar w:fldCharType="end"/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525399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685CC37D" w14:textId="77777777" w:rsidR="00D6106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492B0" w14:textId="77777777" w:rsidR="00D61062" w:rsidRPr="00B1448F" w:rsidRDefault="00D61062" w:rsidP="00C91061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Batterifel</w:t>
            </w:r>
          </w:p>
        </w:tc>
      </w:tr>
      <w:tr w:rsidR="00A024A2" w:rsidRPr="00B1448F" w14:paraId="501F3F42" w14:textId="77777777" w:rsidTr="0000129E">
        <w:trPr>
          <w:trHeight w:val="500"/>
        </w:trPr>
        <w:tc>
          <w:tcPr>
            <w:tcW w:w="169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D2FD09" w14:textId="77777777" w:rsidR="00036545" w:rsidRPr="00B1448F" w:rsidRDefault="005A3E43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Pr="00C91061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91061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C91061">
              <w:rPr>
                <w:rFonts w:ascii="Arial" w:hAnsi="Arial" w:cs="Arial"/>
                <w:szCs w:val="24"/>
              </w:rPr>
            </w:r>
            <w:r w:rsidRPr="00C91061">
              <w:rPr>
                <w:rFonts w:ascii="Arial" w:hAnsi="Arial" w:cs="Arial"/>
                <w:szCs w:val="24"/>
              </w:rPr>
              <w:fldChar w:fldCharType="separate"/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szCs w:val="24"/>
              </w:rPr>
              <w:fldChar w:fldCharType="end"/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256214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14:paraId="104210DF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E033E" w14:textId="0E49F7D7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4308B5">
              <w:rPr>
                <w:rFonts w:ascii="Arial" w:hAnsi="Arial" w:cs="Arial"/>
                <w:sz w:val="20"/>
              </w:rPr>
              <w:t>Hot larm</w:t>
            </w:r>
          </w:p>
        </w:tc>
      </w:tr>
      <w:tr w:rsidR="00A024A2" w:rsidRPr="00B1448F" w14:paraId="4581EFD0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AA9BB" w14:textId="77777777" w:rsidR="00036545" w:rsidRPr="00B1448F" w:rsidRDefault="005A3E43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 w:rsidRPr="00C91061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91061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C91061">
              <w:rPr>
                <w:rFonts w:ascii="Arial" w:hAnsi="Arial" w:cs="Arial"/>
                <w:szCs w:val="24"/>
              </w:rPr>
            </w:r>
            <w:r w:rsidRPr="00C91061">
              <w:rPr>
                <w:rFonts w:ascii="Arial" w:hAnsi="Arial" w:cs="Arial"/>
                <w:szCs w:val="24"/>
              </w:rPr>
              <w:fldChar w:fldCharType="separate"/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828717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DE5435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156F6" w14:textId="77777777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4E155B">
              <w:rPr>
                <w:rFonts w:ascii="Arial" w:hAnsi="Arial" w:cs="Arial"/>
                <w:sz w:val="20"/>
              </w:rPr>
              <w:t>Bråklarm</w:t>
            </w:r>
          </w:p>
        </w:tc>
      </w:tr>
      <w:tr w:rsidR="00A024A2" w:rsidRPr="00B1448F" w14:paraId="04F93F67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CD3D" w14:textId="77777777" w:rsidR="00A024A2" w:rsidRPr="00B1448F" w:rsidRDefault="005A3E43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 w:rsidRPr="00C91061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91061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C91061">
              <w:rPr>
                <w:rFonts w:ascii="Arial" w:hAnsi="Arial" w:cs="Arial"/>
                <w:szCs w:val="24"/>
              </w:rPr>
            </w:r>
            <w:r w:rsidRPr="00C91061">
              <w:rPr>
                <w:rFonts w:ascii="Arial" w:hAnsi="Arial" w:cs="Arial"/>
                <w:szCs w:val="24"/>
              </w:rPr>
              <w:fldChar w:fldCharType="separate"/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953058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2A36C5C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0DF09" w14:textId="2E30E7F3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4308B5">
              <w:rPr>
                <w:rFonts w:ascii="Arial" w:hAnsi="Arial" w:cs="Arial"/>
                <w:sz w:val="20"/>
              </w:rPr>
              <w:t>Nöd larm</w:t>
            </w:r>
            <w:r w:rsidR="004E155B">
              <w:rPr>
                <w:rFonts w:ascii="Arial" w:hAnsi="Arial" w:cs="Arial"/>
                <w:sz w:val="20"/>
              </w:rPr>
              <w:t xml:space="preserve"> frys</w:t>
            </w:r>
          </w:p>
        </w:tc>
      </w:tr>
      <w:tr w:rsidR="00A024A2" w:rsidRPr="00B1448F" w14:paraId="1BF71151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11CE" w14:textId="77777777" w:rsidR="00A024A2" w:rsidRPr="00B1448F" w:rsidRDefault="005A3E43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 w:rsidRPr="00C91061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91061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C91061">
              <w:rPr>
                <w:rFonts w:ascii="Arial" w:hAnsi="Arial" w:cs="Arial"/>
                <w:szCs w:val="24"/>
              </w:rPr>
            </w:r>
            <w:r w:rsidRPr="00C91061">
              <w:rPr>
                <w:rFonts w:ascii="Arial" w:hAnsi="Arial" w:cs="Arial"/>
                <w:szCs w:val="24"/>
              </w:rPr>
              <w:fldChar w:fldCharType="separate"/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szCs w:val="24"/>
              </w:rPr>
              <w:fldChar w:fldCharType="end"/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1508285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F71FF4E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034B" w14:textId="77777777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4E155B">
              <w:rPr>
                <w:rFonts w:ascii="Arial" w:hAnsi="Arial" w:cs="Arial"/>
                <w:sz w:val="20"/>
              </w:rPr>
              <w:t>Driftslarm värmeanläggning</w:t>
            </w:r>
          </w:p>
        </w:tc>
      </w:tr>
      <w:tr w:rsidR="00A024A2" w:rsidRPr="00B1448F" w14:paraId="552B9AD6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00553" w14:textId="77777777" w:rsidR="00036545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17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1532842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EB92422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C043F" w14:textId="77777777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2804AB">
              <w:rPr>
                <w:rFonts w:ascii="Arial" w:hAnsi="Arial" w:cs="Arial"/>
                <w:sz w:val="20"/>
              </w:rPr>
              <w:t>Sabotage/</w:t>
            </w:r>
            <w:r w:rsidR="00045344">
              <w:rPr>
                <w:rFonts w:ascii="Arial" w:hAnsi="Arial" w:cs="Arial"/>
                <w:sz w:val="20"/>
              </w:rPr>
              <w:t>skalskydd</w:t>
            </w:r>
          </w:p>
        </w:tc>
      </w:tr>
      <w:tr w:rsidR="00036545" w:rsidRPr="00B1448F" w14:paraId="0014E0CE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D531" w14:textId="77777777" w:rsidR="00036545" w:rsidRPr="00B1448F" w:rsidRDefault="00036545" w:rsidP="00C9106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704721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A027D4A" w14:textId="77777777" w:rsidR="00036545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D341B" w14:textId="77777777" w:rsidR="00036545" w:rsidRPr="00B1448F" w:rsidRDefault="00036545" w:rsidP="00C91061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FA0984">
              <w:rPr>
                <w:rFonts w:ascii="Arial" w:hAnsi="Arial" w:cs="Arial"/>
                <w:sz w:val="20"/>
              </w:rPr>
              <w:t xml:space="preserve">Ingen GSM </w:t>
            </w:r>
            <w:r w:rsidR="00045344">
              <w:rPr>
                <w:rFonts w:ascii="Arial" w:hAnsi="Arial" w:cs="Arial"/>
                <w:sz w:val="20"/>
              </w:rPr>
              <w:t>täckning</w:t>
            </w:r>
          </w:p>
        </w:tc>
      </w:tr>
      <w:tr w:rsidR="00036545" w:rsidRPr="00B1448F" w14:paraId="285DD6B5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EF04" w14:textId="77777777" w:rsidR="00036545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19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4816618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ADE3E6E" w14:textId="77777777" w:rsidR="00036545" w:rsidRPr="00B1448F" w:rsidRDefault="002A65B9" w:rsidP="00C91061">
                <w:pPr>
                  <w:ind w:left="-70"/>
                  <w:jc w:val="center"/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B823" w14:textId="77777777" w:rsidR="00036545" w:rsidRPr="00B1448F" w:rsidRDefault="00036545" w:rsidP="00C91061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</w:t>
            </w:r>
            <w:r w:rsidR="00045344">
              <w:rPr>
                <w:rFonts w:ascii="Arial" w:hAnsi="Arial" w:cs="Arial"/>
                <w:sz w:val="20"/>
              </w:rPr>
              <w:t>Avbrott datanät</w:t>
            </w:r>
          </w:p>
        </w:tc>
      </w:tr>
      <w:tr w:rsidR="002A65B9" w:rsidRPr="00B1448F" w14:paraId="1ACC9654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95E0" w14:textId="77777777" w:rsidR="002A65B9" w:rsidRDefault="005A3E43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 w:rsidRPr="00C91061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91061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C91061">
              <w:rPr>
                <w:rFonts w:ascii="Arial" w:hAnsi="Arial" w:cs="Arial"/>
                <w:szCs w:val="24"/>
              </w:rPr>
            </w:r>
            <w:r w:rsidRPr="00C91061">
              <w:rPr>
                <w:rFonts w:ascii="Arial" w:hAnsi="Arial" w:cs="Arial"/>
                <w:szCs w:val="24"/>
              </w:rPr>
              <w:fldChar w:fldCharType="separate"/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szCs w:val="24"/>
              </w:rPr>
              <w:fldChar w:fldCharType="end"/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1197618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3C8E17" w14:textId="77777777" w:rsidR="002A65B9" w:rsidRPr="0000129E" w:rsidRDefault="002A65B9" w:rsidP="00C91061">
                <w:pPr>
                  <w:ind w:left="-70"/>
                  <w:jc w:val="center"/>
                  <w:rPr>
                    <w:rFonts w:ascii="Arial" w:hAnsi="Arial" w:cs="Arial"/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3C86A" w14:textId="77777777" w:rsidR="002A65B9" w:rsidRDefault="002A65B9" w:rsidP="00C91061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Frånkoppling</w:t>
            </w:r>
          </w:p>
        </w:tc>
      </w:tr>
      <w:tr w:rsidR="002A65B9" w:rsidRPr="00B1448F" w14:paraId="18DBCDE3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FC5E5" w14:textId="77777777" w:rsidR="002A65B9" w:rsidRDefault="005A3E43" w:rsidP="00C91061">
            <w:pPr>
              <w:ind w:left="-70"/>
              <w:jc w:val="center"/>
              <w:rPr>
                <w:rFonts w:ascii="Arial" w:hAnsi="Arial" w:cs="Arial"/>
                <w:sz w:val="20"/>
              </w:rPr>
            </w:pPr>
            <w:r w:rsidRPr="00C91061">
              <w:rPr>
                <w:rFonts w:ascii="Arial" w:hAnsi="Arial" w:cs="Arial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Pr="00C91061">
              <w:rPr>
                <w:rFonts w:ascii="Arial" w:hAnsi="Arial" w:cs="Arial"/>
                <w:szCs w:val="24"/>
              </w:rPr>
              <w:instrText xml:space="preserve"> FORMTEXT </w:instrText>
            </w:r>
            <w:r w:rsidRPr="00C91061">
              <w:rPr>
                <w:rFonts w:ascii="Arial" w:hAnsi="Arial" w:cs="Arial"/>
                <w:szCs w:val="24"/>
              </w:rPr>
            </w:r>
            <w:r w:rsidRPr="00C91061">
              <w:rPr>
                <w:rFonts w:ascii="Arial" w:hAnsi="Arial" w:cs="Arial"/>
                <w:szCs w:val="24"/>
              </w:rPr>
              <w:fldChar w:fldCharType="separate"/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noProof/>
                <w:szCs w:val="24"/>
              </w:rPr>
              <w:t> </w:t>
            </w:r>
            <w:r w:rsidRPr="00C91061">
              <w:rPr>
                <w:rFonts w:ascii="Arial" w:hAnsi="Arial" w:cs="Arial"/>
                <w:szCs w:val="24"/>
              </w:rPr>
              <w:fldChar w:fldCharType="end"/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-498426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347B091" w14:textId="77777777" w:rsidR="002A65B9" w:rsidRPr="0000129E" w:rsidRDefault="002A65B9" w:rsidP="00C91061">
                <w:pPr>
                  <w:ind w:left="-70"/>
                  <w:jc w:val="center"/>
                  <w:rPr>
                    <w:rFonts w:ascii="Arial" w:hAnsi="Arial" w:cs="Arial"/>
                    <w:sz w:val="36"/>
                    <w:szCs w:val="36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D845D" w14:textId="77777777" w:rsidR="002A65B9" w:rsidRDefault="002A65B9" w:rsidP="00C91061">
            <w:pPr>
              <w:ind w:left="-7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 Tillkoppling</w:t>
            </w:r>
          </w:p>
        </w:tc>
      </w:tr>
      <w:tr w:rsidR="00A024A2" w:rsidRPr="00B1448F" w14:paraId="775C0D64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638BC" w14:textId="77777777" w:rsidR="00A024A2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20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1923299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6B51C6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CEBBA" w14:textId="77777777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045344">
              <w:rPr>
                <w:rFonts w:ascii="Arial" w:hAnsi="Arial" w:cs="Arial"/>
                <w:sz w:val="20"/>
              </w:rPr>
              <w:t>Testlarm</w:t>
            </w:r>
          </w:p>
        </w:tc>
      </w:tr>
      <w:tr w:rsidR="00A024A2" w:rsidRPr="00B1448F" w14:paraId="59E13A38" w14:textId="77777777" w:rsidTr="0000129E">
        <w:trPr>
          <w:trHeight w:val="50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AB8D4" w14:textId="77777777" w:rsidR="00A024A2" w:rsidRPr="00B1448F" w:rsidRDefault="00036545" w:rsidP="00C91061">
            <w:pPr>
              <w:ind w:left="-70"/>
              <w:jc w:val="center"/>
              <w:rPr>
                <w:rFonts w:ascii="Arial" w:hAnsi="Arial" w:cs="Arial"/>
                <w:sz w:val="14"/>
              </w:rPr>
            </w:pPr>
            <w:r>
              <w:rPr>
                <w:rFonts w:ascii="Arial" w:hAnsi="Arial" w:cs="Arial"/>
                <w:sz w:val="20"/>
              </w:rPr>
              <w:t>00</w:t>
            </w:r>
          </w:p>
        </w:tc>
        <w:sdt>
          <w:sdtPr>
            <w:rPr>
              <w:rFonts w:ascii="Arial" w:hAnsi="Arial" w:cs="Arial"/>
              <w:sz w:val="36"/>
              <w:szCs w:val="36"/>
            </w:rPr>
            <w:id w:val="794793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43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C116E76" w14:textId="77777777" w:rsidR="00A024A2" w:rsidRPr="00B1448F" w:rsidRDefault="0000129E" w:rsidP="00C91061">
                <w:pPr>
                  <w:ind w:left="-70"/>
                  <w:jc w:val="center"/>
                  <w:rPr>
                    <w:rFonts w:ascii="Arial" w:hAnsi="Arial" w:cs="Arial"/>
                    <w:sz w:val="14"/>
                  </w:rPr>
                </w:pPr>
                <w:r>
                  <w:rPr>
                    <w:rFonts w:ascii="MS Gothic" w:eastAsia="MS Gothic" w:hAnsi="MS Gothic" w:cs="Arial" w:hint="eastAsia"/>
                    <w:sz w:val="36"/>
                    <w:szCs w:val="36"/>
                  </w:rPr>
                  <w:t>☐</w:t>
                </w:r>
              </w:p>
            </w:tc>
          </w:sdtContent>
        </w:sdt>
        <w:tc>
          <w:tcPr>
            <w:tcW w:w="6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8FB7" w14:textId="77777777" w:rsidR="00A024A2" w:rsidRPr="00B1448F" w:rsidRDefault="00A024A2" w:rsidP="00C91061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="00045344">
              <w:rPr>
                <w:rFonts w:ascii="Arial" w:hAnsi="Arial" w:cs="Arial"/>
                <w:sz w:val="20"/>
              </w:rPr>
              <w:t>Ledningsfel</w:t>
            </w:r>
          </w:p>
        </w:tc>
      </w:tr>
    </w:tbl>
    <w:p w14:paraId="30834EE9" w14:textId="77777777" w:rsidR="00D61062" w:rsidRDefault="00D61062" w:rsidP="00D61062">
      <w:pPr>
        <w:pStyle w:val="Sidhuvud"/>
        <w:tabs>
          <w:tab w:val="left" w:pos="1304"/>
        </w:tabs>
        <w:outlineLvl w:val="0"/>
        <w:rPr>
          <w:rFonts w:ascii="Arial" w:hAnsi="Arial" w:cs="Arial"/>
          <w:i/>
          <w:sz w:val="16"/>
        </w:rPr>
      </w:pPr>
    </w:p>
    <w:p w14:paraId="38770EF2" w14:textId="358A1A8F" w:rsidR="00B1448F" w:rsidRDefault="00B1448F">
      <w:pPr>
        <w:rPr>
          <w:rFonts w:ascii="Arial" w:hAnsi="Arial" w:cs="Arial"/>
        </w:rPr>
      </w:pPr>
    </w:p>
    <w:p w14:paraId="3BB4762C" w14:textId="0A96BD19" w:rsidR="00116C01" w:rsidRPr="00116C01" w:rsidRDefault="00116C01" w:rsidP="00116C01">
      <w:pPr>
        <w:pStyle w:val="Sidhuvud"/>
        <w:rPr>
          <w:b/>
          <w:sz w:val="20"/>
          <w:lang w:val="en-US"/>
        </w:rPr>
      </w:pPr>
    </w:p>
    <w:p w14:paraId="26A5F11F" w14:textId="77777777" w:rsidR="00116C01" w:rsidRPr="00B1448F" w:rsidRDefault="00116C01" w:rsidP="00116C01">
      <w:pPr>
        <w:rPr>
          <w:rFonts w:ascii="Arial" w:hAnsi="Arial" w:cs="Arial"/>
        </w:rPr>
      </w:pPr>
      <w:r w:rsidRPr="00B1448F">
        <w:rPr>
          <w:rFonts w:ascii="Arial" w:hAnsi="Arial" w:cs="Arial"/>
          <w:color w:val="FF0000"/>
          <w:sz w:val="20"/>
        </w:rPr>
        <w:t>FYLLS I SAMRÅD MED ANLÄGGNINGSÄGAREN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909"/>
      </w:tblGrid>
      <w:tr w:rsidR="002D58B8" w:rsidRPr="00B1448F" w14:paraId="09DC09F4" w14:textId="77777777" w:rsidTr="002A65B9">
        <w:tc>
          <w:tcPr>
            <w:tcW w:w="2547" w:type="dxa"/>
            <w:shd w:val="clear" w:color="auto" w:fill="F2F2F2" w:themeFill="background1" w:themeFillShade="F2"/>
          </w:tcPr>
          <w:p w14:paraId="257D60CC" w14:textId="77777777" w:rsidR="002D58B8" w:rsidRPr="00B1448F" w:rsidRDefault="0000129E" w:rsidP="00541BE1">
            <w:pPr>
              <w:spacing w:before="120" w:after="200" w:line="276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Larmkaraktär</w:t>
            </w:r>
          </w:p>
        </w:tc>
        <w:tc>
          <w:tcPr>
            <w:tcW w:w="7909" w:type="dxa"/>
            <w:shd w:val="clear" w:color="auto" w:fill="F2F2F2" w:themeFill="background1" w:themeFillShade="F2"/>
          </w:tcPr>
          <w:p w14:paraId="55F74341" w14:textId="77777777" w:rsidR="002D58B8" w:rsidRPr="00B1448F" w:rsidRDefault="00F90E59" w:rsidP="00541BE1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 xml:space="preserve">Åtgärder </w:t>
            </w:r>
            <w:r w:rsidR="00E74A10" w:rsidRPr="00B1448F">
              <w:rPr>
                <w:rFonts w:ascii="Arial" w:hAnsi="Arial" w:cs="Arial"/>
                <w:b/>
                <w:sz w:val="20"/>
              </w:rPr>
              <w:t>vid utlöst larm</w:t>
            </w:r>
            <w:r w:rsidR="00B8365E" w:rsidRPr="00B1448F">
              <w:rPr>
                <w:rFonts w:ascii="Arial" w:hAnsi="Arial" w:cs="Arial"/>
                <w:b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b/>
                <w:sz w:val="20"/>
              </w:rPr>
              <w:t>(dagtid/vardagar/övrig tid, klockslag</w:t>
            </w:r>
            <w:r w:rsidR="00947B06" w:rsidRPr="00B1448F">
              <w:rPr>
                <w:rFonts w:ascii="Arial" w:hAnsi="Arial" w:cs="Arial"/>
                <w:b/>
                <w:sz w:val="20"/>
              </w:rPr>
              <w:t>)</w:t>
            </w:r>
          </w:p>
        </w:tc>
      </w:tr>
      <w:tr w:rsidR="004E155B" w:rsidRPr="00B1448F" w14:paraId="190F0A43" w14:textId="77777777" w:rsidTr="0000129E">
        <w:tc>
          <w:tcPr>
            <w:tcW w:w="2547" w:type="dxa"/>
          </w:tcPr>
          <w:p w14:paraId="59769A59" w14:textId="77777777" w:rsidR="004E155B" w:rsidRPr="0000129E" w:rsidRDefault="004E155B" w:rsidP="0000129E">
            <w:pPr>
              <w:jc w:val="both"/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Brandlarm</w:t>
            </w:r>
          </w:p>
          <w:p w14:paraId="360C37D4" w14:textId="77777777" w:rsidR="004E155B" w:rsidRPr="0000129E" w:rsidRDefault="004E155B" w:rsidP="004E155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0DC67E49" w14:textId="4C123DA8" w:rsidR="004E155B" w:rsidRPr="002E4C42" w:rsidRDefault="004E155B" w:rsidP="004E155B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RTJ Nivålarm: </w:t>
            </w:r>
            <w:r w:rsidR="00881E9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81E90">
              <w:rPr>
                <w:rFonts w:ascii="Arial" w:hAnsi="Arial" w:cs="Arial"/>
                <w:sz w:val="20"/>
              </w:rPr>
              <w:instrText xml:space="preserve"> FORMTEXT </w:instrText>
            </w:r>
            <w:r w:rsidR="00881E90">
              <w:rPr>
                <w:rFonts w:ascii="Arial" w:hAnsi="Arial" w:cs="Arial"/>
                <w:sz w:val="20"/>
              </w:rPr>
            </w:r>
            <w:r w:rsidR="00881E90">
              <w:rPr>
                <w:rFonts w:ascii="Arial" w:hAnsi="Arial" w:cs="Arial"/>
                <w:sz w:val="20"/>
              </w:rPr>
              <w:fldChar w:fldCharType="separate"/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sz w:val="20"/>
              </w:rPr>
              <w:fldChar w:fldCharType="end"/>
            </w:r>
          </w:p>
          <w:p w14:paraId="12E767D3" w14:textId="02272867" w:rsidR="004E155B" w:rsidRPr="002E4C42" w:rsidRDefault="004E155B" w:rsidP="004E155B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>Vid brand</w:t>
            </w:r>
            <w:r w:rsidR="003650B0">
              <w:rPr>
                <w:rFonts w:ascii="Arial" w:hAnsi="Arial" w:cs="Arial"/>
                <w:sz w:val="20"/>
              </w:rPr>
              <w:t>larm</w:t>
            </w:r>
            <w:r w:rsidRPr="002E4C42">
              <w:rPr>
                <w:rFonts w:ascii="Arial" w:hAnsi="Arial" w:cs="Arial"/>
                <w:sz w:val="20"/>
              </w:rPr>
              <w:t xml:space="preserve"> </w:t>
            </w:r>
            <w:r w:rsidR="004308B5">
              <w:rPr>
                <w:rFonts w:ascii="Arial" w:hAnsi="Arial" w:cs="Arial"/>
                <w:sz w:val="20"/>
              </w:rPr>
              <w:t xml:space="preserve">på </w:t>
            </w:r>
            <w:r w:rsidRPr="002E4C42">
              <w:rPr>
                <w:rFonts w:ascii="Arial" w:hAnsi="Arial" w:cs="Arial"/>
                <w:sz w:val="20"/>
              </w:rPr>
              <w:t xml:space="preserve">vardagar </w:t>
            </w:r>
            <w:r w:rsidR="00881E9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81E90">
              <w:rPr>
                <w:rFonts w:ascii="Arial" w:hAnsi="Arial" w:cs="Arial"/>
                <w:sz w:val="20"/>
              </w:rPr>
              <w:instrText xml:space="preserve"> FORMTEXT </w:instrText>
            </w:r>
            <w:r w:rsidR="00881E90">
              <w:rPr>
                <w:rFonts w:ascii="Arial" w:hAnsi="Arial" w:cs="Arial"/>
                <w:sz w:val="20"/>
              </w:rPr>
            </w:r>
            <w:r w:rsidR="00881E90">
              <w:rPr>
                <w:rFonts w:ascii="Arial" w:hAnsi="Arial" w:cs="Arial"/>
                <w:sz w:val="20"/>
              </w:rPr>
              <w:fldChar w:fldCharType="separate"/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sz w:val="20"/>
              </w:rPr>
              <w:fldChar w:fldCharType="end"/>
            </w:r>
            <w:r w:rsidRPr="002E4C42">
              <w:rPr>
                <w:rFonts w:ascii="Arial" w:hAnsi="Arial" w:cs="Arial"/>
                <w:sz w:val="20"/>
              </w:rPr>
              <w:t xml:space="preserve"> ring k-man </w:t>
            </w:r>
          </w:p>
          <w:p w14:paraId="5286D10F" w14:textId="2576C90A" w:rsidR="004E155B" w:rsidRPr="002E4C42" w:rsidRDefault="004E155B" w:rsidP="004E155B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tid: </w:t>
            </w:r>
            <w:r w:rsidR="00881E9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81E90">
              <w:rPr>
                <w:rFonts w:ascii="Arial" w:hAnsi="Arial" w:cs="Arial"/>
                <w:sz w:val="20"/>
              </w:rPr>
              <w:instrText xml:space="preserve"> FORMTEXT </w:instrText>
            </w:r>
            <w:r w:rsidR="00881E90">
              <w:rPr>
                <w:rFonts w:ascii="Arial" w:hAnsi="Arial" w:cs="Arial"/>
                <w:sz w:val="20"/>
              </w:rPr>
            </w:r>
            <w:r w:rsidR="00881E90">
              <w:rPr>
                <w:rFonts w:ascii="Arial" w:hAnsi="Arial" w:cs="Arial"/>
                <w:sz w:val="20"/>
              </w:rPr>
              <w:fldChar w:fldCharType="separate"/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D70E4C" w:rsidRPr="00B1448F" w14:paraId="02E7CD57" w14:textId="77777777" w:rsidTr="0000129E">
        <w:tc>
          <w:tcPr>
            <w:tcW w:w="2547" w:type="dxa"/>
          </w:tcPr>
          <w:p w14:paraId="71096FB3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Fellarm brandlarm</w:t>
            </w:r>
          </w:p>
          <w:p w14:paraId="120F0B2F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4F39E4C3" w14:textId="2381E1A6" w:rsidR="00D70E4C" w:rsidRPr="002E4C42" w:rsidRDefault="00D70E4C" w:rsidP="00D70E4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 w:rsidR="00881E9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81E90">
              <w:rPr>
                <w:rFonts w:ascii="Arial" w:hAnsi="Arial" w:cs="Arial"/>
                <w:sz w:val="20"/>
              </w:rPr>
              <w:instrText xml:space="preserve"> FORMTEXT </w:instrText>
            </w:r>
            <w:r w:rsidR="00881E90">
              <w:rPr>
                <w:rFonts w:ascii="Arial" w:hAnsi="Arial" w:cs="Arial"/>
                <w:sz w:val="20"/>
              </w:rPr>
            </w:r>
            <w:r w:rsidR="00881E90">
              <w:rPr>
                <w:rFonts w:ascii="Arial" w:hAnsi="Arial" w:cs="Arial"/>
                <w:sz w:val="20"/>
              </w:rPr>
              <w:fldChar w:fldCharType="separate"/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sz w:val="20"/>
              </w:rPr>
              <w:fldChar w:fldCharType="end"/>
            </w:r>
          </w:p>
          <w:p w14:paraId="5EB28D69" w14:textId="32742F65" w:rsidR="00D70E4C" w:rsidRPr="002E4C42" w:rsidRDefault="00D70E4C" w:rsidP="00D70E4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 w:rsidR="00881E90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881E90">
              <w:rPr>
                <w:rFonts w:ascii="Arial" w:hAnsi="Arial" w:cs="Arial"/>
                <w:sz w:val="20"/>
              </w:rPr>
              <w:instrText xml:space="preserve"> FORMTEXT </w:instrText>
            </w:r>
            <w:r w:rsidR="00881E90">
              <w:rPr>
                <w:rFonts w:ascii="Arial" w:hAnsi="Arial" w:cs="Arial"/>
                <w:sz w:val="20"/>
              </w:rPr>
            </w:r>
            <w:r w:rsidR="00881E90">
              <w:rPr>
                <w:rFonts w:ascii="Arial" w:hAnsi="Arial" w:cs="Arial"/>
                <w:sz w:val="20"/>
              </w:rPr>
              <w:fldChar w:fldCharType="separate"/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noProof/>
                <w:sz w:val="20"/>
              </w:rPr>
              <w:t> </w:t>
            </w:r>
            <w:r w:rsidR="00881E90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D70E4C" w:rsidRPr="00B1448F" w14:paraId="7AE6E0CA" w14:textId="77777777" w:rsidTr="0000129E">
        <w:tc>
          <w:tcPr>
            <w:tcW w:w="2547" w:type="dxa"/>
          </w:tcPr>
          <w:p w14:paraId="11BD2E11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Inbrottslarm</w:t>
            </w:r>
          </w:p>
          <w:p w14:paraId="219D0325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1E789F0F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32FBA49D" w14:textId="147AC849" w:rsidR="00D70E4C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D70E4C" w:rsidRPr="00B1448F" w14:paraId="4CD17D9A" w14:textId="77777777" w:rsidTr="0000129E">
        <w:tc>
          <w:tcPr>
            <w:tcW w:w="2547" w:type="dxa"/>
          </w:tcPr>
          <w:p w14:paraId="064AA9B6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Fellarm inbrottslarm</w:t>
            </w:r>
          </w:p>
          <w:p w14:paraId="795D5633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68B3B42B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5B93B69D" w14:textId="5113B2E8" w:rsidR="00D70E4C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D70E4C" w:rsidRPr="00B1448F" w14:paraId="21F078F9" w14:textId="77777777" w:rsidTr="0000129E">
        <w:tc>
          <w:tcPr>
            <w:tcW w:w="2547" w:type="dxa"/>
          </w:tcPr>
          <w:p w14:paraId="1BCC4B3F" w14:textId="77777777" w:rsidR="00D70E4C" w:rsidRDefault="00D70E4C" w:rsidP="00D70E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Sabotage</w:t>
            </w:r>
          </w:p>
          <w:p w14:paraId="076F829D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0E84757F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7CBAB64C" w14:textId="0A9C4250" w:rsidR="00D70E4C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D70E4C" w:rsidRPr="00B1448F" w14:paraId="1B36E2FB" w14:textId="77777777" w:rsidTr="0000129E">
        <w:tc>
          <w:tcPr>
            <w:tcW w:w="2547" w:type="dxa"/>
          </w:tcPr>
          <w:p w14:paraId="215DA992" w14:textId="7409E4DB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Nät fel</w:t>
            </w:r>
          </w:p>
          <w:p w14:paraId="213F19F6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0A4A7CD6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3112042C" w14:textId="66A3E213" w:rsidR="00D70E4C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D70E4C" w:rsidRPr="00B1448F" w14:paraId="69377EA4" w14:textId="77777777" w:rsidTr="0000129E">
        <w:tc>
          <w:tcPr>
            <w:tcW w:w="2547" w:type="dxa"/>
          </w:tcPr>
          <w:p w14:paraId="23AE663E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Batterifel</w:t>
            </w:r>
          </w:p>
          <w:p w14:paraId="74950EB2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7A953B3D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5E9DDD16" w14:textId="4A0E8F51" w:rsidR="00D70E4C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D70E4C" w:rsidRPr="00B1448F" w14:paraId="07DF0074" w14:textId="77777777" w:rsidTr="0000129E">
        <w:tc>
          <w:tcPr>
            <w:tcW w:w="2547" w:type="dxa"/>
          </w:tcPr>
          <w:p w14:paraId="110237C4" w14:textId="056EE4A2" w:rsidR="00D70E4C" w:rsidRDefault="00D70E4C" w:rsidP="00D70E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Hot larm</w:t>
            </w:r>
          </w:p>
          <w:p w14:paraId="1D221A0B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404DE88B" w14:textId="77777777" w:rsidR="00D70E4C" w:rsidRPr="002E4C42" w:rsidRDefault="00D70E4C" w:rsidP="00D70E4C">
            <w:pPr>
              <w:rPr>
                <w:rFonts w:ascii="Arial" w:hAnsi="Arial" w:cs="Arial"/>
                <w:i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</w:tr>
      <w:tr w:rsidR="00D70E4C" w:rsidRPr="00B1448F" w14:paraId="470997B9" w14:textId="77777777" w:rsidTr="0000129E">
        <w:tc>
          <w:tcPr>
            <w:tcW w:w="2547" w:type="dxa"/>
          </w:tcPr>
          <w:p w14:paraId="11212175" w14:textId="77777777" w:rsidR="00D70E4C" w:rsidRDefault="00D70E4C" w:rsidP="00D70E4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Bråklarm</w:t>
            </w:r>
          </w:p>
          <w:p w14:paraId="3F0D4BA3" w14:textId="77777777" w:rsidR="00D70E4C" w:rsidRPr="0000129E" w:rsidRDefault="00D70E4C" w:rsidP="00D70E4C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7C1B86A6" w14:textId="77777777" w:rsidR="00D70E4C" w:rsidRPr="002E4C42" w:rsidRDefault="00D70E4C" w:rsidP="00D70E4C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sz w:val="20"/>
              </w:rPr>
            </w:r>
            <w:r w:rsidRPr="002E4C42">
              <w:rPr>
                <w:rFonts w:ascii="Arial" w:hAnsi="Arial" w:cs="Arial"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E4344" w:rsidRPr="00B1448F" w14:paraId="5A9C2F96" w14:textId="77777777" w:rsidTr="0000129E">
        <w:tc>
          <w:tcPr>
            <w:tcW w:w="2547" w:type="dxa"/>
          </w:tcPr>
          <w:p w14:paraId="560E7324" w14:textId="127041B4" w:rsidR="00AE4344" w:rsidRPr="0000129E" w:rsidRDefault="00AE4344" w:rsidP="00AE434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Nöd larm frys</w:t>
            </w:r>
          </w:p>
          <w:p w14:paraId="03640B3E" w14:textId="77777777" w:rsidR="00AE4344" w:rsidRPr="0000129E" w:rsidRDefault="00AE4344" w:rsidP="00AE434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3E9D73AB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6E980F9F" w14:textId="396B435C" w:rsidR="00AE4344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E4344" w:rsidRPr="00B1448F" w14:paraId="6C1D746D" w14:textId="77777777" w:rsidTr="0000129E">
        <w:tc>
          <w:tcPr>
            <w:tcW w:w="2547" w:type="dxa"/>
          </w:tcPr>
          <w:p w14:paraId="34DA6BD4" w14:textId="77777777" w:rsidR="00AE4344" w:rsidRDefault="00AE4344" w:rsidP="00AE434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Driftslarm värmeanläggning</w:t>
            </w:r>
          </w:p>
        </w:tc>
        <w:tc>
          <w:tcPr>
            <w:tcW w:w="7909" w:type="dxa"/>
          </w:tcPr>
          <w:p w14:paraId="28576886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2D85410E" w14:textId="3C51B6E5" w:rsidR="00AE4344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E4344" w:rsidRPr="00B1448F" w14:paraId="633A64B1" w14:textId="77777777" w:rsidTr="0000129E">
        <w:tc>
          <w:tcPr>
            <w:tcW w:w="2547" w:type="dxa"/>
          </w:tcPr>
          <w:p w14:paraId="4108583B" w14:textId="77777777" w:rsidR="00AE4344" w:rsidRDefault="00AE4344" w:rsidP="00AE434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Sabotage skalskydd</w:t>
            </w:r>
          </w:p>
          <w:p w14:paraId="782DB928" w14:textId="77777777" w:rsidR="00AE4344" w:rsidRDefault="00AE4344" w:rsidP="00AE434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73581DC0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6330D3CE" w14:textId="167A4537" w:rsidR="00AE4344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E4344" w:rsidRPr="00B1448F" w14:paraId="5FB363BB" w14:textId="77777777" w:rsidTr="0000129E">
        <w:tc>
          <w:tcPr>
            <w:tcW w:w="2547" w:type="dxa"/>
          </w:tcPr>
          <w:p w14:paraId="5235D8DB" w14:textId="77777777" w:rsidR="00AE4344" w:rsidRDefault="00AE4344" w:rsidP="00AE434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Ingen GSM täckning</w:t>
            </w:r>
          </w:p>
          <w:p w14:paraId="76CD1B61" w14:textId="77777777" w:rsidR="00AE4344" w:rsidRDefault="00AE4344" w:rsidP="00AE434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6BBE0933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35A03F91" w14:textId="7473C889" w:rsidR="00AE4344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E4344" w:rsidRPr="00B1448F" w14:paraId="3390F1FD" w14:textId="77777777" w:rsidTr="0000129E">
        <w:tc>
          <w:tcPr>
            <w:tcW w:w="2547" w:type="dxa"/>
          </w:tcPr>
          <w:p w14:paraId="0005F6C5" w14:textId="77777777" w:rsidR="00AE4344" w:rsidRDefault="00AE4344" w:rsidP="00AE434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Avbrott Datanät</w:t>
            </w:r>
          </w:p>
          <w:p w14:paraId="7FD8A460" w14:textId="77777777" w:rsidR="00AE4344" w:rsidRDefault="00AE4344" w:rsidP="00AE434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18E115E6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3526FBA6" w14:textId="0E11E236" w:rsidR="00AE4344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E4344" w:rsidRPr="00B1448F" w14:paraId="44B3CE72" w14:textId="77777777" w:rsidTr="0000129E">
        <w:tc>
          <w:tcPr>
            <w:tcW w:w="2547" w:type="dxa"/>
          </w:tcPr>
          <w:p w14:paraId="5AA032DA" w14:textId="77777777" w:rsidR="00AE4344" w:rsidRPr="0000129E" w:rsidRDefault="00AE4344" w:rsidP="00AE434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Frånkoppling</w:t>
            </w:r>
          </w:p>
          <w:p w14:paraId="4ECBBB06" w14:textId="77777777" w:rsidR="00AE4344" w:rsidRPr="0000129E" w:rsidRDefault="00AE4344" w:rsidP="00AE434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</w:tcPr>
          <w:p w14:paraId="78D2A93F" w14:textId="77777777" w:rsidR="00AE4344" w:rsidRPr="002E4C42" w:rsidRDefault="00AE4344" w:rsidP="00AE4344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</w:tr>
      <w:tr w:rsidR="00AE4344" w:rsidRPr="00B1448F" w14:paraId="67DFD90A" w14:textId="77777777" w:rsidTr="0000129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CF4B" w14:textId="77777777" w:rsidR="00AE4344" w:rsidRPr="0000129E" w:rsidRDefault="00AE4344" w:rsidP="00AE434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Tillkoppling</w:t>
            </w:r>
          </w:p>
          <w:p w14:paraId="4A344EF5" w14:textId="77777777" w:rsidR="00AE4344" w:rsidRPr="0000129E" w:rsidRDefault="00AE4344" w:rsidP="00AE434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D742" w14:textId="77777777" w:rsidR="00AE4344" w:rsidRPr="002E4C42" w:rsidRDefault="00AE4344" w:rsidP="00AE4344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</w:tr>
      <w:tr w:rsidR="00AE4344" w:rsidRPr="00B1448F" w14:paraId="2CD2EE6F" w14:textId="77777777" w:rsidTr="0000129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3B36" w14:textId="77777777" w:rsidR="00AE4344" w:rsidRPr="0000129E" w:rsidRDefault="00AE4344" w:rsidP="00AE4344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Testlarm</w:t>
            </w:r>
          </w:p>
          <w:p w14:paraId="4B6A53A5" w14:textId="77777777" w:rsidR="00AE4344" w:rsidRPr="0000129E" w:rsidRDefault="00AE4344" w:rsidP="00AE434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FA4C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4917B04A" w14:textId="68D216CA" w:rsidR="00AE4344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AE4344" w:rsidRPr="00B1448F" w14:paraId="19822943" w14:textId="77777777" w:rsidTr="0000129E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F337" w14:textId="77777777" w:rsidR="00AE4344" w:rsidRPr="0000129E" w:rsidRDefault="00AE4344" w:rsidP="00AE4344">
            <w:pPr>
              <w:rPr>
                <w:rFonts w:ascii="Arial" w:hAnsi="Arial" w:cs="Arial"/>
                <w:sz w:val="20"/>
              </w:rPr>
            </w:pPr>
            <w:r w:rsidRPr="0000129E">
              <w:rPr>
                <w:rFonts w:ascii="Arial" w:hAnsi="Arial" w:cs="Arial"/>
                <w:sz w:val="20"/>
              </w:rPr>
              <w:t>Ledningsfel</w:t>
            </w:r>
          </w:p>
          <w:p w14:paraId="52AC451E" w14:textId="77777777" w:rsidR="00AE4344" w:rsidRPr="0000129E" w:rsidRDefault="00AE4344" w:rsidP="00AE434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33C6" w14:textId="77777777" w:rsidR="00881E90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Vardagar: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  <w:p w14:paraId="35E47C52" w14:textId="34EC1E74" w:rsidR="00AE4344" w:rsidRPr="002E4C42" w:rsidRDefault="00881E90" w:rsidP="00881E90">
            <w:pPr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sz w:val="20"/>
              </w:rPr>
              <w:t xml:space="preserve">Övrig tid eller vid ej svar: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3175B027" w14:textId="77777777" w:rsidR="004B76F2" w:rsidRPr="002A65B9" w:rsidRDefault="004B76F2">
      <w:pPr>
        <w:rPr>
          <w:rFonts w:ascii="Arial" w:hAnsi="Arial" w:cs="Arial"/>
          <w:color w:val="0070C0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"/>
        <w:gridCol w:w="3685"/>
        <w:gridCol w:w="4036"/>
        <w:gridCol w:w="2410"/>
      </w:tblGrid>
      <w:tr w:rsidR="00E74A10" w:rsidRPr="00B1448F" w14:paraId="1CFDB1EB" w14:textId="77777777" w:rsidTr="002A65B9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AF3A695" w14:textId="77777777" w:rsidR="00E74A10" w:rsidRPr="00B1448F" w:rsidRDefault="00E74A10" w:rsidP="00541BE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04A5083" w14:textId="77777777" w:rsidR="00E74A10" w:rsidRPr="00B1448F" w:rsidRDefault="00E74A10" w:rsidP="00541BE1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Kontaktmän/Behöriga</w:t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FF75C5" w14:textId="77777777" w:rsidR="00E74A10" w:rsidRPr="00B1448F" w:rsidRDefault="00B8365E" w:rsidP="00541BE1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Telefonnummer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C561202" w14:textId="77777777" w:rsidR="00C2407F" w:rsidRPr="00B1448F" w:rsidRDefault="00541BE1" w:rsidP="00541BE1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Behörighetskod k-man</w:t>
            </w:r>
          </w:p>
        </w:tc>
      </w:tr>
      <w:tr w:rsidR="00E74A10" w:rsidRPr="00B1448F" w14:paraId="6CA19B8E" w14:textId="77777777" w:rsidTr="00541BE1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9F3A05" w14:textId="77777777" w:rsidR="00E74A10" w:rsidRPr="00B1448F" w:rsidRDefault="00E74A10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1ADC1" w14:textId="5D94899D" w:rsidR="00E74A10" w:rsidRPr="00687B53" w:rsidRDefault="00881E90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39A15" w14:textId="77777777" w:rsidR="00E74A10" w:rsidRPr="00B1448F" w:rsidRDefault="008D6AD2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AF0B8" w14:textId="77777777" w:rsidR="00E74A10" w:rsidRPr="00B1448F" w:rsidRDefault="008D6AD2" w:rsidP="00541BE1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E74A10" w:rsidRPr="00B1448F" w14:paraId="514AEB9F" w14:textId="77777777" w:rsidTr="00541BE1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ED99930" w14:textId="77777777" w:rsidR="00E74A10" w:rsidRPr="00B1448F" w:rsidRDefault="00E74A10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690FE" w14:textId="36BA7BF0" w:rsidR="00E74A10" w:rsidRPr="00687B53" w:rsidRDefault="00881E90" w:rsidP="002E4C42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52FD9" w14:textId="77777777" w:rsidR="00E74A10" w:rsidRPr="00B1448F" w:rsidRDefault="008D6AD2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96DED" w14:textId="77777777" w:rsidR="00E74A10" w:rsidRPr="00B1448F" w:rsidRDefault="008D6AD2" w:rsidP="00541BE1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E74A10" w:rsidRPr="00B1448F" w14:paraId="3FE95A52" w14:textId="77777777" w:rsidTr="00541BE1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3E1A63" w14:textId="77777777" w:rsidR="00E74A10" w:rsidRPr="00B1448F" w:rsidRDefault="00E74A10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729D2" w14:textId="66C8DA36" w:rsidR="00E74A10" w:rsidRPr="00B1448F" w:rsidRDefault="00881E90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C3FAB" w14:textId="77777777" w:rsidR="00E74A10" w:rsidRPr="00B1448F" w:rsidRDefault="008D6AD2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36FEB" w14:textId="77777777" w:rsidR="00E74A10" w:rsidRPr="00B1448F" w:rsidRDefault="008D6AD2" w:rsidP="00541BE1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E74A10" w:rsidRPr="00B1448F" w14:paraId="5A454D3C" w14:textId="77777777" w:rsidTr="00541BE1">
        <w:trPr>
          <w:trHeight w:val="500"/>
        </w:trPr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63ACE5B" w14:textId="77777777" w:rsidR="00E74A10" w:rsidRPr="00B1448F" w:rsidRDefault="00E74A10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B7FB4" w14:textId="30C8E9CE" w:rsidR="00E74A10" w:rsidRPr="00B1448F" w:rsidRDefault="00881E90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2E4C42">
              <w:rPr>
                <w:rFonts w:ascii="Arial" w:hAnsi="Arial" w:cs="Arial"/>
                <w:i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2E4C42">
              <w:rPr>
                <w:rFonts w:ascii="Arial" w:hAnsi="Arial" w:cs="Arial"/>
                <w:i/>
                <w:sz w:val="20"/>
              </w:rPr>
              <w:instrText xml:space="preserve"> FORMTEXT </w:instrText>
            </w:r>
            <w:r w:rsidRPr="002E4C42">
              <w:rPr>
                <w:rFonts w:ascii="Arial" w:hAnsi="Arial" w:cs="Arial"/>
                <w:i/>
                <w:sz w:val="20"/>
              </w:rPr>
            </w:r>
            <w:r w:rsidRPr="002E4C42">
              <w:rPr>
                <w:rFonts w:ascii="Arial" w:hAnsi="Arial" w:cs="Arial"/>
                <w:i/>
                <w:sz w:val="20"/>
              </w:rPr>
              <w:fldChar w:fldCharType="separate"/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noProof/>
                <w:sz w:val="20"/>
              </w:rPr>
              <w:t> </w:t>
            </w:r>
            <w:r w:rsidRPr="002E4C42">
              <w:rPr>
                <w:rFonts w:ascii="Arial" w:hAnsi="Arial" w:cs="Arial"/>
                <w:i/>
                <w:sz w:val="20"/>
              </w:rPr>
              <w:fldChar w:fldCharType="end"/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F05F7" w14:textId="77777777" w:rsidR="00E74A10" w:rsidRPr="00B1448F" w:rsidRDefault="008D6AD2" w:rsidP="008A7151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4ABF2" w14:textId="77777777" w:rsidR="00E74A10" w:rsidRPr="00B1448F" w:rsidRDefault="008D6AD2" w:rsidP="00541BE1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="00D6701F"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="00D6701F"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14:paraId="2FB0ED69" w14:textId="77777777" w:rsidR="004B76F2" w:rsidRDefault="004B76F2" w:rsidP="00A024A2">
      <w:pPr>
        <w:pStyle w:val="Sidhuvud"/>
        <w:tabs>
          <w:tab w:val="left" w:pos="1304"/>
          <w:tab w:val="left" w:pos="4695"/>
        </w:tabs>
        <w:rPr>
          <w:b/>
          <w:color w:val="FF0000"/>
          <w:sz w:val="20"/>
        </w:rPr>
      </w:pPr>
    </w:p>
    <w:p w14:paraId="31909D3A" w14:textId="3F303046" w:rsidR="00D61062" w:rsidRPr="002A65B9" w:rsidRDefault="002A65B9" w:rsidP="002A65B9">
      <w:pPr>
        <w:pStyle w:val="Sidhuvud"/>
        <w:tabs>
          <w:tab w:val="left" w:pos="1304"/>
        </w:tabs>
        <w:outlineLvl w:val="0"/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>Ifyll</w:t>
      </w:r>
      <w:r w:rsidRPr="001260C2">
        <w:rPr>
          <w:rFonts w:ascii="Arial" w:hAnsi="Arial" w:cs="Arial"/>
          <w:color w:val="FF0000"/>
          <w:sz w:val="20"/>
        </w:rPr>
        <w:t xml:space="preserve">s av </w:t>
      </w:r>
      <w:r w:rsidR="004308B5">
        <w:rPr>
          <w:rFonts w:ascii="Arial" w:hAnsi="Arial" w:cs="Arial"/>
          <w:color w:val="FF0000"/>
          <w:sz w:val="20"/>
        </w:rPr>
        <w:t>TRC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2551"/>
        <w:gridCol w:w="2127"/>
        <w:gridCol w:w="3260"/>
      </w:tblGrid>
      <w:tr w:rsidR="007E599A" w:rsidRPr="00B1448F" w14:paraId="155A9F71" w14:textId="77777777" w:rsidTr="00F461E6">
        <w:trPr>
          <w:cantSplit/>
          <w:trHeight w:val="38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C6179" w14:textId="77777777" w:rsidR="007E599A" w:rsidRPr="00B1448F" w:rsidRDefault="007E599A" w:rsidP="00F461E6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Inmatningsdatum:</w:t>
            </w:r>
          </w:p>
          <w:p w14:paraId="6E943A11" w14:textId="77777777" w:rsidR="007E599A" w:rsidRPr="00B1448F" w:rsidRDefault="007E599A" w:rsidP="00F461E6">
            <w:pPr>
              <w:pStyle w:val="Sidfo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49995" w14:textId="77777777" w:rsidR="007E599A" w:rsidRPr="00B1448F" w:rsidRDefault="007E599A" w:rsidP="00F461E6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>
              <w:rPr>
                <w:rFonts w:ascii="Arial" w:hAnsi="Arial" w:cs="Arial"/>
                <w:i/>
                <w:sz w:val="16"/>
              </w:rPr>
              <w:t>Inmatad av:</w:t>
            </w:r>
          </w:p>
          <w:p w14:paraId="4504C943" w14:textId="77777777" w:rsidR="007E599A" w:rsidRPr="00A55C8A" w:rsidRDefault="007E599A" w:rsidP="00F461E6">
            <w:pPr>
              <w:pStyle w:val="Sidfot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9EAE6" w14:textId="664AC70F" w:rsidR="007E599A" w:rsidRPr="00B1448F" w:rsidRDefault="007E599A" w:rsidP="00F461E6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 w:rsidRPr="00B1448F">
              <w:rPr>
                <w:rFonts w:ascii="Arial" w:hAnsi="Arial" w:cs="Arial"/>
                <w:i/>
                <w:sz w:val="16"/>
              </w:rPr>
              <w:t>Driftsättningsdatum</w:t>
            </w:r>
            <w:r w:rsidR="00F97066">
              <w:rPr>
                <w:rFonts w:ascii="Arial" w:hAnsi="Arial" w:cs="Arial"/>
                <w:i/>
                <w:sz w:val="16"/>
              </w:rPr>
              <w:t>/driftsatt av:</w:t>
            </w:r>
          </w:p>
          <w:p w14:paraId="08A57869" w14:textId="77777777" w:rsidR="007E599A" w:rsidRPr="00B1448F" w:rsidRDefault="007E599A" w:rsidP="00F461E6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91B7A" w14:textId="3FD529D3" w:rsidR="007E599A" w:rsidRDefault="00F97066" w:rsidP="00F461E6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Avtal skrivet:</w:t>
            </w:r>
          </w:p>
          <w:p w14:paraId="2B6FEE2A" w14:textId="77777777" w:rsidR="007E599A" w:rsidRDefault="007E599A" w:rsidP="00F461E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  <w:p w14:paraId="001088BE" w14:textId="77777777" w:rsidR="007E599A" w:rsidRPr="009D0B28" w:rsidRDefault="007E599A" w:rsidP="00F461E6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</w:tr>
    </w:tbl>
    <w:p w14:paraId="175EBBDB" w14:textId="77777777" w:rsidR="00D61062" w:rsidRPr="005A3E43" w:rsidRDefault="00D61062" w:rsidP="003702CB">
      <w:pPr>
        <w:rPr>
          <w:rFonts w:ascii="Arial" w:hAnsi="Arial" w:cs="Arial"/>
          <w:color w:val="0070C0"/>
          <w:sz w:val="20"/>
        </w:rPr>
      </w:pPr>
    </w:p>
    <w:sectPr w:rsidR="00D61062" w:rsidRPr="005A3E43" w:rsidSect="003702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10" w:right="720" w:bottom="249" w:left="720" w:header="51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B792D" w14:textId="77777777" w:rsidR="00116C01" w:rsidRDefault="00116C01" w:rsidP="005701EB">
      <w:r>
        <w:separator/>
      </w:r>
    </w:p>
  </w:endnote>
  <w:endnote w:type="continuationSeparator" w:id="0">
    <w:p w14:paraId="5DFEE758" w14:textId="77777777" w:rsidR="00116C01" w:rsidRDefault="00116C01" w:rsidP="00570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B1375" w14:textId="77777777" w:rsidR="00C22905" w:rsidRDefault="00C22905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8D15B" w14:textId="77777777" w:rsidR="00C22905" w:rsidRDefault="00C22905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6C969" w14:textId="77777777" w:rsidR="00C22905" w:rsidRDefault="00C22905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9851F" w14:textId="77777777" w:rsidR="00116C01" w:rsidRDefault="00116C01" w:rsidP="005701EB">
      <w:r>
        <w:separator/>
      </w:r>
    </w:p>
  </w:footnote>
  <w:footnote w:type="continuationSeparator" w:id="0">
    <w:p w14:paraId="05289C04" w14:textId="77777777" w:rsidR="00116C01" w:rsidRDefault="00116C01" w:rsidP="00570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7494E" w14:textId="77777777" w:rsidR="00C22905" w:rsidRDefault="00C22905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381959" w14:textId="41C840F6" w:rsidR="008724E0" w:rsidRDefault="004308B5">
    <w:pPr>
      <w:pStyle w:val="Sidhuvud"/>
    </w:pPr>
    <w:r>
      <w:rPr>
        <w:b/>
        <w:noProof/>
        <w:color w:val="002060"/>
        <w:sz w:val="12"/>
        <w:szCs w:val="1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CFE5C44" wp14:editId="2FEDDBDA">
              <wp:simplePos x="0" y="0"/>
              <wp:positionH relativeFrom="margin">
                <wp:align>right</wp:align>
              </wp:positionH>
              <wp:positionV relativeFrom="paragraph">
                <wp:posOffset>-19050</wp:posOffset>
              </wp:positionV>
              <wp:extent cx="3143250" cy="676275"/>
              <wp:effectExtent l="0" t="0" r="0" b="952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676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7FCE35" w14:textId="7A50C9FB" w:rsidR="004308B5" w:rsidRDefault="004308B5" w:rsidP="004308B5">
                          <w:pPr>
                            <w:pStyle w:val="Sidhuvud"/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</w:pP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Anmälan om utförd installation </w:t>
                          </w: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br/>
                            <w:t xml:space="preserve">                  Multicom </w:t>
                          </w:r>
                        </w:p>
                        <w:p w14:paraId="2398D277" w14:textId="77777777" w:rsidR="00D5481F" w:rsidRDefault="00D5481F" w:rsidP="00D5481F">
                          <w:pPr>
                            <w:rPr>
                              <w:rFonts w:ascii="Arial" w:hAnsi="Arial" w:cs="Arial"/>
                              <w:color w:val="FF0000"/>
                              <w:szCs w:val="24"/>
                            </w:rPr>
                          </w:pPr>
                        </w:p>
                        <w:p w14:paraId="38CED781" w14:textId="77777777" w:rsidR="00D5481F" w:rsidRPr="00D5481F" w:rsidRDefault="00D5481F" w:rsidP="001343B3">
                          <w:pPr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</w:p>
                        <w:p w14:paraId="722E3325" w14:textId="77777777" w:rsidR="00D5481F" w:rsidRPr="004D1063" w:rsidRDefault="00D5481F" w:rsidP="001343B3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  <w:r w:rsidRPr="004D1063">
                            <w:rPr>
                              <w:b/>
                              <w:sz w:val="40"/>
                              <w:szCs w:val="40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FE5C4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96.3pt;margin-top:-1.5pt;width:247.5pt;height:53.25pt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" filled="f" stroked="f">
              <v:textbox>
                <w:txbxContent>
                  <w:p w14:paraId="7C7FCE35" w14:textId="7A50C9FB" w:rsidR="004308B5" w:rsidRDefault="004308B5" w:rsidP="004308B5">
                    <w:pPr>
                      <w:pStyle w:val="Sidhuvud"/>
                      <w:rPr>
                        <w:b/>
                        <w:color w:val="0070C0"/>
                        <w:sz w:val="28"/>
                        <w:szCs w:val="28"/>
                      </w:rPr>
                    </w:pP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Anmälan om utförd installation </w:t>
                    </w: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br/>
                      <w:t xml:space="preserve">                  Multicom </w:t>
                    </w:r>
                  </w:p>
                  <w:p w14:paraId="2398D277" w14:textId="77777777" w:rsidR="00D5481F" w:rsidRDefault="00D5481F" w:rsidP="00D5481F">
                    <w:pPr>
                      <w:rPr>
                        <w:rFonts w:ascii="Arial" w:hAnsi="Arial" w:cs="Arial"/>
                        <w:color w:val="FF0000"/>
                        <w:szCs w:val="24"/>
                      </w:rPr>
                    </w:pPr>
                  </w:p>
                  <w:p w14:paraId="38CED781" w14:textId="77777777" w:rsidR="00D5481F" w:rsidRPr="00D5481F" w:rsidRDefault="00D5481F" w:rsidP="001343B3">
                    <w:pPr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</w:p>
                  <w:p w14:paraId="722E3325" w14:textId="77777777" w:rsidR="00D5481F" w:rsidRPr="004D1063" w:rsidRDefault="00D5481F" w:rsidP="001343B3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  <w:r w:rsidRPr="004D1063">
                      <w:rPr>
                        <w:b/>
                        <w:sz w:val="40"/>
                        <w:szCs w:val="40"/>
                      </w:rPr>
                      <w:br/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8724E0">
      <w:rPr>
        <w:noProof/>
      </w:rPr>
      <w:drawing>
        <wp:inline distT="0" distB="0" distL="0" distR="0" wp14:anchorId="2D9FEC00" wp14:editId="6FA4CB06">
          <wp:extent cx="1609725" cy="338315"/>
          <wp:effectExtent l="0" t="0" r="0" b="5080"/>
          <wp:docPr id="4" name="Bildobjekt 4" descr="En bild som visar text, clipart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objekt 4" descr="En bild som visar text, clipart&#10;&#10;Automatiskt genererad beskrivn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338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74B1F9" w14:textId="77777777" w:rsidR="008724E0" w:rsidRDefault="008724E0">
    <w:pPr>
      <w:pStyle w:val="Sidhuvud"/>
    </w:pPr>
  </w:p>
  <w:p w14:paraId="2782FC6D" w14:textId="7A9F6F10" w:rsidR="00D5481F" w:rsidRPr="004308B5" w:rsidRDefault="002A65B9">
    <w:pPr>
      <w:pStyle w:val="Sidhuvud"/>
      <w:rPr>
        <w:b/>
        <w:sz w:val="18"/>
        <w:szCs w:val="18"/>
      </w:rPr>
    </w:pPr>
    <w:r w:rsidRPr="004308B5">
      <w:rPr>
        <w:b/>
        <w:noProof/>
        <w:color w:val="002060"/>
        <w:sz w:val="18"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01A1E9C" wp14:editId="25150850">
              <wp:simplePos x="0" y="0"/>
              <wp:positionH relativeFrom="column">
                <wp:posOffset>-85725</wp:posOffset>
              </wp:positionH>
              <wp:positionV relativeFrom="paragraph">
                <wp:posOffset>723900</wp:posOffset>
              </wp:positionV>
              <wp:extent cx="3962400" cy="238125"/>
              <wp:effectExtent l="0" t="0" r="0" b="952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62400" cy="238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4DDF08" w14:textId="77777777" w:rsidR="00D5481F" w:rsidRPr="001343B3" w:rsidRDefault="00D5481F" w:rsidP="001343B3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  <w:lang w:val="en-US"/>
                            </w:rPr>
                          </w:pPr>
                          <w:r w:rsidRPr="001343B3">
                            <w:rPr>
                              <w:b/>
                              <w:sz w:val="40"/>
                              <w:szCs w:val="40"/>
                              <w:lang w:val="en-US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1A1E9C" id="_x0000_s1027" type="#_x0000_t202" style="position:absolute;margin-left:-6.75pt;margin-top:57pt;width:312pt;height:18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" filled="f" stroked="f">
              <v:textbox>
                <w:txbxContent>
                  <w:p w14:paraId="094DDF08" w14:textId="77777777" w:rsidR="00D5481F" w:rsidRPr="001343B3" w:rsidRDefault="00D5481F" w:rsidP="001343B3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  <w:lang w:val="en-US"/>
                      </w:rPr>
                    </w:pPr>
                    <w:r w:rsidRPr="001343B3">
                      <w:rPr>
                        <w:b/>
                        <w:sz w:val="40"/>
                        <w:szCs w:val="40"/>
                        <w:lang w:val="en-US"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83D99" w14:textId="77777777" w:rsidR="00C22905" w:rsidRDefault="00C22905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0"/>
  <w:defaultTabStop w:val="1304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C01"/>
    <w:rsid w:val="0000129E"/>
    <w:rsid w:val="00036545"/>
    <w:rsid w:val="000372B2"/>
    <w:rsid w:val="00045344"/>
    <w:rsid w:val="00045C05"/>
    <w:rsid w:val="00046440"/>
    <w:rsid w:val="0006149B"/>
    <w:rsid w:val="000A31F0"/>
    <w:rsid w:val="000A5D54"/>
    <w:rsid w:val="000A63C9"/>
    <w:rsid w:val="000B7FDE"/>
    <w:rsid w:val="00116C01"/>
    <w:rsid w:val="00122F8D"/>
    <w:rsid w:val="001260C2"/>
    <w:rsid w:val="001343B3"/>
    <w:rsid w:val="001629FC"/>
    <w:rsid w:val="00166578"/>
    <w:rsid w:val="001720A3"/>
    <w:rsid w:val="001955EF"/>
    <w:rsid w:val="001F1D08"/>
    <w:rsid w:val="00220654"/>
    <w:rsid w:val="00230D38"/>
    <w:rsid w:val="00243836"/>
    <w:rsid w:val="00251229"/>
    <w:rsid w:val="00251D08"/>
    <w:rsid w:val="002804AB"/>
    <w:rsid w:val="002A65B9"/>
    <w:rsid w:val="002C2277"/>
    <w:rsid w:val="002D58B8"/>
    <w:rsid w:val="002E4C42"/>
    <w:rsid w:val="003347D3"/>
    <w:rsid w:val="0035433E"/>
    <w:rsid w:val="003650B0"/>
    <w:rsid w:val="003702CB"/>
    <w:rsid w:val="003C00D5"/>
    <w:rsid w:val="003F46AE"/>
    <w:rsid w:val="00404CCB"/>
    <w:rsid w:val="004308B5"/>
    <w:rsid w:val="00482140"/>
    <w:rsid w:val="004B76F2"/>
    <w:rsid w:val="004D1063"/>
    <w:rsid w:val="004E07F1"/>
    <w:rsid w:val="004E155B"/>
    <w:rsid w:val="004E311D"/>
    <w:rsid w:val="004E3AA4"/>
    <w:rsid w:val="00501C55"/>
    <w:rsid w:val="0050476B"/>
    <w:rsid w:val="005203D8"/>
    <w:rsid w:val="00541BE1"/>
    <w:rsid w:val="005701EB"/>
    <w:rsid w:val="00574C49"/>
    <w:rsid w:val="00584041"/>
    <w:rsid w:val="005A3E43"/>
    <w:rsid w:val="005D2587"/>
    <w:rsid w:val="005F73DA"/>
    <w:rsid w:val="00605D61"/>
    <w:rsid w:val="00612B34"/>
    <w:rsid w:val="006652EC"/>
    <w:rsid w:val="00676175"/>
    <w:rsid w:val="00680D28"/>
    <w:rsid w:val="006867F5"/>
    <w:rsid w:val="00687B53"/>
    <w:rsid w:val="006C33F1"/>
    <w:rsid w:val="00732E2D"/>
    <w:rsid w:val="00736684"/>
    <w:rsid w:val="007E599A"/>
    <w:rsid w:val="007F006A"/>
    <w:rsid w:val="00811E8A"/>
    <w:rsid w:val="00836B57"/>
    <w:rsid w:val="008724E0"/>
    <w:rsid w:val="0088017B"/>
    <w:rsid w:val="00881E90"/>
    <w:rsid w:val="008A354E"/>
    <w:rsid w:val="008A7151"/>
    <w:rsid w:val="008B0AF6"/>
    <w:rsid w:val="008C2DD6"/>
    <w:rsid w:val="008D6AD2"/>
    <w:rsid w:val="008F0978"/>
    <w:rsid w:val="008F3929"/>
    <w:rsid w:val="008F408E"/>
    <w:rsid w:val="00927F15"/>
    <w:rsid w:val="00947B06"/>
    <w:rsid w:val="00962304"/>
    <w:rsid w:val="00973ABC"/>
    <w:rsid w:val="009D0B28"/>
    <w:rsid w:val="00A024A2"/>
    <w:rsid w:val="00A11259"/>
    <w:rsid w:val="00A55724"/>
    <w:rsid w:val="00A57031"/>
    <w:rsid w:val="00A70BAF"/>
    <w:rsid w:val="00A81B03"/>
    <w:rsid w:val="00A91C30"/>
    <w:rsid w:val="00AB3DD4"/>
    <w:rsid w:val="00AC260C"/>
    <w:rsid w:val="00AE4344"/>
    <w:rsid w:val="00B1448F"/>
    <w:rsid w:val="00B73159"/>
    <w:rsid w:val="00B8365E"/>
    <w:rsid w:val="00B96EF8"/>
    <w:rsid w:val="00BA0C1A"/>
    <w:rsid w:val="00BB5C26"/>
    <w:rsid w:val="00C22905"/>
    <w:rsid w:val="00C2395F"/>
    <w:rsid w:val="00C2407F"/>
    <w:rsid w:val="00C32A30"/>
    <w:rsid w:val="00C32D8F"/>
    <w:rsid w:val="00C51EC6"/>
    <w:rsid w:val="00C82C9E"/>
    <w:rsid w:val="00C91061"/>
    <w:rsid w:val="00C91578"/>
    <w:rsid w:val="00CB44E4"/>
    <w:rsid w:val="00CF0E4C"/>
    <w:rsid w:val="00D53ABF"/>
    <w:rsid w:val="00D5481F"/>
    <w:rsid w:val="00D61062"/>
    <w:rsid w:val="00D61EFA"/>
    <w:rsid w:val="00D6701F"/>
    <w:rsid w:val="00D70E4C"/>
    <w:rsid w:val="00DA1926"/>
    <w:rsid w:val="00DC583A"/>
    <w:rsid w:val="00DC701A"/>
    <w:rsid w:val="00DC7CCA"/>
    <w:rsid w:val="00E502FF"/>
    <w:rsid w:val="00E53A12"/>
    <w:rsid w:val="00E74A10"/>
    <w:rsid w:val="00E751FB"/>
    <w:rsid w:val="00E916E4"/>
    <w:rsid w:val="00E95C6E"/>
    <w:rsid w:val="00EB3033"/>
    <w:rsid w:val="00EB64A9"/>
    <w:rsid w:val="00ED0BE2"/>
    <w:rsid w:val="00EF40D9"/>
    <w:rsid w:val="00F16A9A"/>
    <w:rsid w:val="00F47350"/>
    <w:rsid w:val="00F90E59"/>
    <w:rsid w:val="00F93104"/>
    <w:rsid w:val="00F97066"/>
    <w:rsid w:val="00FA0984"/>
    <w:rsid w:val="00FC2C4F"/>
    <w:rsid w:val="00FD5E53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4C0B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2FF"/>
    <w:rPr>
      <w:rFonts w:ascii="Tahoma" w:eastAsia="Times New Roman" w:hAnsi="Tahoma"/>
      <w:sz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nhideWhenUsed/>
    <w:rsid w:val="00E502F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E502FF"/>
    <w:rPr>
      <w:rFonts w:ascii="Tahoma" w:eastAsia="Times New Roman" w:hAnsi="Tahoma" w:cs="Times New Roman"/>
      <w:sz w:val="24"/>
      <w:szCs w:val="20"/>
      <w:lang w:eastAsia="sv-SE"/>
    </w:rPr>
  </w:style>
  <w:style w:type="paragraph" w:styleId="Sidfot">
    <w:name w:val="footer"/>
    <w:basedOn w:val="Normal"/>
    <w:link w:val="SidfotChar"/>
    <w:unhideWhenUsed/>
    <w:rsid w:val="00E502F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rsid w:val="00E502FF"/>
    <w:rPr>
      <w:rFonts w:ascii="Tahoma" w:eastAsia="Times New Roman" w:hAnsi="Tahoma" w:cs="Times New Roman"/>
      <w:sz w:val="24"/>
      <w:szCs w:val="20"/>
      <w:lang w:eastAsia="sv-SE"/>
    </w:rPr>
  </w:style>
  <w:style w:type="table" w:styleId="Tabellrutnt">
    <w:name w:val="Table Grid"/>
    <w:basedOn w:val="Normaltabell"/>
    <w:uiPriority w:val="59"/>
    <w:rsid w:val="002D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5701EB"/>
    <w:rPr>
      <w:rFonts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701EB"/>
    <w:rPr>
      <w:rFonts w:ascii="Tahoma" w:eastAsia="Times New Roman" w:hAnsi="Tahoma" w:cs="Tahoma"/>
      <w:sz w:val="16"/>
      <w:szCs w:val="16"/>
      <w:lang w:eastAsia="sv-SE"/>
    </w:rPr>
  </w:style>
  <w:style w:type="character" w:styleId="Hyperlnk">
    <w:name w:val="Hyperlink"/>
    <w:basedOn w:val="Standardstycketeckensnitt"/>
    <w:uiPriority w:val="99"/>
    <w:unhideWhenUsed/>
    <w:rsid w:val="00D5481F"/>
    <w:rPr>
      <w:color w:val="0000FF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0B7FD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8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trc@kristianstad.se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ED90BF0DFAF48AF871BCA58A2496969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46B7093A-D8A9-4CAA-998D-C6A1C0738C32}"/>
      </w:docPartPr>
      <w:docPartBody>
        <w:p w:rsidR="00632254" w:rsidRDefault="00632254" w:rsidP="00632254">
          <w:pPr>
            <w:pStyle w:val="7ED90BF0DFAF48AF871BCA58A2496969"/>
          </w:pPr>
          <w:r>
            <w:rPr>
              <w:rStyle w:val="Platshllartext"/>
            </w:rPr>
            <w:t>Klicka eller tryck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EAA"/>
    <w:rsid w:val="00632254"/>
    <w:rsid w:val="00771B72"/>
    <w:rsid w:val="0085029C"/>
    <w:rsid w:val="00A07EAA"/>
    <w:rsid w:val="00F6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632254"/>
  </w:style>
  <w:style w:type="paragraph" w:customStyle="1" w:styleId="43DA1E6F34094A608787FFFCAA2E70E9">
    <w:name w:val="43DA1E6F34094A608787FFFCAA2E70E9"/>
    <w:rsid w:val="00F67960"/>
  </w:style>
  <w:style w:type="paragraph" w:customStyle="1" w:styleId="7ED90BF0DFAF48AF871BCA58A2496969">
    <w:name w:val="7ED90BF0DFAF48AF871BCA58A2496969"/>
    <w:rsid w:val="00632254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E3DD2-4358-47F5-B358-07D829D51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Externa larmunderlag Multicom</Template>
  <TotalTime>24</TotalTime>
  <Pages>2</Pages>
  <Words>599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Kristianstads kommun</Company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Marie Stjernkvist</dc:creator>
  <cp:lastModifiedBy>Marie Stjernkvist</cp:lastModifiedBy>
  <cp:revision>12</cp:revision>
  <cp:lastPrinted>2020-04-28T09:17:00Z</cp:lastPrinted>
  <dcterms:created xsi:type="dcterms:W3CDTF">2022-12-16T11:09:00Z</dcterms:created>
  <dcterms:modified xsi:type="dcterms:W3CDTF">2024-01-18T12:22:00Z</dcterms:modified>
</cp:coreProperties>
</file>