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8DFE0" w14:textId="77777777" w:rsidR="00974639" w:rsidRPr="006B03A0" w:rsidRDefault="00974639" w:rsidP="00974639">
      <w:pPr>
        <w:rPr>
          <w:lang w:val="en-US"/>
        </w:rPr>
      </w:pPr>
      <w:r w:rsidRPr="006B03A0">
        <w:rPr>
          <w:color w:val="4F81BD" w:themeColor="accent1"/>
          <w:sz w:val="22"/>
          <w:szCs w:val="22"/>
          <w:lang w:val="en-US"/>
        </w:rPr>
        <w:t xml:space="preserve">e-post: </w:t>
      </w:r>
      <w:hyperlink r:id="rId7" w:history="1">
        <w:r w:rsidRPr="006B03A0">
          <w:rPr>
            <w:rStyle w:val="Hyperlnk"/>
            <w:color w:val="4F81BD" w:themeColor="accent1"/>
            <w:sz w:val="22"/>
            <w:szCs w:val="22"/>
            <w:lang w:val="en-US"/>
          </w:rPr>
          <w:t>trc@kristianstad.se</w:t>
        </w:r>
      </w:hyperlink>
      <w:r w:rsidRPr="006B03A0">
        <w:rPr>
          <w:color w:val="4F81BD" w:themeColor="accent1"/>
          <w:sz w:val="22"/>
          <w:szCs w:val="22"/>
          <w:lang w:val="en-US"/>
        </w:rPr>
        <w:t xml:space="preserve">  Tel: 044-200 715</w:t>
      </w:r>
    </w:p>
    <w:p w14:paraId="49FEC702" w14:textId="77777777" w:rsidR="00974639" w:rsidRPr="00974639" w:rsidRDefault="003D2A51" w:rsidP="003D2A51">
      <w:pPr>
        <w:rPr>
          <w:lang w:val="en-US"/>
        </w:rPr>
      </w:pPr>
      <w:r w:rsidRPr="00974639">
        <w:rPr>
          <w:lang w:val="en-US"/>
        </w:rPr>
        <w:t xml:space="preserve">                          </w:t>
      </w:r>
    </w:p>
    <w:p w14:paraId="11564FA8" w14:textId="333316CF" w:rsidR="0073011E" w:rsidRPr="003D2A51" w:rsidRDefault="00D5481F" w:rsidP="003D2A51">
      <w:r w:rsidRPr="00D5481F">
        <w:rPr>
          <w:rFonts w:ascii="Arial" w:hAnsi="Arial" w:cs="Arial"/>
          <w:color w:val="FF0000"/>
          <w:sz w:val="18"/>
          <w:szCs w:val="18"/>
        </w:rPr>
        <w:t>Vi behöver få in blanketten senast 5 arbetsdagar</w:t>
      </w:r>
      <w:r>
        <w:rPr>
          <w:rFonts w:ascii="Arial" w:hAnsi="Arial" w:cs="Arial"/>
          <w:color w:val="FF0000"/>
          <w:sz w:val="18"/>
          <w:szCs w:val="18"/>
        </w:rPr>
        <w:t xml:space="preserve"> innan larmet skall driftsättas!</w:t>
      </w:r>
    </w:p>
    <w:p w14:paraId="6DAC10CF" w14:textId="77777777" w:rsidR="00974639" w:rsidRDefault="00974639" w:rsidP="00D5481F">
      <w:pPr>
        <w:rPr>
          <w:rFonts w:ascii="Arial" w:hAnsi="Arial" w:cs="Arial"/>
          <w:color w:val="FF0000"/>
          <w:sz w:val="20"/>
        </w:rPr>
      </w:pPr>
    </w:p>
    <w:p w14:paraId="25B94499" w14:textId="29FD18C5" w:rsidR="00A024A2" w:rsidRPr="00B1448F" w:rsidRDefault="00D5481F" w:rsidP="00D5481F">
      <w:pPr>
        <w:rPr>
          <w:rFonts w:ascii="Arial" w:hAnsi="Arial" w:cs="Arial"/>
          <w:color w:val="FF0000"/>
          <w:sz w:val="20"/>
        </w:rPr>
      </w:pPr>
      <w:r w:rsidRPr="00B1448F">
        <w:rPr>
          <w:rFonts w:ascii="Arial" w:hAnsi="Arial" w:cs="Arial"/>
          <w:color w:val="FF0000"/>
          <w:sz w:val="20"/>
        </w:rPr>
        <w:t>DENNA SIDA FYLLS I AV LARMINSTALLATÖR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9"/>
        <w:gridCol w:w="20"/>
        <w:gridCol w:w="3023"/>
        <w:gridCol w:w="1207"/>
        <w:gridCol w:w="708"/>
        <w:gridCol w:w="211"/>
        <w:gridCol w:w="2127"/>
      </w:tblGrid>
      <w:tr w:rsidR="00D4179D" w14:paraId="2A837ED1" w14:textId="77777777" w:rsidTr="00A63C2C">
        <w:trPr>
          <w:trHeight w:val="160"/>
        </w:trPr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AE1FEE4" w14:textId="20693E38" w:rsidR="00D4179D" w:rsidRDefault="00D4179D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Anmälningsdatum</w:t>
            </w:r>
          </w:p>
        </w:tc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AFC3863" w14:textId="77777777" w:rsidR="00D4179D" w:rsidRDefault="00D4179D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Installatör, namn/företag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90BF35A" w14:textId="77777777" w:rsidR="00D4179D" w:rsidRDefault="00D4179D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Telefon installatör</w:t>
            </w:r>
          </w:p>
        </w:tc>
      </w:tr>
      <w:tr w:rsidR="00D4179D" w14:paraId="49420103" w14:textId="77777777" w:rsidTr="00087C1F">
        <w:trPr>
          <w:trHeight w:val="320"/>
        </w:trPr>
        <w:sdt>
          <w:sdtPr>
            <w:rPr>
              <w:rFonts w:ascii="Arial" w:hAnsi="Arial" w:cs="Arial"/>
              <w:sz w:val="20"/>
            </w:rPr>
            <w:id w:val="-488795347"/>
            <w:placeholder>
              <w:docPart w:val="B889267D981449E48C6FA7C2B637D8E5"/>
            </w:placeholder>
            <w:showingPlcHdr/>
            <w:date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3189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BEACB44" w14:textId="6B50ECF3" w:rsidR="00D4179D" w:rsidRDefault="00D4179D" w:rsidP="00AA06D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Style w:val="Platshllartext"/>
                    <w:rFonts w:eastAsia="Calibri"/>
                    <w:sz w:val="12"/>
                    <w:szCs w:val="12"/>
                  </w:rPr>
                  <w:t>Klicka eller tryck här för att ange datum.</w:t>
                </w:r>
              </w:p>
            </w:tc>
          </w:sdtContent>
        </w:sdt>
        <w:tc>
          <w:tcPr>
            <w:tcW w:w="30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4E423" w14:textId="0DBCE2E3" w:rsidR="00D4179D" w:rsidRDefault="00D4179D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11D67" w14:textId="56AC0E7E" w:rsidR="00D4179D" w:rsidRDefault="00D4179D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765B45" w14:paraId="30740118" w14:textId="77777777" w:rsidTr="00AA06DC">
        <w:trPr>
          <w:trHeight w:val="160"/>
        </w:trPr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2DAF07" w14:textId="77777777" w:rsidR="00765B45" w:rsidRDefault="00765B45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Fakturanamn</w:t>
            </w:r>
          </w:p>
        </w:tc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7A05856" w14:textId="77777777" w:rsidR="00765B45" w:rsidRDefault="00765B45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Adress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69CF4F" w14:textId="77777777" w:rsidR="00765B45" w:rsidRDefault="00765B45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Postadress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42CB0A" w14:textId="77777777" w:rsidR="00765B45" w:rsidRDefault="00765B45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Referensnummer:</w:t>
            </w:r>
          </w:p>
        </w:tc>
      </w:tr>
      <w:tr w:rsidR="00765B45" w14:paraId="07B2581C" w14:textId="77777777" w:rsidTr="00AA06DC">
        <w:trPr>
          <w:trHeight w:val="320"/>
        </w:trPr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AD3FA" w14:textId="6ADB8887" w:rsidR="00765B45" w:rsidRDefault="0085770F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0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30AFD" w14:textId="31E831AE" w:rsidR="00765B45" w:rsidRDefault="0085770F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97EC6" w14:textId="26B0BAE6" w:rsidR="00765B45" w:rsidRDefault="004044A8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15D39" w14:textId="14F7BC15" w:rsidR="00765B45" w:rsidRDefault="0085770F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765B45" w14:paraId="017039D8" w14:textId="77777777" w:rsidTr="00AA06DC">
        <w:trPr>
          <w:trHeight w:val="160"/>
        </w:trPr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EADC26" w14:textId="77777777" w:rsidR="00765B45" w:rsidRDefault="00765B45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Organisationsnummer</w:t>
            </w:r>
          </w:p>
        </w:tc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00C7D90" w14:textId="77777777" w:rsidR="00765B45" w:rsidRDefault="00765B45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Epost kontaktman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A39DC66" w14:textId="77777777" w:rsidR="00765B45" w:rsidRDefault="00765B45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Kontaktman</w:t>
            </w:r>
          </w:p>
        </w:tc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8C8FBC9" w14:textId="77777777" w:rsidR="00765B45" w:rsidRDefault="00765B45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Telefon</w:t>
            </w:r>
          </w:p>
        </w:tc>
      </w:tr>
      <w:tr w:rsidR="00765B45" w14:paraId="4AF26E7E" w14:textId="77777777" w:rsidTr="00AA06DC">
        <w:trPr>
          <w:trHeight w:val="320"/>
        </w:trPr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7D58E" w14:textId="3C0928CC" w:rsidR="00765B45" w:rsidRDefault="004044A8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0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88A5F" w14:textId="2A355B94" w:rsidR="00765B45" w:rsidRDefault="004044A8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11F07" w14:textId="1634B2E8" w:rsidR="00765B45" w:rsidRDefault="004044A8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3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01215" w14:textId="2E2926A3" w:rsidR="00765B45" w:rsidRDefault="004044A8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D4179D" w14:paraId="749B42C7" w14:textId="77777777" w:rsidTr="00F91C42">
        <w:trPr>
          <w:trHeight w:val="160"/>
        </w:trPr>
        <w:tc>
          <w:tcPr>
            <w:tcW w:w="3189" w:type="dxa"/>
            <w:tcBorders>
              <w:top w:val="single" w:sz="18" w:space="0" w:color="auto"/>
              <w:left w:val="single" w:sz="1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185C0D2" w14:textId="77777777" w:rsidR="00D4179D" w:rsidRDefault="00D4179D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Objekt</w:t>
            </w:r>
          </w:p>
        </w:tc>
        <w:tc>
          <w:tcPr>
            <w:tcW w:w="3043" w:type="dxa"/>
            <w:gridSpan w:val="2"/>
            <w:tcBorders>
              <w:top w:val="single" w:sz="1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3432B75" w14:textId="77777777" w:rsidR="00D4179D" w:rsidRDefault="00D4179D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Larmadress</w:t>
            </w:r>
          </w:p>
        </w:tc>
        <w:tc>
          <w:tcPr>
            <w:tcW w:w="4253" w:type="dxa"/>
            <w:gridSpan w:val="4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  <w:hideMark/>
          </w:tcPr>
          <w:p w14:paraId="3E76F4D4" w14:textId="170F6F5C" w:rsidR="00D4179D" w:rsidRDefault="00D4179D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Larm ort</w:t>
            </w:r>
          </w:p>
        </w:tc>
      </w:tr>
      <w:tr w:rsidR="00D4179D" w14:paraId="1CF1BB0D" w14:textId="77777777" w:rsidTr="00531C33">
        <w:trPr>
          <w:trHeight w:val="320"/>
        </w:trPr>
        <w:tc>
          <w:tcPr>
            <w:tcW w:w="3189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5DBD5D" w14:textId="6F17CCC3" w:rsidR="00D4179D" w:rsidRDefault="00D4179D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04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365002" w14:textId="3C9C5EF3" w:rsidR="00D4179D" w:rsidRDefault="00D4179D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253" w:type="dxa"/>
            <w:gridSpan w:val="4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vAlign w:val="center"/>
            <w:hideMark/>
          </w:tcPr>
          <w:p w14:paraId="03819304" w14:textId="141768A4" w:rsidR="00D4179D" w:rsidRDefault="00D4179D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765B45" w14:paraId="42B0F0AA" w14:textId="77777777" w:rsidTr="00AA06DC">
        <w:trPr>
          <w:trHeight w:val="20"/>
        </w:trPr>
        <w:tc>
          <w:tcPr>
            <w:tcW w:w="3209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00A196DA" w14:textId="77777777" w:rsidR="00765B45" w:rsidRDefault="00765B45" w:rsidP="00AA06DC">
            <w:pPr>
              <w:rPr>
                <w:rFonts w:ascii="Arial" w:hAnsi="Arial" w:cs="Arial"/>
                <w:sz w:val="2"/>
              </w:rPr>
            </w:pPr>
          </w:p>
        </w:tc>
        <w:tc>
          <w:tcPr>
            <w:tcW w:w="3023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5224D45A" w14:textId="77777777" w:rsidR="00765B45" w:rsidRDefault="00765B45" w:rsidP="00AA06DC">
            <w:pPr>
              <w:rPr>
                <w:rFonts w:ascii="Arial" w:hAnsi="Arial" w:cs="Arial"/>
                <w:sz w:val="2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69F37283" w14:textId="77777777" w:rsidR="00765B45" w:rsidRDefault="00765B45" w:rsidP="00AA06DC">
            <w:pPr>
              <w:rPr>
                <w:rFonts w:ascii="Arial" w:hAnsi="Arial" w:cs="Arial"/>
                <w:sz w:val="2"/>
              </w:rPr>
            </w:pPr>
          </w:p>
        </w:tc>
        <w:tc>
          <w:tcPr>
            <w:tcW w:w="3046" w:type="dxa"/>
            <w:gridSpan w:val="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3B7CED86" w14:textId="77777777" w:rsidR="00765B45" w:rsidRDefault="00765B45" w:rsidP="00AA06DC">
            <w:pPr>
              <w:rPr>
                <w:rFonts w:ascii="Arial" w:hAnsi="Arial" w:cs="Arial"/>
                <w:sz w:val="2"/>
              </w:rPr>
            </w:pPr>
          </w:p>
        </w:tc>
      </w:tr>
      <w:tr w:rsidR="00765B45" w14:paraId="12615DBD" w14:textId="77777777" w:rsidTr="00AA06DC">
        <w:trPr>
          <w:trHeight w:val="160"/>
        </w:trPr>
        <w:tc>
          <w:tcPr>
            <w:tcW w:w="3189" w:type="dxa"/>
            <w:tcBorders>
              <w:top w:val="single" w:sz="18" w:space="0" w:color="auto"/>
              <w:left w:val="single" w:sz="1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90D926F" w14:textId="77777777" w:rsidR="00765B45" w:rsidRDefault="00765B45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Ny sändare</w:t>
            </w:r>
          </w:p>
        </w:tc>
        <w:tc>
          <w:tcPr>
            <w:tcW w:w="3043" w:type="dxa"/>
            <w:gridSpan w:val="2"/>
            <w:tcBorders>
              <w:top w:val="single" w:sz="1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8B77CA6" w14:textId="77777777" w:rsidR="00765B45" w:rsidRDefault="00765B45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Utökning/ändring sändare</w:t>
            </w:r>
          </w:p>
        </w:tc>
        <w:tc>
          <w:tcPr>
            <w:tcW w:w="4253" w:type="dxa"/>
            <w:gridSpan w:val="4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  <w:hideMark/>
          </w:tcPr>
          <w:p w14:paraId="7235BB5A" w14:textId="77777777" w:rsidR="00765B45" w:rsidRDefault="00765B45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Ersätter sändare</w:t>
            </w:r>
          </w:p>
        </w:tc>
      </w:tr>
      <w:tr w:rsidR="00765B45" w14:paraId="75E08F22" w14:textId="77777777" w:rsidTr="00AA06DC">
        <w:trPr>
          <w:trHeight w:val="320"/>
        </w:trPr>
        <w:tc>
          <w:tcPr>
            <w:tcW w:w="3189" w:type="dxa"/>
            <w:tcBorders>
              <w:top w:val="nil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3C55E0D2" w14:textId="77777777" w:rsidR="00765B45" w:rsidRDefault="007D4216" w:rsidP="00AA06DC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583647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5B45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3043" w:type="dxa"/>
            <w:gridSpan w:val="2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459EA4DE" w14:textId="77777777" w:rsidR="00765B45" w:rsidRDefault="007D4216" w:rsidP="00AA06DC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175338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5B45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4"/>
            <w:tcBorders>
              <w:top w:val="nil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7227A48C" w14:textId="61698CF3" w:rsidR="00765B45" w:rsidRDefault="007D4216" w:rsidP="00AA06DC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055691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5B45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4044A8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044A8">
              <w:rPr>
                <w:rFonts w:ascii="Arial" w:hAnsi="Arial" w:cs="Arial"/>
                <w:sz w:val="20"/>
              </w:rPr>
              <w:instrText xml:space="preserve"> FORMTEXT </w:instrText>
            </w:r>
            <w:r w:rsidR="004044A8">
              <w:rPr>
                <w:rFonts w:ascii="Arial" w:hAnsi="Arial" w:cs="Arial"/>
                <w:sz w:val="20"/>
              </w:rPr>
            </w:r>
            <w:r w:rsidR="004044A8">
              <w:rPr>
                <w:rFonts w:ascii="Arial" w:hAnsi="Arial" w:cs="Arial"/>
                <w:sz w:val="20"/>
              </w:rPr>
              <w:fldChar w:fldCharType="separate"/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14:paraId="14EA0E29" w14:textId="77777777" w:rsidR="00E502FF" w:rsidRPr="00B1448F" w:rsidRDefault="00E502FF" w:rsidP="00E502FF">
      <w:pPr>
        <w:rPr>
          <w:rFonts w:ascii="Arial" w:hAnsi="Arial" w:cs="Arial"/>
          <w:sz w:val="6"/>
          <w:szCs w:val="6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1345"/>
        <w:gridCol w:w="284"/>
        <w:gridCol w:w="850"/>
        <w:gridCol w:w="1276"/>
        <w:gridCol w:w="1985"/>
        <w:gridCol w:w="3185"/>
      </w:tblGrid>
      <w:tr w:rsidR="00A81B03" w:rsidRPr="00B1448F" w14:paraId="28662A90" w14:textId="77777777" w:rsidTr="00D5481F">
        <w:trPr>
          <w:trHeight w:val="160"/>
        </w:trPr>
        <w:tc>
          <w:tcPr>
            <w:tcW w:w="2905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</w:tcPr>
          <w:p w14:paraId="722E06F2" w14:textId="77777777" w:rsidR="00A81B03" w:rsidRPr="00B1448F" w:rsidRDefault="00A81B03" w:rsidP="004E07F1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Anläggnings-/larmkodsnummer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6ACD59C3" w14:textId="77777777" w:rsidR="00A81B03" w:rsidRPr="00B1448F" w:rsidRDefault="00A81B03" w:rsidP="004E07F1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C-app.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62F984C0" w14:textId="77777777" w:rsidR="00A81B03" w:rsidRPr="00B1448F" w:rsidRDefault="00A81B03" w:rsidP="004E07F1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Kodformat</w:t>
            </w: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19669DC8" w14:textId="77777777" w:rsidR="00A81B03" w:rsidRPr="00B1448F" w:rsidRDefault="00A81B03" w:rsidP="004E07F1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Primärnummer</w:t>
            </w:r>
          </w:p>
        </w:tc>
        <w:tc>
          <w:tcPr>
            <w:tcW w:w="3185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0BFC7F1" w14:textId="77777777" w:rsidR="00A81B03" w:rsidRPr="00B1448F" w:rsidRDefault="00B1448F" w:rsidP="004E07F1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 xml:space="preserve">Sekundärnummer                </w:t>
            </w:r>
          </w:p>
        </w:tc>
      </w:tr>
      <w:tr w:rsidR="00A81B03" w:rsidRPr="00B1448F" w14:paraId="013A631A" w14:textId="77777777" w:rsidTr="00D5481F">
        <w:trPr>
          <w:trHeight w:val="320"/>
        </w:trPr>
        <w:tc>
          <w:tcPr>
            <w:tcW w:w="29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727BB11F" w14:textId="2A917652" w:rsidR="00A81B03" w:rsidRPr="00B1448F" w:rsidRDefault="004044A8" w:rsidP="004E07F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0E46F829" w14:textId="77777777" w:rsidR="00A81B03" w:rsidRPr="00B1448F" w:rsidRDefault="008D6AD2" w:rsidP="004E07F1">
            <w:pPr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  <w:format w:val="Inledande versal"/>
                  </w:textInput>
                </w:ffData>
              </w:fldChar>
            </w:r>
            <w:r w:rsidR="00A81B03"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="00A81B03" w:rsidRPr="00B1448F">
              <w:rPr>
                <w:rFonts w:ascii="Arial" w:hAnsi="Arial" w:cs="Arial"/>
                <w:noProof/>
                <w:sz w:val="20"/>
              </w:rPr>
              <w:t> </w:t>
            </w:r>
            <w:r w:rsidR="00A81B03" w:rsidRPr="00B1448F">
              <w:rPr>
                <w:rFonts w:ascii="Arial" w:hAnsi="Arial" w:cs="Arial"/>
                <w:noProof/>
                <w:sz w:val="20"/>
              </w:rPr>
              <w:t> </w:t>
            </w:r>
            <w:r w:rsidR="00A81B03" w:rsidRPr="00B1448F">
              <w:rPr>
                <w:rFonts w:ascii="Arial" w:hAnsi="Arial" w:cs="Arial"/>
                <w:noProof/>
                <w:sz w:val="20"/>
              </w:rPr>
              <w:t> </w:t>
            </w:r>
            <w:r w:rsidR="00A81B03" w:rsidRPr="00B1448F">
              <w:rPr>
                <w:rFonts w:ascii="Arial" w:hAnsi="Arial" w:cs="Arial"/>
                <w:noProof/>
                <w:sz w:val="20"/>
              </w:rPr>
              <w:t> </w:t>
            </w:r>
            <w:r w:rsidR="00A81B03"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center"/>
          </w:tcPr>
          <w:p w14:paraId="53AB0726" w14:textId="77777777" w:rsidR="00A81B03" w:rsidRPr="00B1448F" w:rsidRDefault="001C6882" w:rsidP="004E07F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Safe</w:t>
            </w:r>
            <w:r w:rsidR="00ED4697">
              <w:rPr>
                <w:rFonts w:ascii="Arial" w:hAnsi="Arial" w:cs="Arial"/>
                <w:sz w:val="20"/>
              </w:rPr>
              <w:t>tel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vAlign w:val="center"/>
          </w:tcPr>
          <w:p w14:paraId="633E16DE" w14:textId="77777777" w:rsidR="00A81B03" w:rsidRPr="00B1448F" w:rsidRDefault="00122D25" w:rsidP="004E07F1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RTJ Kristianstad</w:t>
            </w:r>
          </w:p>
        </w:tc>
        <w:tc>
          <w:tcPr>
            <w:tcW w:w="31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02939" w14:textId="77777777" w:rsidR="00A81B03" w:rsidRPr="00B1448F" w:rsidRDefault="00122D25" w:rsidP="00B1448F">
            <w:pPr>
              <w:rPr>
                <w:rFonts w:ascii="Arial" w:hAnsi="Arial" w:cs="Arial"/>
                <w:b/>
                <w:color w:val="FF0000"/>
                <w:sz w:val="20"/>
              </w:rPr>
            </w:pPr>
            <w:r w:rsidRPr="00122D25">
              <w:rPr>
                <w:rFonts w:ascii="Arial" w:hAnsi="Arial" w:cs="Arial"/>
                <w:b/>
                <w:sz w:val="20"/>
              </w:rPr>
              <w:t>SOS Alarm</w:t>
            </w:r>
          </w:p>
        </w:tc>
      </w:tr>
      <w:tr w:rsidR="00A81B03" w:rsidRPr="00B1448F" w14:paraId="5423B483" w14:textId="77777777" w:rsidTr="00D5481F">
        <w:trPr>
          <w:trHeight w:val="61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7F8856F" w14:textId="77777777" w:rsidR="00A81B03" w:rsidRPr="00B1448F" w:rsidRDefault="00A81B03" w:rsidP="004E07F1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A024A2" w:rsidRPr="00B1448F" w14:paraId="5744BA7C" w14:textId="77777777" w:rsidTr="00D5481F">
        <w:trPr>
          <w:trHeight w:val="24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D0EBF0" w14:textId="77777777" w:rsidR="00A024A2" w:rsidRPr="00B1448F" w:rsidRDefault="00A024A2" w:rsidP="00F72778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B1448F">
              <w:rPr>
                <w:rFonts w:ascii="Arial" w:hAnsi="Arial" w:cs="Arial"/>
                <w:b/>
                <w:sz w:val="16"/>
              </w:rPr>
              <w:t>Larmkaraktär Nr</w:t>
            </w:r>
            <w:r w:rsidRPr="00B1448F">
              <w:rPr>
                <w:rFonts w:ascii="Arial" w:hAnsi="Arial" w:cs="Arial"/>
                <w:b/>
                <w:sz w:val="16"/>
              </w:rPr>
              <w:br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F85B0A" w14:textId="77777777" w:rsidR="00A024A2" w:rsidRPr="00B1448F" w:rsidRDefault="00485FE1" w:rsidP="00F72778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Larmtyp</w:t>
            </w:r>
            <w:r>
              <w:rPr>
                <w:rFonts w:ascii="Arial" w:hAnsi="Arial" w:cs="Arial"/>
                <w:b/>
                <w:sz w:val="16"/>
              </w:rPr>
              <w:br/>
            </w:r>
          </w:p>
        </w:tc>
        <w:tc>
          <w:tcPr>
            <w:tcW w:w="729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C9440F" w14:textId="77777777" w:rsidR="00A024A2" w:rsidRPr="00B1448F" w:rsidRDefault="00485FE1" w:rsidP="00485FE1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Klartext</w:t>
            </w:r>
            <w:r w:rsidR="00A024A2" w:rsidRPr="00B1448F">
              <w:rPr>
                <w:rFonts w:ascii="Arial" w:hAnsi="Arial" w:cs="Arial"/>
                <w:b/>
                <w:sz w:val="16"/>
              </w:rPr>
              <w:br/>
            </w:r>
          </w:p>
        </w:tc>
      </w:tr>
      <w:tr w:rsidR="00A024A2" w:rsidRPr="00B1448F" w14:paraId="4129C9BF" w14:textId="77777777" w:rsidTr="00D5481F">
        <w:trPr>
          <w:trHeight w:val="50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B2F906" w14:textId="77777777" w:rsidR="00A024A2" w:rsidRPr="00B1448F" w:rsidRDefault="00D86ADB" w:rsidP="00036545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01</w:t>
            </w:r>
          </w:p>
        </w:tc>
        <w:tc>
          <w:tcPr>
            <w:tcW w:w="162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0803B8" w14:textId="77777777" w:rsidR="00A024A2" w:rsidRPr="00B1448F" w:rsidRDefault="00D86ADB" w:rsidP="00D86ADB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FA</w:t>
            </w:r>
          </w:p>
        </w:tc>
        <w:tc>
          <w:tcPr>
            <w:tcW w:w="729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836795" w14:textId="77777777" w:rsidR="00A024A2" w:rsidRPr="00B1448F" w:rsidRDefault="00036545" w:rsidP="004E07F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Brandlarm</w:t>
            </w:r>
          </w:p>
        </w:tc>
      </w:tr>
      <w:tr w:rsidR="00A024A2" w:rsidRPr="00B1448F" w14:paraId="4C780687" w14:textId="77777777" w:rsidTr="00D5481F">
        <w:trPr>
          <w:trHeight w:val="50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2D7FB9" w14:textId="77777777" w:rsidR="00A024A2" w:rsidRPr="00B1448F" w:rsidRDefault="00D86ADB" w:rsidP="00036545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02</w:t>
            </w:r>
          </w:p>
        </w:tc>
        <w:tc>
          <w:tcPr>
            <w:tcW w:w="162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89C628" w14:textId="77777777" w:rsidR="00A024A2" w:rsidRPr="00B1448F" w:rsidRDefault="00D84184" w:rsidP="00D86ADB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QA/</w:t>
            </w:r>
            <w:r w:rsidR="00D86ADB">
              <w:rPr>
                <w:rFonts w:ascii="Arial" w:hAnsi="Arial" w:cs="Arial"/>
                <w:sz w:val="20"/>
              </w:rPr>
              <w:t>FT</w:t>
            </w:r>
          </w:p>
        </w:tc>
        <w:tc>
          <w:tcPr>
            <w:tcW w:w="729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83C061" w14:textId="4B70DC65" w:rsidR="00A024A2" w:rsidRPr="00B1448F" w:rsidRDefault="00036545" w:rsidP="004E07F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Fellarm brandlarm</w:t>
            </w:r>
          </w:p>
        </w:tc>
      </w:tr>
      <w:tr w:rsidR="00A024A2" w:rsidRPr="00B1448F" w14:paraId="53A57671" w14:textId="77777777" w:rsidTr="00D5481F">
        <w:trPr>
          <w:trHeight w:val="50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F5936" w14:textId="43AF9050" w:rsidR="00A024A2" w:rsidRPr="00B1448F" w:rsidRDefault="00CE548A" w:rsidP="00036545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03</w:t>
            </w:r>
          </w:p>
        </w:tc>
        <w:tc>
          <w:tcPr>
            <w:tcW w:w="162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2E433D" w14:textId="77777777" w:rsidR="00A024A2" w:rsidRPr="00B1448F" w:rsidRDefault="00D86ADB" w:rsidP="00D86ADB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BA</w:t>
            </w:r>
          </w:p>
        </w:tc>
        <w:tc>
          <w:tcPr>
            <w:tcW w:w="729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D62DBD" w14:textId="77777777" w:rsidR="00A024A2" w:rsidRPr="00B1448F" w:rsidRDefault="00ED4697" w:rsidP="004E07F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Inbrottslarm</w:t>
            </w:r>
          </w:p>
        </w:tc>
      </w:tr>
      <w:tr w:rsidR="00A024A2" w:rsidRPr="00B1448F" w14:paraId="3367E148" w14:textId="77777777" w:rsidTr="00D5481F">
        <w:trPr>
          <w:trHeight w:val="50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BDA22C" w14:textId="77777777" w:rsidR="00A024A2" w:rsidRPr="00B1448F" w:rsidRDefault="00ED4697" w:rsidP="00036545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0332A6" w14:textId="77777777" w:rsidR="00A024A2" w:rsidRPr="00B1448F" w:rsidRDefault="00D86ADB" w:rsidP="00D86ADB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TA</w:t>
            </w:r>
          </w:p>
        </w:tc>
        <w:tc>
          <w:tcPr>
            <w:tcW w:w="729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BADAC6" w14:textId="77777777" w:rsidR="00A024A2" w:rsidRPr="00B1448F" w:rsidRDefault="00ED4697" w:rsidP="004E07F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Sabotagelarm</w:t>
            </w:r>
          </w:p>
        </w:tc>
      </w:tr>
      <w:tr w:rsidR="00A024A2" w:rsidRPr="00B1448F" w14:paraId="016FFC29" w14:textId="77777777" w:rsidTr="00D5481F">
        <w:trPr>
          <w:trHeight w:val="50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A4AAB" w14:textId="77777777" w:rsidR="00036545" w:rsidRPr="00B1448F" w:rsidRDefault="00ED4697" w:rsidP="00036545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4F4ED9" w14:textId="77777777" w:rsidR="00A024A2" w:rsidRPr="00B1448F" w:rsidRDefault="00D86ADB" w:rsidP="00D86ADB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HA</w:t>
            </w:r>
          </w:p>
        </w:tc>
        <w:tc>
          <w:tcPr>
            <w:tcW w:w="729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90B4AC" w14:textId="0EC16132" w:rsidR="00A024A2" w:rsidRPr="00B1448F" w:rsidRDefault="00D86ADB" w:rsidP="00ED4697">
            <w:pPr>
              <w:ind w:left="-70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="00974639">
              <w:rPr>
                <w:rFonts w:ascii="Arial" w:hAnsi="Arial" w:cs="Arial"/>
                <w:sz w:val="20"/>
              </w:rPr>
              <w:t>Hot larm</w:t>
            </w:r>
          </w:p>
        </w:tc>
      </w:tr>
      <w:tr w:rsidR="00A024A2" w:rsidRPr="00B1448F" w14:paraId="09A15475" w14:textId="77777777" w:rsidTr="00D5481F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963EC" w14:textId="77777777" w:rsidR="00036545" w:rsidRPr="00B1448F" w:rsidRDefault="00ED4697" w:rsidP="00036545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22F7" w14:textId="77777777" w:rsidR="00A024A2" w:rsidRPr="00B1448F" w:rsidRDefault="00D86ADB" w:rsidP="00D86ADB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PA</w:t>
            </w:r>
          </w:p>
        </w:tc>
        <w:tc>
          <w:tcPr>
            <w:tcW w:w="7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0E95" w14:textId="77777777" w:rsidR="00A024A2" w:rsidRPr="00B1448F" w:rsidRDefault="00A024A2" w:rsidP="00D86ADB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="00D86ADB">
              <w:rPr>
                <w:rFonts w:ascii="Arial" w:hAnsi="Arial" w:cs="Arial"/>
                <w:sz w:val="20"/>
              </w:rPr>
              <w:t>Överfall/bråklarm</w:t>
            </w:r>
          </w:p>
        </w:tc>
      </w:tr>
      <w:tr w:rsidR="00A024A2" w:rsidRPr="00B1448F" w14:paraId="4FDAF98C" w14:textId="77777777" w:rsidTr="00D5481F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1B664" w14:textId="77777777" w:rsidR="00A024A2" w:rsidRPr="00B1448F" w:rsidRDefault="00ED4697" w:rsidP="00036545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EE269" w14:textId="77777777" w:rsidR="00A024A2" w:rsidRPr="00B1448F" w:rsidRDefault="00D86ADB" w:rsidP="00D86ADB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BT</w:t>
            </w:r>
          </w:p>
        </w:tc>
        <w:tc>
          <w:tcPr>
            <w:tcW w:w="7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A5F1" w14:textId="77777777" w:rsidR="00A024A2" w:rsidRPr="00B1448F" w:rsidRDefault="00A024A2" w:rsidP="00D86ADB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="00D86ADB">
              <w:rPr>
                <w:rFonts w:ascii="Arial" w:hAnsi="Arial" w:cs="Arial"/>
                <w:sz w:val="20"/>
              </w:rPr>
              <w:t>Fellarm inbrottslarm</w:t>
            </w:r>
          </w:p>
        </w:tc>
      </w:tr>
      <w:tr w:rsidR="00A024A2" w:rsidRPr="00B1448F" w14:paraId="71ECEBD6" w14:textId="77777777" w:rsidTr="00D5481F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45863" w14:textId="77777777" w:rsidR="00A024A2" w:rsidRPr="00B1448F" w:rsidRDefault="00ED4697" w:rsidP="00036545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F905A" w14:textId="77777777" w:rsidR="00A024A2" w:rsidRPr="00B1448F" w:rsidRDefault="00D86ADB" w:rsidP="00D86ADB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BB</w:t>
            </w:r>
          </w:p>
        </w:tc>
        <w:tc>
          <w:tcPr>
            <w:tcW w:w="7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1A3FD" w14:textId="77777777" w:rsidR="00A024A2" w:rsidRPr="00B1448F" w:rsidRDefault="00A024A2" w:rsidP="00D86ADB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="00D86ADB">
              <w:rPr>
                <w:rFonts w:ascii="Arial" w:hAnsi="Arial" w:cs="Arial"/>
                <w:sz w:val="20"/>
              </w:rPr>
              <w:t>Förbikopplad sektion/område</w:t>
            </w:r>
          </w:p>
        </w:tc>
      </w:tr>
      <w:tr w:rsidR="00A024A2" w:rsidRPr="00B1448F" w14:paraId="7AEF44E8" w14:textId="77777777" w:rsidTr="00D5481F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06329" w14:textId="77777777" w:rsidR="00036545" w:rsidRPr="00B1448F" w:rsidRDefault="00ED4697" w:rsidP="00036545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8DD75" w14:textId="77777777" w:rsidR="00A024A2" w:rsidRPr="00B1448F" w:rsidRDefault="00D86ADB" w:rsidP="00D86ADB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YT</w:t>
            </w:r>
          </w:p>
        </w:tc>
        <w:tc>
          <w:tcPr>
            <w:tcW w:w="7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4A8DF" w14:textId="77777777" w:rsidR="00A024A2" w:rsidRPr="00B1448F" w:rsidRDefault="00A024A2" w:rsidP="00D86ADB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="00D86ADB">
              <w:rPr>
                <w:rFonts w:ascii="Arial" w:hAnsi="Arial" w:cs="Arial"/>
                <w:sz w:val="20"/>
              </w:rPr>
              <w:t>Batterifel</w:t>
            </w:r>
          </w:p>
        </w:tc>
      </w:tr>
      <w:tr w:rsidR="00D86ADB" w:rsidRPr="00B1448F" w14:paraId="7F4495B5" w14:textId="77777777" w:rsidTr="00D5481F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36693" w14:textId="77777777" w:rsidR="00D86ADB" w:rsidRPr="00B1448F" w:rsidRDefault="00D86ADB" w:rsidP="00036545">
            <w:pPr>
              <w:ind w:left="-70"/>
              <w:jc w:val="center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2FDA0" w14:textId="77777777" w:rsidR="00D86ADB" w:rsidRDefault="00D86ADB" w:rsidP="00D86ADB">
            <w:pPr>
              <w:ind w:left="-7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AT</w:t>
            </w:r>
          </w:p>
        </w:tc>
        <w:tc>
          <w:tcPr>
            <w:tcW w:w="7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8D65D" w14:textId="4A9E6296" w:rsidR="00D86ADB" w:rsidRPr="00B1448F" w:rsidRDefault="00D86ADB" w:rsidP="00D86ADB">
            <w:pPr>
              <w:ind w:left="-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="00974639">
              <w:rPr>
                <w:rFonts w:ascii="Arial" w:hAnsi="Arial" w:cs="Arial"/>
                <w:sz w:val="20"/>
              </w:rPr>
              <w:t>Nät fel</w:t>
            </w:r>
          </w:p>
        </w:tc>
      </w:tr>
      <w:tr w:rsidR="00CA2143" w:rsidRPr="00B1448F" w14:paraId="1883657A" w14:textId="77777777" w:rsidTr="00D5481F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03E7D" w14:textId="1D789770" w:rsidR="00CA2143" w:rsidRPr="00B1448F" w:rsidRDefault="00CE548A" w:rsidP="00036545">
            <w:pPr>
              <w:ind w:left="-7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80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9ED18" w14:textId="77777777" w:rsidR="00CA2143" w:rsidRPr="00B1448F" w:rsidRDefault="00AE071F" w:rsidP="00D86ADB">
            <w:pPr>
              <w:ind w:left="-7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80</w:t>
            </w:r>
          </w:p>
        </w:tc>
        <w:tc>
          <w:tcPr>
            <w:tcW w:w="7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98797" w14:textId="77777777" w:rsidR="00CA2143" w:rsidRPr="00B1448F" w:rsidRDefault="00CA2143" w:rsidP="00D86ADB">
            <w:pPr>
              <w:ind w:left="-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="00AE071F">
              <w:rPr>
                <w:rFonts w:ascii="Arial" w:hAnsi="Arial" w:cs="Arial"/>
                <w:sz w:val="20"/>
              </w:rPr>
              <w:t>IP Fel</w:t>
            </w:r>
          </w:p>
        </w:tc>
      </w:tr>
      <w:tr w:rsidR="00036545" w:rsidRPr="00B1448F" w14:paraId="2B95525A" w14:textId="77777777" w:rsidTr="00D5481F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8C6F3" w14:textId="41AE38F6" w:rsidR="00036545" w:rsidRPr="00B1448F" w:rsidRDefault="00CE548A" w:rsidP="00CE548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 82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512A6" w14:textId="2F93DB51" w:rsidR="00036545" w:rsidRPr="00B1448F" w:rsidRDefault="00AE071F" w:rsidP="00D86ADB">
            <w:pPr>
              <w:ind w:left="-7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D4179D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7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930E4" w14:textId="7167E469" w:rsidR="00036545" w:rsidRPr="00B1448F" w:rsidRDefault="00036545" w:rsidP="00ED4697">
            <w:pPr>
              <w:ind w:left="-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="00CE548A">
              <w:rPr>
                <w:rFonts w:ascii="Arial" w:hAnsi="Arial" w:cs="Arial"/>
                <w:sz w:val="20"/>
              </w:rPr>
              <w:t>GSM-fel</w:t>
            </w:r>
          </w:p>
        </w:tc>
      </w:tr>
      <w:tr w:rsidR="00A024A2" w:rsidRPr="00B1448F" w14:paraId="6E680C73" w14:textId="77777777" w:rsidTr="00D5481F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51107" w14:textId="43CE859E" w:rsidR="00A024A2" w:rsidRPr="00B1448F" w:rsidRDefault="00CE548A" w:rsidP="00036545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83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AF435" w14:textId="1150E073" w:rsidR="00A024A2" w:rsidRPr="00B1448F" w:rsidRDefault="00AE071F" w:rsidP="00D86ADB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D4179D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7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79E13" w14:textId="079EFEB6" w:rsidR="00A024A2" w:rsidRPr="00B1448F" w:rsidRDefault="00A024A2" w:rsidP="00ED4697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="00CE548A">
              <w:rPr>
                <w:rFonts w:ascii="Arial" w:hAnsi="Arial" w:cs="Arial"/>
                <w:sz w:val="20"/>
              </w:rPr>
              <w:t>Totalavbrott</w:t>
            </w:r>
          </w:p>
        </w:tc>
      </w:tr>
      <w:tr w:rsidR="00AF0DF5" w:rsidRPr="00B1448F" w14:paraId="221734A0" w14:textId="77777777" w:rsidTr="00D5481F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8087C" w14:textId="1D4195C8" w:rsidR="00AF0DF5" w:rsidRDefault="00AF0DF5" w:rsidP="00036545">
            <w:pPr>
              <w:ind w:left="-7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84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A3DDD" w14:textId="5DCD20B2" w:rsidR="00AF0DF5" w:rsidRDefault="00AF0DF5" w:rsidP="00D86ADB">
            <w:pPr>
              <w:ind w:left="-7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84</w:t>
            </w:r>
          </w:p>
        </w:tc>
        <w:tc>
          <w:tcPr>
            <w:tcW w:w="7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3FF54" w14:textId="203CCFCB" w:rsidR="00AF0DF5" w:rsidRPr="00B1448F" w:rsidRDefault="00AF0DF5" w:rsidP="00ED4697">
            <w:pPr>
              <w:ind w:left="-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Sabotage Skalskydd</w:t>
            </w:r>
          </w:p>
        </w:tc>
      </w:tr>
    </w:tbl>
    <w:p w14:paraId="0987CF16" w14:textId="43CEED11" w:rsidR="00413A9E" w:rsidRDefault="00413A9E" w:rsidP="0038294E">
      <w:pPr>
        <w:pStyle w:val="Sidhuvud"/>
        <w:tabs>
          <w:tab w:val="left" w:pos="1304"/>
        </w:tabs>
        <w:outlineLvl w:val="0"/>
        <w:rPr>
          <w:rFonts w:ascii="Arial" w:hAnsi="Arial" w:cs="Arial"/>
          <w:i/>
          <w:sz w:val="16"/>
        </w:rPr>
      </w:pPr>
    </w:p>
    <w:p w14:paraId="74697426" w14:textId="77777777" w:rsidR="00974639" w:rsidRPr="0038294E" w:rsidRDefault="00974639" w:rsidP="0038294E">
      <w:pPr>
        <w:pStyle w:val="Sidhuvud"/>
        <w:tabs>
          <w:tab w:val="left" w:pos="1304"/>
        </w:tabs>
        <w:outlineLvl w:val="0"/>
        <w:rPr>
          <w:rFonts w:ascii="Arial" w:hAnsi="Arial" w:cs="Arial"/>
          <w:i/>
          <w:sz w:val="16"/>
        </w:rPr>
      </w:pPr>
    </w:p>
    <w:p w14:paraId="7EC473B5" w14:textId="77777777" w:rsidR="00E502FF" w:rsidRPr="00B1448F" w:rsidRDefault="00E502FF" w:rsidP="00E502FF">
      <w:pPr>
        <w:pStyle w:val="Sidfot"/>
        <w:rPr>
          <w:rFonts w:ascii="Arial" w:hAnsi="Arial" w:cs="Arial"/>
          <w:sz w:val="2"/>
        </w:rPr>
      </w:pPr>
    </w:p>
    <w:p w14:paraId="0EC984C4" w14:textId="77777777" w:rsidR="00AE071F" w:rsidRDefault="00AE071F">
      <w:pPr>
        <w:rPr>
          <w:rFonts w:ascii="Arial" w:hAnsi="Arial" w:cs="Arial"/>
        </w:rPr>
      </w:pPr>
    </w:p>
    <w:p w14:paraId="63F6FB70" w14:textId="77777777" w:rsidR="00AE071F" w:rsidRDefault="00AE071F">
      <w:pPr>
        <w:rPr>
          <w:rFonts w:ascii="Arial" w:hAnsi="Arial" w:cs="Arial"/>
        </w:rPr>
      </w:pPr>
    </w:p>
    <w:p w14:paraId="159E4F4E" w14:textId="77777777" w:rsidR="00974639" w:rsidRDefault="00974639">
      <w:pPr>
        <w:rPr>
          <w:rFonts w:ascii="Arial" w:hAnsi="Arial" w:cs="Arial"/>
          <w:color w:val="FF0000"/>
          <w:sz w:val="20"/>
        </w:rPr>
      </w:pPr>
    </w:p>
    <w:p w14:paraId="5D83EDC8" w14:textId="334BF62C" w:rsidR="00974639" w:rsidRDefault="00974639">
      <w:pPr>
        <w:rPr>
          <w:rFonts w:ascii="Arial" w:hAnsi="Arial" w:cs="Arial"/>
          <w:color w:val="FF0000"/>
          <w:sz w:val="20"/>
        </w:rPr>
      </w:pPr>
    </w:p>
    <w:p w14:paraId="042FC051" w14:textId="36F19E18" w:rsidR="0076026B" w:rsidRDefault="0076026B">
      <w:pPr>
        <w:rPr>
          <w:rFonts w:ascii="Arial" w:hAnsi="Arial" w:cs="Arial"/>
          <w:color w:val="FF0000"/>
          <w:sz w:val="20"/>
        </w:rPr>
      </w:pPr>
    </w:p>
    <w:p w14:paraId="6E4AE12C" w14:textId="49AD48C0" w:rsidR="0076026B" w:rsidRDefault="0076026B">
      <w:pPr>
        <w:rPr>
          <w:rFonts w:ascii="Arial" w:hAnsi="Arial" w:cs="Arial"/>
          <w:color w:val="FF0000"/>
          <w:sz w:val="20"/>
        </w:rPr>
      </w:pPr>
    </w:p>
    <w:p w14:paraId="17CCB9A8" w14:textId="23FB1595" w:rsidR="0076026B" w:rsidRDefault="0076026B">
      <w:pPr>
        <w:rPr>
          <w:rFonts w:ascii="Arial" w:hAnsi="Arial" w:cs="Arial"/>
          <w:color w:val="FF0000"/>
          <w:sz w:val="20"/>
        </w:rPr>
      </w:pPr>
    </w:p>
    <w:p w14:paraId="7277CDC4" w14:textId="791DD3D5" w:rsidR="0076026B" w:rsidRDefault="0076026B">
      <w:pPr>
        <w:rPr>
          <w:rFonts w:ascii="Arial" w:hAnsi="Arial" w:cs="Arial"/>
          <w:color w:val="FF0000"/>
          <w:sz w:val="20"/>
        </w:rPr>
      </w:pPr>
    </w:p>
    <w:p w14:paraId="0854877F" w14:textId="2DDEC304" w:rsidR="0076026B" w:rsidRDefault="0076026B">
      <w:pPr>
        <w:rPr>
          <w:rFonts w:ascii="Arial" w:hAnsi="Arial" w:cs="Arial"/>
          <w:color w:val="FF0000"/>
          <w:sz w:val="20"/>
        </w:rPr>
      </w:pPr>
    </w:p>
    <w:p w14:paraId="55EC4CEA" w14:textId="654F8C64" w:rsidR="0076026B" w:rsidRDefault="0076026B">
      <w:pPr>
        <w:rPr>
          <w:rFonts w:ascii="Arial" w:hAnsi="Arial" w:cs="Arial"/>
          <w:color w:val="FF0000"/>
          <w:sz w:val="20"/>
        </w:rPr>
      </w:pPr>
    </w:p>
    <w:p w14:paraId="37C9BAEF" w14:textId="51153E29" w:rsidR="0076026B" w:rsidRDefault="0076026B">
      <w:pPr>
        <w:rPr>
          <w:rFonts w:ascii="Arial" w:hAnsi="Arial" w:cs="Arial"/>
          <w:color w:val="FF0000"/>
          <w:sz w:val="20"/>
        </w:rPr>
      </w:pPr>
    </w:p>
    <w:p w14:paraId="36FE94D8" w14:textId="77777777" w:rsidR="0076026B" w:rsidRDefault="0076026B">
      <w:pPr>
        <w:rPr>
          <w:rFonts w:ascii="Arial" w:hAnsi="Arial" w:cs="Arial"/>
          <w:color w:val="FF0000"/>
          <w:sz w:val="20"/>
        </w:rPr>
      </w:pPr>
    </w:p>
    <w:p w14:paraId="018940F3" w14:textId="77777777" w:rsidR="00974639" w:rsidRDefault="00974639">
      <w:pPr>
        <w:rPr>
          <w:rFonts w:ascii="Arial" w:hAnsi="Arial" w:cs="Arial"/>
          <w:color w:val="FF0000"/>
          <w:sz w:val="20"/>
        </w:rPr>
      </w:pPr>
    </w:p>
    <w:p w14:paraId="774735E3" w14:textId="0C99C0E1" w:rsidR="004B76F2" w:rsidRPr="00B1448F" w:rsidRDefault="008F408E">
      <w:pPr>
        <w:rPr>
          <w:rFonts w:ascii="Arial" w:hAnsi="Arial" w:cs="Arial"/>
        </w:rPr>
      </w:pPr>
      <w:r w:rsidRPr="00B1448F">
        <w:rPr>
          <w:rFonts w:ascii="Arial" w:hAnsi="Arial" w:cs="Arial"/>
          <w:color w:val="FF0000"/>
          <w:sz w:val="20"/>
        </w:rPr>
        <w:t>FYLLS I SAMRÅD MED ANLÄGGNINGSÄGAREN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21"/>
        <w:gridCol w:w="6606"/>
      </w:tblGrid>
      <w:tr w:rsidR="002D58B8" w:rsidRPr="00B1448F" w14:paraId="1E5377DF" w14:textId="77777777" w:rsidTr="0048612E">
        <w:tc>
          <w:tcPr>
            <w:tcW w:w="4021" w:type="dxa"/>
          </w:tcPr>
          <w:p w14:paraId="01EB4E96" w14:textId="77777777" w:rsidR="002D58B8" w:rsidRPr="00B1448F" w:rsidRDefault="002D58B8" w:rsidP="001629FC">
            <w:pPr>
              <w:spacing w:after="200" w:line="276" w:lineRule="auto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606" w:type="dxa"/>
          </w:tcPr>
          <w:p w14:paraId="3B32938E" w14:textId="77777777" w:rsidR="002D58B8" w:rsidRPr="00B1448F" w:rsidRDefault="00F90E59" w:rsidP="00485FE1">
            <w:pPr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t xml:space="preserve">Åtgärder </w:t>
            </w:r>
            <w:r w:rsidR="00E74A10" w:rsidRPr="00B1448F">
              <w:rPr>
                <w:rFonts w:ascii="Arial" w:hAnsi="Arial" w:cs="Arial"/>
                <w:b/>
                <w:sz w:val="20"/>
              </w:rPr>
              <w:t>vid utlöst larm</w:t>
            </w:r>
            <w:r w:rsidR="00B8365E" w:rsidRPr="00B1448F">
              <w:rPr>
                <w:rFonts w:ascii="Arial" w:hAnsi="Arial" w:cs="Arial"/>
                <w:b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b/>
                <w:sz w:val="20"/>
              </w:rPr>
              <w:t>(dagtid/vardagar/övrig tid, klockslag</w:t>
            </w:r>
            <w:r w:rsidR="00947B06" w:rsidRPr="00B1448F">
              <w:rPr>
                <w:rFonts w:ascii="Arial" w:hAnsi="Arial" w:cs="Arial"/>
                <w:b/>
                <w:sz w:val="20"/>
              </w:rPr>
              <w:t>)</w:t>
            </w:r>
          </w:p>
        </w:tc>
      </w:tr>
      <w:tr w:rsidR="00F90E59" w:rsidRPr="00B1448F" w14:paraId="7FD5D02C" w14:textId="77777777" w:rsidTr="0048612E">
        <w:tc>
          <w:tcPr>
            <w:tcW w:w="4021" w:type="dxa"/>
          </w:tcPr>
          <w:p w14:paraId="032A62DC" w14:textId="77777777" w:rsidR="00F90E59" w:rsidRPr="00B72469" w:rsidRDefault="00045344" w:rsidP="008A7151">
            <w:pPr>
              <w:rPr>
                <w:rFonts w:ascii="Arial" w:hAnsi="Arial" w:cs="Arial"/>
                <w:sz w:val="20"/>
              </w:rPr>
            </w:pPr>
            <w:r w:rsidRPr="00B72469">
              <w:rPr>
                <w:rFonts w:ascii="Arial" w:hAnsi="Arial" w:cs="Arial"/>
                <w:sz w:val="20"/>
              </w:rPr>
              <w:t>Brandlarm</w:t>
            </w:r>
            <w:r w:rsidR="00BB60DC" w:rsidRPr="00B72469">
              <w:rPr>
                <w:rFonts w:ascii="Arial" w:hAnsi="Arial" w:cs="Arial"/>
                <w:sz w:val="20"/>
              </w:rPr>
              <w:t xml:space="preserve"> </w:t>
            </w:r>
          </w:p>
          <w:p w14:paraId="0C1F31EB" w14:textId="77777777" w:rsidR="00F90E59" w:rsidRPr="00B72469" w:rsidRDefault="00F90E59" w:rsidP="008A715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606" w:type="dxa"/>
          </w:tcPr>
          <w:p w14:paraId="23CACD5B" w14:textId="0417E55A" w:rsidR="00BB60DC" w:rsidRDefault="00EF40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RTJ Nivålarm: </w:t>
            </w:r>
            <w:r w:rsidR="004044A8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044A8">
              <w:rPr>
                <w:rFonts w:ascii="Arial" w:hAnsi="Arial" w:cs="Arial"/>
                <w:sz w:val="20"/>
              </w:rPr>
              <w:instrText xml:space="preserve"> FORMTEXT </w:instrText>
            </w:r>
            <w:r w:rsidR="004044A8">
              <w:rPr>
                <w:rFonts w:ascii="Arial" w:hAnsi="Arial" w:cs="Arial"/>
                <w:sz w:val="20"/>
              </w:rPr>
            </w:r>
            <w:r w:rsidR="004044A8">
              <w:rPr>
                <w:rFonts w:ascii="Arial" w:hAnsi="Arial" w:cs="Arial"/>
                <w:sz w:val="20"/>
              </w:rPr>
              <w:fldChar w:fldCharType="separate"/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sz w:val="20"/>
              </w:rPr>
              <w:fldChar w:fldCharType="end"/>
            </w:r>
          </w:p>
          <w:p w14:paraId="3634E362" w14:textId="3471F925" w:rsidR="00BB60DC" w:rsidRDefault="00BB60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Vid brand</w:t>
            </w:r>
            <w:r w:rsidR="007D4216">
              <w:rPr>
                <w:rFonts w:ascii="Arial" w:hAnsi="Arial" w:cs="Arial"/>
                <w:sz w:val="20"/>
              </w:rPr>
              <w:t>larm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974639">
              <w:rPr>
                <w:rFonts w:ascii="Arial" w:hAnsi="Arial" w:cs="Arial"/>
                <w:sz w:val="20"/>
              </w:rPr>
              <w:t xml:space="preserve">på </w:t>
            </w:r>
            <w:r>
              <w:rPr>
                <w:rFonts w:ascii="Arial" w:hAnsi="Arial" w:cs="Arial"/>
                <w:sz w:val="20"/>
              </w:rPr>
              <w:t>vardagar</w:t>
            </w:r>
            <w:r w:rsidR="00974639" w:rsidRPr="00B1448F">
              <w:rPr>
                <w:rFonts w:ascii="Arial" w:hAnsi="Arial" w:cs="Arial"/>
                <w:sz w:val="20"/>
              </w:rPr>
              <w:t xml:space="preserve"> </w:t>
            </w:r>
            <w:r w:rsidR="004044A8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044A8">
              <w:rPr>
                <w:rFonts w:ascii="Arial" w:hAnsi="Arial" w:cs="Arial"/>
                <w:sz w:val="20"/>
              </w:rPr>
              <w:instrText xml:space="preserve"> FORMTEXT </w:instrText>
            </w:r>
            <w:r w:rsidR="004044A8">
              <w:rPr>
                <w:rFonts w:ascii="Arial" w:hAnsi="Arial" w:cs="Arial"/>
                <w:sz w:val="20"/>
              </w:rPr>
            </w:r>
            <w:r w:rsidR="004044A8">
              <w:rPr>
                <w:rFonts w:ascii="Arial" w:hAnsi="Arial" w:cs="Arial"/>
                <w:sz w:val="20"/>
              </w:rPr>
              <w:fldChar w:fldCharType="separate"/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ring k-man </w:t>
            </w:r>
          </w:p>
          <w:p w14:paraId="2603EE33" w14:textId="28EF3142" w:rsidR="00BB60DC" w:rsidRPr="00BB60DC" w:rsidRDefault="00BB60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Övrig tid: </w:t>
            </w:r>
            <w:r w:rsidR="004044A8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044A8">
              <w:rPr>
                <w:rFonts w:ascii="Arial" w:hAnsi="Arial" w:cs="Arial"/>
                <w:sz w:val="20"/>
              </w:rPr>
              <w:instrText xml:space="preserve"> FORMTEXT </w:instrText>
            </w:r>
            <w:r w:rsidR="004044A8">
              <w:rPr>
                <w:rFonts w:ascii="Arial" w:hAnsi="Arial" w:cs="Arial"/>
                <w:sz w:val="20"/>
              </w:rPr>
            </w:r>
            <w:r w:rsidR="004044A8">
              <w:rPr>
                <w:rFonts w:ascii="Arial" w:hAnsi="Arial" w:cs="Arial"/>
                <w:sz w:val="20"/>
              </w:rPr>
              <w:fldChar w:fldCharType="separate"/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F90E59" w:rsidRPr="00B1448F" w14:paraId="36244C6C" w14:textId="77777777" w:rsidTr="0048612E">
        <w:tc>
          <w:tcPr>
            <w:tcW w:w="4021" w:type="dxa"/>
          </w:tcPr>
          <w:p w14:paraId="48A02A49" w14:textId="77777777" w:rsidR="00251229" w:rsidRPr="00B72469" w:rsidRDefault="00045344" w:rsidP="00251229">
            <w:pPr>
              <w:rPr>
                <w:rFonts w:ascii="Arial" w:hAnsi="Arial" w:cs="Arial"/>
                <w:sz w:val="20"/>
              </w:rPr>
            </w:pPr>
            <w:r w:rsidRPr="00B72469">
              <w:rPr>
                <w:rFonts w:ascii="Arial" w:hAnsi="Arial" w:cs="Arial"/>
                <w:sz w:val="20"/>
              </w:rPr>
              <w:t>Fellarm brandlarm</w:t>
            </w:r>
          </w:p>
          <w:p w14:paraId="43830790" w14:textId="77777777" w:rsidR="00251229" w:rsidRPr="00B72469" w:rsidRDefault="00251229" w:rsidP="008A7151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606" w:type="dxa"/>
          </w:tcPr>
          <w:p w14:paraId="405B702E" w14:textId="1AE1F7D6" w:rsidR="009415F1" w:rsidRPr="00BB60DC" w:rsidRDefault="009415F1" w:rsidP="009415F1">
            <w:pPr>
              <w:rPr>
                <w:rFonts w:ascii="Arial" w:hAnsi="Arial" w:cs="Arial"/>
                <w:sz w:val="20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Vardagar: </w:t>
            </w:r>
            <w:r w:rsidR="004044A8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044A8">
              <w:rPr>
                <w:rFonts w:ascii="Arial" w:hAnsi="Arial" w:cs="Arial"/>
                <w:sz w:val="20"/>
              </w:rPr>
              <w:instrText xml:space="preserve"> FORMTEXT </w:instrText>
            </w:r>
            <w:r w:rsidR="004044A8">
              <w:rPr>
                <w:rFonts w:ascii="Arial" w:hAnsi="Arial" w:cs="Arial"/>
                <w:sz w:val="20"/>
              </w:rPr>
            </w:r>
            <w:r w:rsidR="004044A8">
              <w:rPr>
                <w:rFonts w:ascii="Arial" w:hAnsi="Arial" w:cs="Arial"/>
                <w:sz w:val="20"/>
              </w:rPr>
              <w:fldChar w:fldCharType="separate"/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sz w:val="20"/>
              </w:rPr>
              <w:fldChar w:fldCharType="end"/>
            </w:r>
          </w:p>
          <w:p w14:paraId="0AE2B41C" w14:textId="5825ECF6" w:rsidR="00BB60DC" w:rsidRPr="00BB60DC" w:rsidRDefault="009415F1" w:rsidP="009415F1">
            <w:pPr>
              <w:rPr>
                <w:rFonts w:ascii="Arial" w:hAnsi="Arial" w:cs="Arial"/>
                <w:sz w:val="22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Övrig tid eller vid ej svar: </w:t>
            </w:r>
            <w:r w:rsidR="004044A8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4044A8">
              <w:rPr>
                <w:rFonts w:ascii="Arial" w:hAnsi="Arial" w:cs="Arial"/>
                <w:sz w:val="20"/>
              </w:rPr>
              <w:instrText xml:space="preserve"> FORMTEXT </w:instrText>
            </w:r>
            <w:r w:rsidR="004044A8">
              <w:rPr>
                <w:rFonts w:ascii="Arial" w:hAnsi="Arial" w:cs="Arial"/>
                <w:sz w:val="20"/>
              </w:rPr>
            </w:r>
            <w:r w:rsidR="004044A8">
              <w:rPr>
                <w:rFonts w:ascii="Arial" w:hAnsi="Arial" w:cs="Arial"/>
                <w:sz w:val="20"/>
              </w:rPr>
              <w:fldChar w:fldCharType="separate"/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noProof/>
                <w:sz w:val="20"/>
              </w:rPr>
              <w:t> </w:t>
            </w:r>
            <w:r w:rsidR="004044A8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251229" w:rsidRPr="00B1448F" w14:paraId="4EA5B739" w14:textId="77777777" w:rsidTr="0048612E">
        <w:tc>
          <w:tcPr>
            <w:tcW w:w="4021" w:type="dxa"/>
          </w:tcPr>
          <w:p w14:paraId="29949231" w14:textId="77777777" w:rsidR="00251229" w:rsidRPr="00B72469" w:rsidRDefault="00485FE1" w:rsidP="008F408E">
            <w:pPr>
              <w:rPr>
                <w:rFonts w:ascii="Arial" w:hAnsi="Arial" w:cs="Arial"/>
                <w:sz w:val="20"/>
              </w:rPr>
            </w:pPr>
            <w:r w:rsidRPr="00B72469">
              <w:rPr>
                <w:rFonts w:ascii="Arial" w:hAnsi="Arial" w:cs="Arial"/>
                <w:sz w:val="20"/>
              </w:rPr>
              <w:t>Inbrottslarm</w:t>
            </w:r>
          </w:p>
          <w:p w14:paraId="43B93C2A" w14:textId="77777777" w:rsidR="00251229" w:rsidRPr="00B72469" w:rsidRDefault="00251229" w:rsidP="008F408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606" w:type="dxa"/>
          </w:tcPr>
          <w:p w14:paraId="60F69886" w14:textId="77777777" w:rsidR="004044A8" w:rsidRPr="00BB60DC" w:rsidRDefault="004044A8" w:rsidP="004044A8">
            <w:pPr>
              <w:rPr>
                <w:rFonts w:ascii="Arial" w:hAnsi="Arial" w:cs="Arial"/>
                <w:sz w:val="20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Vardagar: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14:paraId="7A9559DF" w14:textId="6F46429E" w:rsidR="00BB60DC" w:rsidRPr="00BB60DC" w:rsidRDefault="004044A8" w:rsidP="004044A8">
            <w:pPr>
              <w:rPr>
                <w:rFonts w:ascii="Arial" w:hAnsi="Arial" w:cs="Arial"/>
                <w:sz w:val="22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B60DC" w:rsidRPr="00B1448F" w14:paraId="190AC685" w14:textId="77777777" w:rsidTr="0048612E">
        <w:tc>
          <w:tcPr>
            <w:tcW w:w="4021" w:type="dxa"/>
          </w:tcPr>
          <w:p w14:paraId="4672DF3F" w14:textId="77777777" w:rsidR="00BB60DC" w:rsidRPr="00B72469" w:rsidRDefault="00BB60DC" w:rsidP="00BB60DC">
            <w:pPr>
              <w:rPr>
                <w:rFonts w:ascii="Arial" w:hAnsi="Arial" w:cs="Arial"/>
                <w:sz w:val="20"/>
              </w:rPr>
            </w:pPr>
            <w:r w:rsidRPr="00B72469">
              <w:rPr>
                <w:rFonts w:ascii="Arial" w:hAnsi="Arial" w:cs="Arial"/>
                <w:sz w:val="20"/>
              </w:rPr>
              <w:t>Sabotagelarm</w:t>
            </w:r>
          </w:p>
          <w:p w14:paraId="3FEB500D" w14:textId="77777777" w:rsidR="00BB60DC" w:rsidRPr="00B72469" w:rsidRDefault="00BB60DC" w:rsidP="00BB60D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606" w:type="dxa"/>
          </w:tcPr>
          <w:p w14:paraId="612B9198" w14:textId="77777777" w:rsidR="004044A8" w:rsidRPr="00BB60DC" w:rsidRDefault="004044A8" w:rsidP="004044A8">
            <w:pPr>
              <w:rPr>
                <w:rFonts w:ascii="Arial" w:hAnsi="Arial" w:cs="Arial"/>
                <w:sz w:val="20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Vardagar: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14:paraId="3843B886" w14:textId="5F7D5CBE" w:rsidR="00BB60DC" w:rsidRPr="00BB60DC" w:rsidRDefault="004044A8" w:rsidP="004044A8">
            <w:pPr>
              <w:rPr>
                <w:rFonts w:ascii="Arial" w:hAnsi="Arial" w:cs="Arial"/>
                <w:sz w:val="22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AF0DF5" w:rsidRPr="00B1448F" w14:paraId="29856A23" w14:textId="77777777" w:rsidTr="0048612E">
        <w:tc>
          <w:tcPr>
            <w:tcW w:w="4021" w:type="dxa"/>
          </w:tcPr>
          <w:p w14:paraId="4D6EADFD" w14:textId="082C40B9" w:rsidR="00AF0DF5" w:rsidRPr="00B72469" w:rsidRDefault="00AF0DF5" w:rsidP="00AF0DF5">
            <w:pPr>
              <w:rPr>
                <w:rFonts w:ascii="Arial" w:hAnsi="Arial" w:cs="Arial"/>
                <w:sz w:val="20"/>
              </w:rPr>
            </w:pPr>
            <w:r w:rsidRPr="00B72469">
              <w:rPr>
                <w:rFonts w:ascii="Arial" w:hAnsi="Arial" w:cs="Arial"/>
                <w:sz w:val="20"/>
              </w:rPr>
              <w:t>Hot larm</w:t>
            </w:r>
          </w:p>
          <w:p w14:paraId="2A159C4D" w14:textId="77777777" w:rsidR="00AF0DF5" w:rsidRPr="00B72469" w:rsidRDefault="00AF0DF5" w:rsidP="00AF0D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606" w:type="dxa"/>
          </w:tcPr>
          <w:p w14:paraId="47F1FC39" w14:textId="77777777" w:rsidR="004044A8" w:rsidRPr="00BB60DC" w:rsidRDefault="004044A8" w:rsidP="004044A8">
            <w:pPr>
              <w:rPr>
                <w:rFonts w:ascii="Arial" w:hAnsi="Arial" w:cs="Arial"/>
                <w:sz w:val="20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Vardagar: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14:paraId="731FE447" w14:textId="2965E1A3" w:rsidR="00AF0DF5" w:rsidRPr="00BB60DC" w:rsidRDefault="004044A8" w:rsidP="004044A8">
            <w:pPr>
              <w:rPr>
                <w:rFonts w:ascii="Arial" w:hAnsi="Arial" w:cs="Arial"/>
                <w:sz w:val="22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AF0DF5" w:rsidRPr="00B1448F" w14:paraId="384578E8" w14:textId="77777777" w:rsidTr="0048612E">
        <w:tc>
          <w:tcPr>
            <w:tcW w:w="4021" w:type="dxa"/>
          </w:tcPr>
          <w:p w14:paraId="7E457B61" w14:textId="77777777" w:rsidR="00AF0DF5" w:rsidRPr="00B72469" w:rsidRDefault="00AF0DF5" w:rsidP="00AF0DF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Överfall/</w:t>
            </w:r>
            <w:r w:rsidRPr="00B72469">
              <w:rPr>
                <w:rFonts w:ascii="Arial" w:hAnsi="Arial" w:cs="Arial"/>
                <w:sz w:val="20"/>
              </w:rPr>
              <w:t>bråklarm</w:t>
            </w:r>
          </w:p>
          <w:p w14:paraId="4A9B410F" w14:textId="77777777" w:rsidR="00AF0DF5" w:rsidRPr="00B72469" w:rsidRDefault="00AF0DF5" w:rsidP="00AF0D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606" w:type="dxa"/>
          </w:tcPr>
          <w:p w14:paraId="4E0D71B9" w14:textId="77777777" w:rsidR="004044A8" w:rsidRPr="00BB60DC" w:rsidRDefault="004044A8" w:rsidP="004044A8">
            <w:pPr>
              <w:rPr>
                <w:rFonts w:ascii="Arial" w:hAnsi="Arial" w:cs="Arial"/>
                <w:sz w:val="20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Vardagar: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14:paraId="5D559BC3" w14:textId="74D09B2C" w:rsidR="00AF0DF5" w:rsidRPr="00BB60DC" w:rsidRDefault="004044A8" w:rsidP="004044A8">
            <w:pPr>
              <w:rPr>
                <w:rFonts w:ascii="Arial" w:hAnsi="Arial" w:cs="Arial"/>
                <w:sz w:val="22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AF0DF5" w:rsidRPr="00B1448F" w14:paraId="276C3017" w14:textId="77777777" w:rsidTr="0048612E">
        <w:tc>
          <w:tcPr>
            <w:tcW w:w="4021" w:type="dxa"/>
          </w:tcPr>
          <w:p w14:paraId="5C3C39CA" w14:textId="77777777" w:rsidR="00AF0DF5" w:rsidRPr="00B72469" w:rsidRDefault="00AF0DF5" w:rsidP="00AF0DF5">
            <w:pPr>
              <w:rPr>
                <w:rFonts w:ascii="Arial" w:hAnsi="Arial" w:cs="Arial"/>
                <w:sz w:val="20"/>
              </w:rPr>
            </w:pPr>
            <w:r w:rsidRPr="00B72469">
              <w:rPr>
                <w:rFonts w:ascii="Arial" w:hAnsi="Arial" w:cs="Arial"/>
                <w:sz w:val="20"/>
              </w:rPr>
              <w:t>Fellarm inbrottslarm</w:t>
            </w:r>
          </w:p>
          <w:p w14:paraId="0D81EE9A" w14:textId="77777777" w:rsidR="00AF0DF5" w:rsidRPr="00B72469" w:rsidRDefault="00AF0DF5" w:rsidP="00AF0D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606" w:type="dxa"/>
          </w:tcPr>
          <w:p w14:paraId="38DE2F7A" w14:textId="77777777" w:rsidR="004044A8" w:rsidRPr="00BB60DC" w:rsidRDefault="004044A8" w:rsidP="004044A8">
            <w:pPr>
              <w:rPr>
                <w:rFonts w:ascii="Arial" w:hAnsi="Arial" w:cs="Arial"/>
                <w:sz w:val="20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Vardagar: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14:paraId="5ECADC24" w14:textId="3ED03E87" w:rsidR="00AF0DF5" w:rsidRPr="00D86ADB" w:rsidRDefault="004044A8" w:rsidP="004044A8">
            <w:pPr>
              <w:rPr>
                <w:rFonts w:ascii="Arial" w:hAnsi="Arial" w:cs="Arial"/>
                <w:sz w:val="22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AF0DF5" w:rsidRPr="00B1448F" w14:paraId="02DE00C4" w14:textId="77777777" w:rsidTr="0048612E">
        <w:tc>
          <w:tcPr>
            <w:tcW w:w="4021" w:type="dxa"/>
          </w:tcPr>
          <w:p w14:paraId="7C7DA21E" w14:textId="77777777" w:rsidR="00AF0DF5" w:rsidRPr="00B72469" w:rsidRDefault="00AF0DF5" w:rsidP="00AF0DF5">
            <w:pPr>
              <w:rPr>
                <w:rFonts w:ascii="Arial" w:hAnsi="Arial" w:cs="Arial"/>
                <w:sz w:val="20"/>
              </w:rPr>
            </w:pPr>
            <w:r w:rsidRPr="00B72469">
              <w:rPr>
                <w:rFonts w:ascii="Arial" w:hAnsi="Arial" w:cs="Arial"/>
                <w:sz w:val="20"/>
              </w:rPr>
              <w:t>Förbikopplat område</w:t>
            </w:r>
          </w:p>
          <w:p w14:paraId="7AC148D7" w14:textId="77777777" w:rsidR="00AF0DF5" w:rsidRPr="00B72469" w:rsidRDefault="00AF0DF5" w:rsidP="00AF0D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606" w:type="dxa"/>
          </w:tcPr>
          <w:p w14:paraId="30F8BBB2" w14:textId="77777777" w:rsidR="004044A8" w:rsidRPr="00BB60DC" w:rsidRDefault="004044A8" w:rsidP="004044A8">
            <w:pPr>
              <w:rPr>
                <w:rFonts w:ascii="Arial" w:hAnsi="Arial" w:cs="Arial"/>
                <w:sz w:val="20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Vardagar: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14:paraId="7927B1D4" w14:textId="5145732E" w:rsidR="00AF0DF5" w:rsidRPr="00D86ADB" w:rsidRDefault="004044A8" w:rsidP="004044A8">
            <w:pPr>
              <w:rPr>
                <w:rFonts w:ascii="Arial" w:hAnsi="Arial" w:cs="Arial"/>
                <w:sz w:val="22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AF0DF5" w:rsidRPr="00B1448F" w14:paraId="1B03B8D2" w14:textId="77777777" w:rsidTr="0048612E">
        <w:tc>
          <w:tcPr>
            <w:tcW w:w="4021" w:type="dxa"/>
          </w:tcPr>
          <w:p w14:paraId="19CFFE4D" w14:textId="77777777" w:rsidR="00AF0DF5" w:rsidRPr="00B72469" w:rsidRDefault="00AF0DF5" w:rsidP="00AF0DF5">
            <w:pPr>
              <w:rPr>
                <w:rFonts w:ascii="Arial" w:hAnsi="Arial" w:cs="Arial"/>
                <w:sz w:val="20"/>
              </w:rPr>
            </w:pPr>
            <w:r w:rsidRPr="00B72469">
              <w:rPr>
                <w:rFonts w:ascii="Arial" w:hAnsi="Arial" w:cs="Arial"/>
                <w:sz w:val="20"/>
              </w:rPr>
              <w:t>Batterifel</w:t>
            </w:r>
          </w:p>
          <w:p w14:paraId="5B5B920F" w14:textId="77777777" w:rsidR="00AF0DF5" w:rsidRPr="00B72469" w:rsidRDefault="00AF0DF5" w:rsidP="00AF0D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606" w:type="dxa"/>
          </w:tcPr>
          <w:p w14:paraId="42D6398C" w14:textId="77777777" w:rsidR="004044A8" w:rsidRPr="00BB60DC" w:rsidRDefault="004044A8" w:rsidP="004044A8">
            <w:pPr>
              <w:rPr>
                <w:rFonts w:ascii="Arial" w:hAnsi="Arial" w:cs="Arial"/>
                <w:sz w:val="20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Vardagar: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14:paraId="759CCA24" w14:textId="2F6A98FC" w:rsidR="00AF0DF5" w:rsidRPr="00D86ADB" w:rsidRDefault="004044A8" w:rsidP="004044A8">
            <w:pPr>
              <w:rPr>
                <w:rFonts w:ascii="Arial" w:hAnsi="Arial" w:cs="Arial"/>
                <w:sz w:val="22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AF0DF5" w:rsidRPr="00B1448F" w14:paraId="35DA643D" w14:textId="77777777" w:rsidTr="0048612E">
        <w:tc>
          <w:tcPr>
            <w:tcW w:w="4021" w:type="dxa"/>
          </w:tcPr>
          <w:p w14:paraId="78D61FEF" w14:textId="57A41BC7" w:rsidR="00AF0DF5" w:rsidRPr="00B72469" w:rsidRDefault="00AF0DF5" w:rsidP="00AF0DF5">
            <w:pPr>
              <w:rPr>
                <w:rFonts w:ascii="Arial" w:hAnsi="Arial" w:cs="Arial"/>
                <w:sz w:val="20"/>
              </w:rPr>
            </w:pPr>
            <w:r w:rsidRPr="00B72469">
              <w:rPr>
                <w:rFonts w:ascii="Arial" w:hAnsi="Arial" w:cs="Arial"/>
                <w:sz w:val="20"/>
              </w:rPr>
              <w:t>Nät fel</w:t>
            </w:r>
          </w:p>
          <w:p w14:paraId="49941740" w14:textId="77777777" w:rsidR="00AF0DF5" w:rsidRPr="00B72469" w:rsidRDefault="00AF0DF5" w:rsidP="00AF0D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606" w:type="dxa"/>
          </w:tcPr>
          <w:p w14:paraId="53CD331C" w14:textId="77777777" w:rsidR="004044A8" w:rsidRPr="00BB60DC" w:rsidRDefault="004044A8" w:rsidP="004044A8">
            <w:pPr>
              <w:rPr>
                <w:rFonts w:ascii="Arial" w:hAnsi="Arial" w:cs="Arial"/>
                <w:sz w:val="20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Vardagar: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14:paraId="07F3FA6A" w14:textId="022EAD77" w:rsidR="00AF0DF5" w:rsidRPr="00D86ADB" w:rsidRDefault="004044A8" w:rsidP="004044A8">
            <w:pPr>
              <w:rPr>
                <w:rFonts w:ascii="Arial" w:hAnsi="Arial" w:cs="Arial"/>
                <w:sz w:val="22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AF0DF5" w:rsidRPr="00B1448F" w14:paraId="223A37FB" w14:textId="77777777" w:rsidTr="0048612E">
        <w:tc>
          <w:tcPr>
            <w:tcW w:w="4021" w:type="dxa"/>
          </w:tcPr>
          <w:p w14:paraId="164446B0" w14:textId="77777777" w:rsidR="00AF0DF5" w:rsidRPr="00B72469" w:rsidRDefault="00AF0DF5" w:rsidP="00AF0DF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IP Fel</w:t>
            </w:r>
          </w:p>
          <w:p w14:paraId="54588F33" w14:textId="77777777" w:rsidR="00AF0DF5" w:rsidRPr="00B72469" w:rsidRDefault="00AF0DF5" w:rsidP="00AF0D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606" w:type="dxa"/>
          </w:tcPr>
          <w:p w14:paraId="3C4434A3" w14:textId="77777777" w:rsidR="004044A8" w:rsidRPr="00BB60DC" w:rsidRDefault="004044A8" w:rsidP="004044A8">
            <w:pPr>
              <w:rPr>
                <w:rFonts w:ascii="Arial" w:hAnsi="Arial" w:cs="Arial"/>
                <w:sz w:val="20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Vardagar: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14:paraId="498F86FB" w14:textId="1FA4213E" w:rsidR="00AF0DF5" w:rsidRPr="00D86ADB" w:rsidRDefault="004044A8" w:rsidP="004044A8">
            <w:pPr>
              <w:rPr>
                <w:rFonts w:ascii="Arial" w:hAnsi="Arial" w:cs="Arial"/>
                <w:sz w:val="22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AF0DF5" w:rsidRPr="00B1448F" w14:paraId="3766CAF4" w14:textId="77777777" w:rsidTr="0048612E">
        <w:tc>
          <w:tcPr>
            <w:tcW w:w="4021" w:type="dxa"/>
          </w:tcPr>
          <w:p w14:paraId="2E826822" w14:textId="11958D57" w:rsidR="00AF0DF5" w:rsidRPr="00B72469" w:rsidRDefault="00AF0DF5" w:rsidP="00AF0DF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GSM-fel</w:t>
            </w:r>
          </w:p>
          <w:p w14:paraId="5BE1B2EC" w14:textId="77777777" w:rsidR="00AF0DF5" w:rsidRPr="00B72469" w:rsidRDefault="00AF0DF5" w:rsidP="00AF0D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606" w:type="dxa"/>
          </w:tcPr>
          <w:p w14:paraId="58ED8130" w14:textId="77777777" w:rsidR="004044A8" w:rsidRPr="00BB60DC" w:rsidRDefault="004044A8" w:rsidP="004044A8">
            <w:pPr>
              <w:rPr>
                <w:rFonts w:ascii="Arial" w:hAnsi="Arial" w:cs="Arial"/>
                <w:sz w:val="20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Vardagar: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14:paraId="7C99E804" w14:textId="2A81F876" w:rsidR="00AF0DF5" w:rsidRPr="00D86ADB" w:rsidRDefault="004044A8" w:rsidP="004044A8">
            <w:pPr>
              <w:rPr>
                <w:rFonts w:ascii="Arial" w:hAnsi="Arial" w:cs="Arial"/>
                <w:sz w:val="22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AF0DF5" w:rsidRPr="00B1448F" w14:paraId="30C3F7CA" w14:textId="77777777" w:rsidTr="0048612E">
        <w:tc>
          <w:tcPr>
            <w:tcW w:w="4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4C2E3" w14:textId="6434F7A0" w:rsidR="00AF0DF5" w:rsidRPr="00B72469" w:rsidRDefault="00AF0DF5" w:rsidP="00AF0DF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Totalavbrott</w:t>
            </w:r>
          </w:p>
          <w:p w14:paraId="69356CE8" w14:textId="77777777" w:rsidR="00AF0DF5" w:rsidRPr="00B72469" w:rsidRDefault="00AF0DF5" w:rsidP="00AF0D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B000" w14:textId="77777777" w:rsidR="004044A8" w:rsidRPr="00BB60DC" w:rsidRDefault="004044A8" w:rsidP="004044A8">
            <w:pPr>
              <w:rPr>
                <w:rFonts w:ascii="Arial" w:hAnsi="Arial" w:cs="Arial"/>
                <w:sz w:val="20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Vardagar: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14:paraId="419FF698" w14:textId="3716E8C9" w:rsidR="00AF0DF5" w:rsidRPr="00D86ADB" w:rsidRDefault="004044A8" w:rsidP="004044A8">
            <w:pPr>
              <w:rPr>
                <w:rFonts w:ascii="Arial" w:hAnsi="Arial" w:cs="Arial"/>
                <w:sz w:val="20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AF0DF5" w:rsidRPr="00B1448F" w14:paraId="7A7C049A" w14:textId="77777777" w:rsidTr="0048612E">
        <w:tc>
          <w:tcPr>
            <w:tcW w:w="4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0D700" w14:textId="77777777" w:rsidR="00AF0DF5" w:rsidRDefault="00AF0DF5" w:rsidP="00AF0DF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Sabotage Skalskydd</w:t>
            </w:r>
          </w:p>
          <w:p w14:paraId="5B4C9B21" w14:textId="3D53BC70" w:rsidR="00AF0DF5" w:rsidRDefault="00AF0DF5" w:rsidP="00AF0DF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9687" w14:textId="77777777" w:rsidR="004044A8" w:rsidRPr="00BB60DC" w:rsidRDefault="004044A8" w:rsidP="004044A8">
            <w:pPr>
              <w:rPr>
                <w:rFonts w:ascii="Arial" w:hAnsi="Arial" w:cs="Arial"/>
                <w:sz w:val="20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Vardagar: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14:paraId="24E82FBC" w14:textId="79A1888A" w:rsidR="00AF0DF5" w:rsidRPr="00BB60DC" w:rsidRDefault="004044A8" w:rsidP="004044A8">
            <w:pPr>
              <w:rPr>
                <w:rFonts w:ascii="Arial" w:hAnsi="Arial" w:cs="Arial"/>
                <w:sz w:val="20"/>
              </w:rPr>
            </w:pPr>
            <w:r w:rsidRPr="00BB60DC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14:paraId="2188C342" w14:textId="57FC4FC0" w:rsidR="004B76F2" w:rsidRDefault="004B76F2">
      <w:pPr>
        <w:rPr>
          <w:rFonts w:ascii="Arial" w:hAnsi="Arial" w:cs="Arial"/>
        </w:rPr>
      </w:pPr>
    </w:p>
    <w:p w14:paraId="058C4AA7" w14:textId="77777777" w:rsidR="00AF0DF5" w:rsidRDefault="00AF0DF5">
      <w:pPr>
        <w:rPr>
          <w:rFonts w:ascii="Arial" w:hAnsi="Arial" w:cs="Arial"/>
        </w:rPr>
      </w:pPr>
    </w:p>
    <w:p w14:paraId="1DE9D842" w14:textId="77777777" w:rsidR="0076026B" w:rsidRPr="00B1448F" w:rsidRDefault="0076026B">
      <w:pPr>
        <w:rPr>
          <w:rFonts w:ascii="Arial" w:hAnsi="Arial" w:cs="Arial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3685"/>
        <w:gridCol w:w="4036"/>
        <w:gridCol w:w="2552"/>
      </w:tblGrid>
      <w:tr w:rsidR="0076026B" w:rsidRPr="00B1448F" w14:paraId="5499F906" w14:textId="77777777" w:rsidTr="0076026B">
        <w:trPr>
          <w:trHeight w:val="500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3782033F" w14:textId="77777777" w:rsidR="0076026B" w:rsidRPr="00B1448F" w:rsidRDefault="0076026B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bookmarkStart w:id="0" w:name="_Hlk120609714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1C34BDA" w14:textId="77777777" w:rsidR="0076026B" w:rsidRPr="00B1448F" w:rsidRDefault="0076026B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t>Kontaktmän/Behöriga</w:t>
            </w:r>
          </w:p>
        </w:tc>
        <w:tc>
          <w:tcPr>
            <w:tcW w:w="4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419402" w14:textId="77777777" w:rsidR="0076026B" w:rsidRPr="00B1448F" w:rsidRDefault="0076026B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t>Telefonnummer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D7D1D7" w14:textId="77777777" w:rsidR="0076026B" w:rsidRPr="00B1448F" w:rsidRDefault="0076026B" w:rsidP="0088773D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Behörighetskod k-man</w:t>
            </w:r>
          </w:p>
        </w:tc>
      </w:tr>
      <w:tr w:rsidR="0076026B" w:rsidRPr="00B1448F" w14:paraId="2A140D70" w14:textId="77777777" w:rsidTr="0076026B">
        <w:trPr>
          <w:trHeight w:val="500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1F345CE" w14:textId="77777777" w:rsidR="0076026B" w:rsidRPr="00B1448F" w:rsidRDefault="0076026B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9B585" w14:textId="59E20E48" w:rsidR="0076026B" w:rsidRPr="00687B53" w:rsidRDefault="004044A8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5864F" w14:textId="622C6B00" w:rsidR="0076026B" w:rsidRPr="00B1448F" w:rsidRDefault="004044A8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3E5A1F" w14:textId="77777777" w:rsidR="0076026B" w:rsidRPr="00B1448F" w:rsidRDefault="0076026B" w:rsidP="0088773D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76026B" w:rsidRPr="00B1448F" w14:paraId="01A41AB0" w14:textId="77777777" w:rsidTr="0076026B">
        <w:trPr>
          <w:trHeight w:val="500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E5441AD" w14:textId="77777777" w:rsidR="0076026B" w:rsidRPr="00B1448F" w:rsidRDefault="0076026B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86855" w14:textId="0D14F476" w:rsidR="0076026B" w:rsidRPr="00687B53" w:rsidRDefault="004044A8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76096" w14:textId="40D714AF" w:rsidR="0076026B" w:rsidRPr="00B1448F" w:rsidRDefault="004044A8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C16748" w14:textId="77777777" w:rsidR="0076026B" w:rsidRPr="00B1448F" w:rsidRDefault="0076026B" w:rsidP="0088773D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76026B" w:rsidRPr="00B1448F" w14:paraId="0B1C5EBE" w14:textId="77777777" w:rsidTr="0076026B">
        <w:trPr>
          <w:trHeight w:val="500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A08A23" w14:textId="77777777" w:rsidR="0076026B" w:rsidRPr="00B1448F" w:rsidRDefault="0076026B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3.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01D09" w14:textId="64CBC348" w:rsidR="0076026B" w:rsidRPr="00B1448F" w:rsidRDefault="004044A8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6A9B6" w14:textId="05899354" w:rsidR="0076026B" w:rsidRPr="00B1448F" w:rsidRDefault="004044A8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699F98" w14:textId="77777777" w:rsidR="0076026B" w:rsidRPr="00B1448F" w:rsidRDefault="0076026B" w:rsidP="0088773D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76026B" w:rsidRPr="00B1448F" w14:paraId="3CF50C89" w14:textId="77777777" w:rsidTr="0076026B">
        <w:trPr>
          <w:trHeight w:val="500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A6B4E4D" w14:textId="77777777" w:rsidR="0076026B" w:rsidRPr="00B1448F" w:rsidRDefault="0076026B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4.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7D16A" w14:textId="4CD7C588" w:rsidR="0076026B" w:rsidRPr="00B1448F" w:rsidRDefault="004044A8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9A97E" w14:textId="7FE83406" w:rsidR="0076026B" w:rsidRPr="00B1448F" w:rsidRDefault="004044A8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884CBF" w14:textId="77777777" w:rsidR="0076026B" w:rsidRPr="00B1448F" w:rsidRDefault="0076026B" w:rsidP="0088773D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bookmarkEnd w:id="0"/>
    </w:tbl>
    <w:p w14:paraId="375BB598" w14:textId="3E9A040E" w:rsidR="004B76F2" w:rsidRDefault="004B76F2" w:rsidP="00A024A2">
      <w:pPr>
        <w:pStyle w:val="Sidhuvud"/>
        <w:tabs>
          <w:tab w:val="left" w:pos="1304"/>
          <w:tab w:val="left" w:pos="4695"/>
        </w:tabs>
        <w:rPr>
          <w:b/>
          <w:color w:val="FF0000"/>
          <w:sz w:val="20"/>
        </w:rPr>
      </w:pPr>
    </w:p>
    <w:p w14:paraId="359A61E8" w14:textId="7EAACC6E" w:rsidR="0076026B" w:rsidRDefault="0076026B" w:rsidP="00A024A2">
      <w:pPr>
        <w:pStyle w:val="Sidhuvud"/>
        <w:tabs>
          <w:tab w:val="left" w:pos="1304"/>
          <w:tab w:val="left" w:pos="4695"/>
        </w:tabs>
        <w:rPr>
          <w:b/>
          <w:color w:val="FF0000"/>
          <w:sz w:val="20"/>
        </w:rPr>
      </w:pPr>
    </w:p>
    <w:p w14:paraId="79719F47" w14:textId="2F8242DD" w:rsidR="0076026B" w:rsidRPr="0076026B" w:rsidRDefault="0076026B" w:rsidP="00A024A2">
      <w:pPr>
        <w:pStyle w:val="Sidhuvud"/>
        <w:tabs>
          <w:tab w:val="left" w:pos="1304"/>
          <w:tab w:val="left" w:pos="4695"/>
        </w:tabs>
        <w:rPr>
          <w:bCs/>
          <w:color w:val="FF0000"/>
          <w:sz w:val="20"/>
        </w:rPr>
      </w:pPr>
      <w:r w:rsidRPr="0076026B">
        <w:rPr>
          <w:bCs/>
          <w:color w:val="FF0000"/>
          <w:sz w:val="20"/>
        </w:rPr>
        <w:t>Ifylls av TRC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2551"/>
        <w:gridCol w:w="2977"/>
        <w:gridCol w:w="2552"/>
      </w:tblGrid>
      <w:tr w:rsidR="00765B45" w:rsidRPr="00B1448F" w14:paraId="721D7F43" w14:textId="77777777" w:rsidTr="007D4216">
        <w:trPr>
          <w:cantSplit/>
          <w:trHeight w:val="388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FAE11" w14:textId="77777777" w:rsidR="00765B45" w:rsidRPr="00B1448F" w:rsidRDefault="00765B45" w:rsidP="00AA06DC">
            <w:pPr>
              <w:pStyle w:val="Sidfot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Inmatningsdatum:</w:t>
            </w:r>
          </w:p>
          <w:p w14:paraId="5755AA40" w14:textId="77777777" w:rsidR="00765B45" w:rsidRPr="00B1448F" w:rsidRDefault="00765B45" w:rsidP="00AA06DC">
            <w:pPr>
              <w:pStyle w:val="Sidfo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13E8E" w14:textId="77777777" w:rsidR="00765B45" w:rsidRPr="00B1448F" w:rsidRDefault="00765B45" w:rsidP="00AA06DC">
            <w:pPr>
              <w:pStyle w:val="Sidfot"/>
              <w:jc w:val="center"/>
              <w:rPr>
                <w:rFonts w:ascii="Arial" w:hAnsi="Arial" w:cs="Arial"/>
                <w:i/>
                <w:sz w:val="16"/>
              </w:rPr>
            </w:pPr>
            <w:r>
              <w:rPr>
                <w:rFonts w:ascii="Arial" w:hAnsi="Arial" w:cs="Arial"/>
                <w:i/>
                <w:sz w:val="16"/>
              </w:rPr>
              <w:t>Inmatad av:</w:t>
            </w:r>
          </w:p>
          <w:p w14:paraId="6F79973D" w14:textId="77777777" w:rsidR="00765B45" w:rsidRPr="00A55C8A" w:rsidRDefault="00765B45" w:rsidP="00AA06DC">
            <w:pPr>
              <w:pStyle w:val="Sidfo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BEE35" w14:textId="5DC8B597" w:rsidR="00765B45" w:rsidRPr="00B1448F" w:rsidRDefault="00765B45" w:rsidP="00AA06DC">
            <w:pPr>
              <w:pStyle w:val="Sidfot"/>
              <w:jc w:val="center"/>
              <w:rPr>
                <w:rFonts w:ascii="Arial" w:hAnsi="Arial" w:cs="Arial"/>
                <w:i/>
                <w:sz w:val="16"/>
              </w:rPr>
            </w:pPr>
            <w:r w:rsidRPr="00B1448F">
              <w:rPr>
                <w:rFonts w:ascii="Arial" w:hAnsi="Arial" w:cs="Arial"/>
                <w:i/>
                <w:sz w:val="16"/>
              </w:rPr>
              <w:t>Driftsättningsdatum</w:t>
            </w:r>
            <w:r w:rsidR="007D4216">
              <w:rPr>
                <w:rFonts w:ascii="Arial" w:hAnsi="Arial" w:cs="Arial"/>
                <w:i/>
                <w:sz w:val="16"/>
              </w:rPr>
              <w:t>/driftsatt av</w:t>
            </w:r>
            <w:r w:rsidRPr="00B1448F">
              <w:rPr>
                <w:rFonts w:ascii="Arial" w:hAnsi="Arial" w:cs="Arial"/>
                <w:i/>
                <w:sz w:val="16"/>
              </w:rPr>
              <w:t>:</w:t>
            </w:r>
          </w:p>
          <w:p w14:paraId="2CDE2239" w14:textId="77777777" w:rsidR="00765B45" w:rsidRPr="00B1448F" w:rsidRDefault="00765B45" w:rsidP="00AA06DC">
            <w:pPr>
              <w:jc w:val="center"/>
              <w:rPr>
                <w:rFonts w:ascii="Arial" w:hAnsi="Arial" w:cs="Arial"/>
                <w:i/>
                <w:sz w:val="20"/>
              </w:rPr>
            </w:pP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3BCAC" w14:textId="25EEA3E3" w:rsidR="00765B45" w:rsidRDefault="007D4216" w:rsidP="00AA06DC">
            <w:pPr>
              <w:pStyle w:val="Sidfot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Avtal</w:t>
            </w:r>
            <w:r w:rsidR="00765B45" w:rsidRPr="00B1448F">
              <w:rPr>
                <w:rFonts w:ascii="Arial" w:hAnsi="Arial" w:cs="Arial"/>
                <w:i/>
                <w:sz w:val="16"/>
                <w:szCs w:val="16"/>
              </w:rPr>
              <w:t>:</w:t>
            </w:r>
          </w:p>
          <w:p w14:paraId="35F9F5C4" w14:textId="77777777" w:rsidR="00765B45" w:rsidRDefault="00765B45" w:rsidP="00AA06D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  <w:p w14:paraId="51562D87" w14:textId="77777777" w:rsidR="00765B45" w:rsidRPr="009D0B28" w:rsidRDefault="00765B45" w:rsidP="00AA06DC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</w:p>
        </w:tc>
      </w:tr>
    </w:tbl>
    <w:p w14:paraId="545254CB" w14:textId="77777777" w:rsidR="004B76F2" w:rsidRDefault="004B76F2" w:rsidP="00CF0E4C">
      <w:pPr>
        <w:pStyle w:val="Sidhuvud"/>
        <w:tabs>
          <w:tab w:val="left" w:pos="1304"/>
        </w:tabs>
        <w:jc w:val="center"/>
        <w:rPr>
          <w:b/>
          <w:color w:val="FF0000"/>
          <w:sz w:val="20"/>
        </w:rPr>
      </w:pPr>
    </w:p>
    <w:sectPr w:rsidR="004B76F2" w:rsidSect="00612B34">
      <w:headerReference w:type="default" r:id="rId8"/>
      <w:pgSz w:w="11906" w:h="16838"/>
      <w:pgMar w:top="510" w:right="720" w:bottom="249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CF060" w14:textId="77777777" w:rsidR="0073011E" w:rsidRDefault="0073011E" w:rsidP="005701EB">
      <w:r>
        <w:separator/>
      </w:r>
    </w:p>
  </w:endnote>
  <w:endnote w:type="continuationSeparator" w:id="0">
    <w:p w14:paraId="089335A5" w14:textId="77777777" w:rsidR="0073011E" w:rsidRDefault="0073011E" w:rsidP="00570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A6702" w14:textId="77777777" w:rsidR="0073011E" w:rsidRDefault="0073011E" w:rsidP="005701EB">
      <w:r>
        <w:separator/>
      </w:r>
    </w:p>
  </w:footnote>
  <w:footnote w:type="continuationSeparator" w:id="0">
    <w:p w14:paraId="39357DA2" w14:textId="77777777" w:rsidR="0073011E" w:rsidRDefault="0073011E" w:rsidP="00570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646D1" w14:textId="2DD9D2D8" w:rsidR="003D2A51" w:rsidRDefault="003D2A51">
    <w:pPr>
      <w:pStyle w:val="Sidhuvud"/>
      <w:rPr>
        <w:noProof/>
      </w:rPr>
    </w:pPr>
    <w:r>
      <w:rPr>
        <w:b/>
        <w:noProof/>
        <w:color w:val="002060"/>
        <w:sz w:val="12"/>
        <w:szCs w:val="1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A6CEEF0" wp14:editId="3D6F252B">
              <wp:simplePos x="0" y="0"/>
              <wp:positionH relativeFrom="margin">
                <wp:align>right</wp:align>
              </wp:positionH>
              <wp:positionV relativeFrom="paragraph">
                <wp:posOffset>-40640</wp:posOffset>
              </wp:positionV>
              <wp:extent cx="3238500" cy="5524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38500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355D55" w14:textId="3FEB62FD" w:rsidR="00D5481F" w:rsidRPr="004D1063" w:rsidRDefault="00974639" w:rsidP="001343B3">
                          <w:pPr>
                            <w:pStyle w:val="Sidhuvud"/>
                            <w:rPr>
                              <w:rFonts w:ascii="Comic Sans MS" w:hAnsi="Comic Sans MS"/>
                              <w:color w:val="FF0000"/>
                              <w:sz w:val="28"/>
                              <w:szCs w:val="28"/>
                            </w:rPr>
                          </w:pPr>
                          <w:r w:rsidRPr="002A65B9"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t xml:space="preserve">Anmälan om utförd installation </w:t>
                          </w:r>
                          <w:r w:rsidRPr="002A65B9"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br/>
                            <w:t xml:space="preserve">                  </w:t>
                          </w:r>
                          <w:proofErr w:type="spellStart"/>
                          <w:r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t>Safetel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6CEEF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03.8pt;margin-top:-3.2pt;width:255pt;height:43.5pt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" filled="f" stroked="f">
              <v:textbox>
                <w:txbxContent>
                  <w:p w14:paraId="4E355D55" w14:textId="3FEB62FD" w:rsidR="00D5481F" w:rsidRPr="004D1063" w:rsidRDefault="00974639" w:rsidP="001343B3">
                    <w:pPr>
                      <w:pStyle w:val="Sidhuvud"/>
                      <w:rPr>
                        <w:rFonts w:ascii="Comic Sans MS" w:hAnsi="Comic Sans MS"/>
                        <w:color w:val="FF0000"/>
                        <w:sz w:val="28"/>
                        <w:szCs w:val="28"/>
                      </w:rPr>
                    </w:pPr>
                    <w:r w:rsidRPr="002A65B9">
                      <w:rPr>
                        <w:b/>
                        <w:color w:val="0070C0"/>
                        <w:sz w:val="28"/>
                        <w:szCs w:val="28"/>
                      </w:rPr>
                      <w:t xml:space="preserve">Anmälan om utförd installation </w:t>
                    </w:r>
                    <w:r w:rsidRPr="002A65B9">
                      <w:rPr>
                        <w:b/>
                        <w:color w:val="0070C0"/>
                        <w:sz w:val="28"/>
                        <w:szCs w:val="28"/>
                      </w:rPr>
                      <w:br/>
                      <w:t xml:space="preserve">                  </w:t>
                    </w:r>
                    <w:proofErr w:type="spellStart"/>
                    <w:r>
                      <w:rPr>
                        <w:b/>
                        <w:color w:val="0070C0"/>
                        <w:sz w:val="28"/>
                        <w:szCs w:val="28"/>
                      </w:rPr>
                      <w:t>Safetel</w:t>
                    </w:r>
                    <w:proofErr w:type="spellEnd"/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inline distT="0" distB="0" distL="0" distR="0" wp14:anchorId="4625278B" wp14:editId="6F467999">
          <wp:extent cx="1609725" cy="338315"/>
          <wp:effectExtent l="0" t="0" r="0" b="5080"/>
          <wp:docPr id="4" name="Bildobjekt 4" descr="En bild som visar text, clipart&#10;&#10;Automatiskt genererad beskrivn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ildobjekt 4" descr="En bild som visar text, clipart&#10;&#10;Automatiskt genererad beskrivni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338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E935E6" w14:textId="33E354A5" w:rsidR="00D5481F" w:rsidRPr="005701EB" w:rsidRDefault="00D5481F">
    <w:pPr>
      <w:pStyle w:val="Sidhuvud"/>
      <w:rPr>
        <w:b/>
        <w:sz w:val="40"/>
        <w:szCs w:val="40"/>
      </w:rPr>
    </w:pPr>
    <w:r>
      <w:rPr>
        <w:b/>
        <w:noProof/>
        <w:color w:val="002060"/>
        <w:sz w:val="12"/>
        <w:szCs w:val="1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765F0B8" wp14:editId="6CD07EB6">
              <wp:simplePos x="0" y="0"/>
              <wp:positionH relativeFrom="column">
                <wp:posOffset>-85725</wp:posOffset>
              </wp:positionH>
              <wp:positionV relativeFrom="paragraph">
                <wp:posOffset>721360</wp:posOffset>
              </wp:positionV>
              <wp:extent cx="2419350" cy="238125"/>
              <wp:effectExtent l="0" t="0" r="0" b="9525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19350" cy="238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5464C2" w14:textId="77777777" w:rsidR="00D5481F" w:rsidRPr="001343B3" w:rsidRDefault="00D5481F" w:rsidP="001343B3">
                          <w:pPr>
                            <w:pStyle w:val="Sidhuvud"/>
                            <w:rPr>
                              <w:rFonts w:ascii="Comic Sans MS" w:hAnsi="Comic Sans MS"/>
                              <w:color w:val="FF0000"/>
                              <w:sz w:val="28"/>
                              <w:szCs w:val="28"/>
                              <w:lang w:val="en-US"/>
                            </w:rPr>
                          </w:pPr>
                          <w:r w:rsidRPr="001343B3">
                            <w:rPr>
                              <w:b/>
                              <w:sz w:val="40"/>
                              <w:szCs w:val="40"/>
                              <w:lang w:val="en-US"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65F0B8" id="_x0000_s1027" type="#_x0000_t202" style="position:absolute;margin-left:-6.75pt;margin-top:56.8pt;width:190.5pt;height:1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" filled="f" stroked="f">
              <v:textbox>
                <w:txbxContent>
                  <w:p w14:paraId="145464C2" w14:textId="77777777" w:rsidR="00D5481F" w:rsidRPr="001343B3" w:rsidRDefault="00D5481F" w:rsidP="001343B3">
                    <w:pPr>
                      <w:pStyle w:val="Sidhuvud"/>
                      <w:rPr>
                        <w:rFonts w:ascii="Comic Sans MS" w:hAnsi="Comic Sans MS"/>
                        <w:color w:val="FF0000"/>
                        <w:sz w:val="28"/>
                        <w:szCs w:val="28"/>
                        <w:lang w:val="en-US"/>
                      </w:rPr>
                    </w:pPr>
                    <w:r w:rsidRPr="001343B3">
                      <w:rPr>
                        <w:b/>
                        <w:sz w:val="40"/>
                        <w:szCs w:val="40"/>
                        <w:lang w:val="en-US"/>
                      </w:rPr>
                      <w:br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ocumentProtection w:edit="forms" w:enforcement="1"/>
  <w:defaultTabStop w:val="1304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11E"/>
    <w:rsid w:val="0000361B"/>
    <w:rsid w:val="00036545"/>
    <w:rsid w:val="00045344"/>
    <w:rsid w:val="00045C05"/>
    <w:rsid w:val="0006149B"/>
    <w:rsid w:val="000A31F0"/>
    <w:rsid w:val="000A63C9"/>
    <w:rsid w:val="001100EE"/>
    <w:rsid w:val="00122D25"/>
    <w:rsid w:val="00122F8D"/>
    <w:rsid w:val="001260C2"/>
    <w:rsid w:val="001343B3"/>
    <w:rsid w:val="001629FC"/>
    <w:rsid w:val="00166578"/>
    <w:rsid w:val="001955EF"/>
    <w:rsid w:val="001B7499"/>
    <w:rsid w:val="001C6882"/>
    <w:rsid w:val="001F1D08"/>
    <w:rsid w:val="00220654"/>
    <w:rsid w:val="00243836"/>
    <w:rsid w:val="00251229"/>
    <w:rsid w:val="002C1E4F"/>
    <w:rsid w:val="002C2277"/>
    <w:rsid w:val="002D58B8"/>
    <w:rsid w:val="0032766D"/>
    <w:rsid w:val="003347D3"/>
    <w:rsid w:val="0038294E"/>
    <w:rsid w:val="00393FF6"/>
    <w:rsid w:val="003C00D5"/>
    <w:rsid w:val="003C2239"/>
    <w:rsid w:val="003D2A51"/>
    <w:rsid w:val="003F46AE"/>
    <w:rsid w:val="004044A8"/>
    <w:rsid w:val="00413A9E"/>
    <w:rsid w:val="004460E6"/>
    <w:rsid w:val="00482140"/>
    <w:rsid w:val="00485FE1"/>
    <w:rsid w:val="0048612E"/>
    <w:rsid w:val="004B76F2"/>
    <w:rsid w:val="004D1063"/>
    <w:rsid w:val="004E07F1"/>
    <w:rsid w:val="004E311D"/>
    <w:rsid w:val="004E3AA4"/>
    <w:rsid w:val="00564CAF"/>
    <w:rsid w:val="005701EB"/>
    <w:rsid w:val="00574C49"/>
    <w:rsid w:val="00584041"/>
    <w:rsid w:val="005D2587"/>
    <w:rsid w:val="00605D61"/>
    <w:rsid w:val="00612B34"/>
    <w:rsid w:val="00656006"/>
    <w:rsid w:val="006652EC"/>
    <w:rsid w:val="00676175"/>
    <w:rsid w:val="006867F5"/>
    <w:rsid w:val="006C33F1"/>
    <w:rsid w:val="0073011E"/>
    <w:rsid w:val="00736684"/>
    <w:rsid w:val="00750B62"/>
    <w:rsid w:val="0076026B"/>
    <w:rsid w:val="00765B45"/>
    <w:rsid w:val="00777CE7"/>
    <w:rsid w:val="007B1479"/>
    <w:rsid w:val="007C2EAD"/>
    <w:rsid w:val="007D4216"/>
    <w:rsid w:val="007F006A"/>
    <w:rsid w:val="00811E8A"/>
    <w:rsid w:val="008369F3"/>
    <w:rsid w:val="00836B57"/>
    <w:rsid w:val="00844002"/>
    <w:rsid w:val="0085770F"/>
    <w:rsid w:val="0088017B"/>
    <w:rsid w:val="008A354E"/>
    <w:rsid w:val="008A7151"/>
    <w:rsid w:val="008B0AF6"/>
    <w:rsid w:val="008D6AD2"/>
    <w:rsid w:val="008F0978"/>
    <w:rsid w:val="008F3929"/>
    <w:rsid w:val="008F408E"/>
    <w:rsid w:val="009415F1"/>
    <w:rsid w:val="00947B06"/>
    <w:rsid w:val="00973ABC"/>
    <w:rsid w:val="00974639"/>
    <w:rsid w:val="009D7439"/>
    <w:rsid w:val="00A024A2"/>
    <w:rsid w:val="00A11259"/>
    <w:rsid w:val="00A55C8A"/>
    <w:rsid w:val="00A57031"/>
    <w:rsid w:val="00A70BAF"/>
    <w:rsid w:val="00A81B03"/>
    <w:rsid w:val="00A91C30"/>
    <w:rsid w:val="00AE071F"/>
    <w:rsid w:val="00AF0DF5"/>
    <w:rsid w:val="00B00CED"/>
    <w:rsid w:val="00B1448F"/>
    <w:rsid w:val="00B72469"/>
    <w:rsid w:val="00B73159"/>
    <w:rsid w:val="00B8365E"/>
    <w:rsid w:val="00B96EF8"/>
    <w:rsid w:val="00BA0C1A"/>
    <w:rsid w:val="00BB277D"/>
    <w:rsid w:val="00BB327C"/>
    <w:rsid w:val="00BB60DC"/>
    <w:rsid w:val="00C2407F"/>
    <w:rsid w:val="00C32A30"/>
    <w:rsid w:val="00C32D8F"/>
    <w:rsid w:val="00CA2143"/>
    <w:rsid w:val="00CB44E4"/>
    <w:rsid w:val="00CC61AD"/>
    <w:rsid w:val="00CE548A"/>
    <w:rsid w:val="00CF0E4C"/>
    <w:rsid w:val="00D102AE"/>
    <w:rsid w:val="00D4179D"/>
    <w:rsid w:val="00D53ABF"/>
    <w:rsid w:val="00D5481F"/>
    <w:rsid w:val="00D55DA3"/>
    <w:rsid w:val="00D61EFA"/>
    <w:rsid w:val="00D6701F"/>
    <w:rsid w:val="00D84184"/>
    <w:rsid w:val="00D86ADB"/>
    <w:rsid w:val="00DA1926"/>
    <w:rsid w:val="00DC583A"/>
    <w:rsid w:val="00DC701A"/>
    <w:rsid w:val="00E502FF"/>
    <w:rsid w:val="00E74A10"/>
    <w:rsid w:val="00E916E4"/>
    <w:rsid w:val="00EB64A9"/>
    <w:rsid w:val="00ED0BE2"/>
    <w:rsid w:val="00ED4697"/>
    <w:rsid w:val="00EF40D9"/>
    <w:rsid w:val="00F16A9A"/>
    <w:rsid w:val="00F47350"/>
    <w:rsid w:val="00F72778"/>
    <w:rsid w:val="00F76422"/>
    <w:rsid w:val="00F90E59"/>
    <w:rsid w:val="00F93104"/>
    <w:rsid w:val="00FC2C4F"/>
    <w:rsid w:val="00FC7C34"/>
    <w:rsid w:val="00FD5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57C1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02FF"/>
    <w:rPr>
      <w:rFonts w:ascii="Tahoma" w:eastAsia="Times New Roman" w:hAnsi="Tahoma"/>
      <w:sz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nhideWhenUsed/>
    <w:rsid w:val="00E502FF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E502FF"/>
    <w:rPr>
      <w:rFonts w:ascii="Tahoma" w:eastAsia="Times New Roman" w:hAnsi="Tahoma" w:cs="Times New Roman"/>
      <w:sz w:val="24"/>
      <w:szCs w:val="20"/>
      <w:lang w:eastAsia="sv-SE"/>
    </w:rPr>
  </w:style>
  <w:style w:type="paragraph" w:styleId="Sidfot">
    <w:name w:val="footer"/>
    <w:basedOn w:val="Normal"/>
    <w:link w:val="SidfotChar"/>
    <w:unhideWhenUsed/>
    <w:rsid w:val="00E502FF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rsid w:val="00E502FF"/>
    <w:rPr>
      <w:rFonts w:ascii="Tahoma" w:eastAsia="Times New Roman" w:hAnsi="Tahoma" w:cs="Times New Roman"/>
      <w:sz w:val="24"/>
      <w:szCs w:val="20"/>
      <w:lang w:eastAsia="sv-SE"/>
    </w:rPr>
  </w:style>
  <w:style w:type="table" w:styleId="Tabellrutnt">
    <w:name w:val="Table Grid"/>
    <w:basedOn w:val="Normaltabell"/>
    <w:uiPriority w:val="59"/>
    <w:rsid w:val="002D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gtext">
    <w:name w:val="Balloon Text"/>
    <w:basedOn w:val="Normal"/>
    <w:link w:val="BallongtextChar"/>
    <w:uiPriority w:val="99"/>
    <w:semiHidden/>
    <w:unhideWhenUsed/>
    <w:rsid w:val="005701EB"/>
    <w:rPr>
      <w:rFonts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5701EB"/>
    <w:rPr>
      <w:rFonts w:ascii="Tahoma" w:eastAsia="Times New Roman" w:hAnsi="Tahoma" w:cs="Tahoma"/>
      <w:sz w:val="16"/>
      <w:szCs w:val="16"/>
      <w:lang w:eastAsia="sv-SE"/>
    </w:rPr>
  </w:style>
  <w:style w:type="character" w:styleId="Hyperlnk">
    <w:name w:val="Hyperlink"/>
    <w:basedOn w:val="Standardstycketeckensnitt"/>
    <w:uiPriority w:val="99"/>
    <w:unhideWhenUsed/>
    <w:rsid w:val="00D5481F"/>
    <w:rPr>
      <w:color w:val="0000FF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656006"/>
    <w:rPr>
      <w:color w:val="808080"/>
    </w:rPr>
  </w:style>
  <w:style w:type="character" w:styleId="Olstomnmnande">
    <w:name w:val="Unresolved Mention"/>
    <w:basedOn w:val="Standardstycketeckensnitt"/>
    <w:uiPriority w:val="99"/>
    <w:semiHidden/>
    <w:unhideWhenUsed/>
    <w:rsid w:val="003D2A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1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rc@kristianstad.s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89267D981449E48C6FA7C2B637D8E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A9113C4-D148-4163-87B9-67CD769480DD}"/>
      </w:docPartPr>
      <w:docPartBody>
        <w:p w:rsidR="002901A3" w:rsidRDefault="002901A3" w:rsidP="002901A3">
          <w:pPr>
            <w:pStyle w:val="B889267D981449E48C6FA7C2B637D8E5"/>
          </w:pPr>
          <w:r>
            <w:rPr>
              <w:rStyle w:val="Platshllartext"/>
            </w:rPr>
            <w:t>Klicka eller tryck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151"/>
    <w:rsid w:val="00037CF6"/>
    <w:rsid w:val="002901A3"/>
    <w:rsid w:val="0040160E"/>
    <w:rsid w:val="00570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2901A3"/>
  </w:style>
  <w:style w:type="paragraph" w:customStyle="1" w:styleId="A00A9445A8724B948080D6489F47FE53">
    <w:name w:val="A00A9445A8724B948080D6489F47FE53"/>
    <w:rsid w:val="00037CF6"/>
  </w:style>
  <w:style w:type="paragraph" w:customStyle="1" w:styleId="B889267D981449E48C6FA7C2B637D8E5">
    <w:name w:val="B889267D981449E48C6FA7C2B637D8E5"/>
    <w:rsid w:val="002901A3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83B14-982A-49E6-8F6F-CCFF639F2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Externa larmunderlag Safetel</Template>
  <TotalTime>22</TotalTime>
  <Pages>2</Pages>
  <Words>546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Kristianstads kommun</Company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Stjernkvist</dc:creator>
  <cp:lastModifiedBy>Marie Stjernkvist</cp:lastModifiedBy>
  <cp:revision>11</cp:revision>
  <cp:lastPrinted>2020-03-04T12:48:00Z</cp:lastPrinted>
  <dcterms:created xsi:type="dcterms:W3CDTF">2022-12-16T11:10:00Z</dcterms:created>
  <dcterms:modified xsi:type="dcterms:W3CDTF">2024-01-18T12:20:00Z</dcterms:modified>
</cp:coreProperties>
</file>