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17475" w14:textId="41BD8C3D" w:rsidR="00B42CCD" w:rsidRDefault="00B42CCD" w:rsidP="00B42CCD">
      <w:pPr>
        <w:rPr>
          <w:color w:val="4472C4" w:themeColor="accent1"/>
          <w:sz w:val="22"/>
          <w:szCs w:val="22"/>
          <w:lang w:val="en-US"/>
        </w:rPr>
      </w:pPr>
      <w:r w:rsidRPr="006B03A0">
        <w:rPr>
          <w:color w:val="4472C4" w:themeColor="accent1"/>
          <w:sz w:val="22"/>
          <w:szCs w:val="22"/>
          <w:lang w:val="en-US"/>
        </w:rPr>
        <w:t xml:space="preserve">e-post: </w:t>
      </w:r>
      <w:hyperlink r:id="rId6" w:history="1">
        <w:r w:rsidRPr="006B03A0">
          <w:rPr>
            <w:rStyle w:val="Hyperlnk"/>
            <w:color w:val="4472C4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472C4" w:themeColor="accent1"/>
          <w:sz w:val="22"/>
          <w:szCs w:val="22"/>
          <w:lang w:val="en-US"/>
        </w:rPr>
        <w:t xml:space="preserve">  Tel: 044-200</w:t>
      </w:r>
      <w:r>
        <w:rPr>
          <w:color w:val="4472C4" w:themeColor="accent1"/>
          <w:sz w:val="22"/>
          <w:szCs w:val="22"/>
          <w:lang w:val="en-US"/>
        </w:rPr>
        <w:t> </w:t>
      </w:r>
      <w:r w:rsidRPr="006B03A0">
        <w:rPr>
          <w:color w:val="4472C4" w:themeColor="accent1"/>
          <w:sz w:val="22"/>
          <w:szCs w:val="22"/>
          <w:lang w:val="en-US"/>
        </w:rPr>
        <w:t>715</w:t>
      </w:r>
    </w:p>
    <w:p w14:paraId="5A6DC535" w14:textId="100E1893" w:rsidR="00B42CCD" w:rsidRDefault="00B42CCD" w:rsidP="00B42CCD">
      <w:pPr>
        <w:rPr>
          <w:lang w:val="en-US"/>
        </w:rPr>
      </w:pPr>
      <w:r w:rsidRPr="00D324E3">
        <w:rPr>
          <w:lang w:val="en-US"/>
        </w:rPr>
        <w:t xml:space="preserve">                </w:t>
      </w:r>
    </w:p>
    <w:p w14:paraId="48D96C9F" w14:textId="77777777" w:rsidR="00B42CCD" w:rsidRDefault="00B42CCD" w:rsidP="00B42CCD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5828D9DD" w14:textId="77777777" w:rsidR="00B42CCD" w:rsidRDefault="00B42CCD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</w:p>
    <w:p w14:paraId="323AE5C7" w14:textId="3FCFA86F" w:rsidR="00B42CCD" w:rsidRDefault="00CD1B8D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>D</w:t>
      </w:r>
      <w:r w:rsidR="00B42CCD" w:rsidRPr="00B1448F">
        <w:rPr>
          <w:rFonts w:ascii="Arial" w:hAnsi="Arial" w:cs="Arial"/>
          <w:color w:val="FF0000"/>
          <w:sz w:val="20"/>
        </w:rPr>
        <w:t>ENNA SIDA FYLLS I AV LARMINSTALLATÖR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6"/>
        <w:gridCol w:w="19"/>
        <w:gridCol w:w="2906"/>
        <w:gridCol w:w="1160"/>
        <w:gridCol w:w="681"/>
        <w:gridCol w:w="203"/>
        <w:gridCol w:w="2045"/>
      </w:tblGrid>
      <w:tr w:rsidR="004E3E96" w14:paraId="064B76C5" w14:textId="77777777" w:rsidTr="00751B5C">
        <w:trPr>
          <w:trHeight w:val="175"/>
        </w:trPr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F2AF6" w14:textId="53AD7CEC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4FF22B" w14:textId="77777777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0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0A0415" w14:textId="77777777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4E3E96" w14:paraId="7F257AFA" w14:textId="77777777" w:rsidTr="0091139E">
        <w:trPr>
          <w:trHeight w:val="351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527BF455725F4885B40DF712C4BBA95D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066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F40147" w14:textId="6D534350" w:rsidR="004E3E96" w:rsidRDefault="004E3E96" w:rsidP="00AA06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05DE" w14:textId="7CF3DDDD" w:rsidR="004E3E96" w:rsidRDefault="004E3E96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7DFE7" w14:textId="600231DC" w:rsidR="004E3E96" w:rsidRDefault="004E3E96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D1B8D" w14:paraId="279036FE" w14:textId="77777777" w:rsidTr="00CD1B8D">
        <w:trPr>
          <w:trHeight w:val="175"/>
        </w:trPr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EBD5C2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7466F2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9E01DE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BA8514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CD1B8D" w14:paraId="016E8F48" w14:textId="77777777" w:rsidTr="00CD1B8D">
        <w:trPr>
          <w:trHeight w:val="351"/>
        </w:trPr>
        <w:tc>
          <w:tcPr>
            <w:tcW w:w="3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894F" w14:textId="5721EBDB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="005D4976">
              <w:rPr>
                <w:rFonts w:ascii="Arial" w:hAnsi="Arial" w:cs="Arial"/>
                <w:noProof/>
                <w:sz w:val="20"/>
              </w:rPr>
              <w:t> </w:t>
            </w:r>
            <w:r w:rsidR="005D4976">
              <w:rPr>
                <w:rFonts w:ascii="Arial" w:hAnsi="Arial" w:cs="Arial"/>
                <w:noProof/>
                <w:sz w:val="20"/>
              </w:rPr>
              <w:t> </w:t>
            </w:r>
            <w:r w:rsidR="005D4976">
              <w:rPr>
                <w:rFonts w:ascii="Arial" w:hAnsi="Arial" w:cs="Arial"/>
                <w:noProof/>
                <w:sz w:val="20"/>
              </w:rPr>
              <w:t> </w:t>
            </w:r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9023" w14:textId="0BE7F4B6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72E5" w14:textId="0DC48C2B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8F69" w14:textId="26DAB1A3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D1B8D" w14:paraId="5556D8B9" w14:textId="77777777" w:rsidTr="004E3E96">
        <w:trPr>
          <w:trHeight w:val="175"/>
        </w:trPr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7B725C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29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DEE58C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19250F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AF6F8A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CD1B8D" w14:paraId="281C1C39" w14:textId="77777777" w:rsidTr="004E3E96">
        <w:trPr>
          <w:trHeight w:val="351"/>
        </w:trPr>
        <w:tc>
          <w:tcPr>
            <w:tcW w:w="3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1801" w14:textId="00FC6302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E6A8" w14:textId="57477DF5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A475" w14:textId="691563D8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2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E5C9" w14:textId="5EF8FED8" w:rsidR="00CD1B8D" w:rsidRDefault="00FE619A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4E3E96" w14:paraId="0500B4B5" w14:textId="77777777" w:rsidTr="00992532">
        <w:trPr>
          <w:trHeight w:val="175"/>
        </w:trPr>
        <w:tc>
          <w:tcPr>
            <w:tcW w:w="3066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738621" w14:textId="77777777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2925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ED8E82" w14:textId="77777777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089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4750E226" w14:textId="2F66D88B" w:rsidR="004E3E96" w:rsidRDefault="004E3E96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4E3E96" w14:paraId="4C0B02F4" w14:textId="77777777" w:rsidTr="00A868B8">
        <w:trPr>
          <w:trHeight w:val="351"/>
        </w:trPr>
        <w:tc>
          <w:tcPr>
            <w:tcW w:w="3066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21429F" w14:textId="1BFD3EC8" w:rsidR="004E3E96" w:rsidRDefault="004E3E96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059073" w14:textId="0456B5C4" w:rsidR="004E3E96" w:rsidRDefault="004E3E96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89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2BEA0693" w14:textId="21C20068" w:rsidR="004E3E96" w:rsidRDefault="004E3E96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D1B8D" w14:paraId="1B6BBCC0" w14:textId="77777777" w:rsidTr="004E3E96">
        <w:trPr>
          <w:trHeight w:val="21"/>
        </w:trPr>
        <w:tc>
          <w:tcPr>
            <w:tcW w:w="3085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5D7D2467" w14:textId="77777777" w:rsidR="00CD1B8D" w:rsidRDefault="00CD1B8D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906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4EA747D" w14:textId="77777777" w:rsidR="00CD1B8D" w:rsidRDefault="00CD1B8D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183968E" w14:textId="77777777" w:rsidR="00CD1B8D" w:rsidRDefault="00CD1B8D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929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033B9CD" w14:textId="77777777" w:rsidR="00CD1B8D" w:rsidRDefault="00CD1B8D" w:rsidP="00AA06DC">
            <w:pPr>
              <w:rPr>
                <w:rFonts w:ascii="Arial" w:hAnsi="Arial" w:cs="Arial"/>
                <w:sz w:val="2"/>
              </w:rPr>
            </w:pPr>
          </w:p>
        </w:tc>
      </w:tr>
      <w:tr w:rsidR="00CD1B8D" w14:paraId="4BEC980E" w14:textId="77777777" w:rsidTr="00CD1B8D">
        <w:trPr>
          <w:trHeight w:val="175"/>
        </w:trPr>
        <w:tc>
          <w:tcPr>
            <w:tcW w:w="3066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34CBF9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2925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81C81A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089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48E67393" w14:textId="77777777" w:rsidR="00CD1B8D" w:rsidRDefault="00CD1B8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CD1B8D" w14:paraId="3344E39D" w14:textId="77777777" w:rsidTr="00CD1B8D">
        <w:trPr>
          <w:trHeight w:val="351"/>
        </w:trPr>
        <w:tc>
          <w:tcPr>
            <w:tcW w:w="3066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E924021" w14:textId="77777777" w:rsidR="00CD1B8D" w:rsidRDefault="000E03AC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1B8D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925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BB3132B" w14:textId="77777777" w:rsidR="00CD1B8D" w:rsidRDefault="000E03AC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1B8D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089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FF34903" w14:textId="3376D834" w:rsidR="00CD1B8D" w:rsidRDefault="000E03AC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1B8D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88DCBC0" w14:textId="77777777" w:rsidR="00B42CCD" w:rsidRPr="00B1448F" w:rsidRDefault="00B42CCD" w:rsidP="00B42CCD">
      <w:pPr>
        <w:rPr>
          <w:rFonts w:ascii="Arial" w:hAnsi="Arial" w:cs="Arial"/>
          <w:color w:val="FF0000"/>
          <w:sz w:val="20"/>
        </w:rPr>
      </w:pPr>
    </w:p>
    <w:p w14:paraId="376300B1" w14:textId="77777777" w:rsidR="00B42CCD" w:rsidRPr="00596A55" w:rsidRDefault="00B42CCD" w:rsidP="00B42CCD">
      <w:pPr>
        <w:rPr>
          <w:rFonts w:ascii="Arial" w:hAnsi="Arial" w:cs="Arial"/>
          <w:sz w:val="6"/>
          <w:szCs w:val="6"/>
        </w:rPr>
      </w:pPr>
    </w:p>
    <w:p w14:paraId="6C1E5A98" w14:textId="77777777" w:rsidR="00B42CCD" w:rsidRPr="00B1448F" w:rsidRDefault="00B42CCD" w:rsidP="00B42CCD">
      <w:pPr>
        <w:rPr>
          <w:rFonts w:ascii="Arial" w:hAnsi="Arial" w:cs="Arial"/>
          <w:sz w:val="6"/>
          <w:szCs w:val="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345"/>
        <w:gridCol w:w="284"/>
        <w:gridCol w:w="850"/>
        <w:gridCol w:w="1276"/>
        <w:gridCol w:w="1985"/>
        <w:gridCol w:w="2760"/>
      </w:tblGrid>
      <w:tr w:rsidR="00B42CCD" w:rsidRPr="00B1448F" w14:paraId="779C2054" w14:textId="77777777" w:rsidTr="00B42CCD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6386605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352A013B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77E0D4D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9D106C9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27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FE0F4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B42CCD" w:rsidRPr="00B1448F" w14:paraId="71BF2969" w14:textId="77777777" w:rsidTr="00B42CCD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B91300D" w14:textId="4CC5A644" w:rsidR="00B42CCD" w:rsidRPr="00B1448F" w:rsidRDefault="00FE619A" w:rsidP="008877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BED2E2D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65114AD0" w14:textId="022F3AE9" w:rsidR="00B42CCD" w:rsidRPr="00B1448F" w:rsidRDefault="00965F44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Safetel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636FFEED" w14:textId="6DA53132" w:rsidR="00B42CCD" w:rsidRPr="00B1448F" w:rsidRDefault="00965F44" w:rsidP="0088773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RTJ Kristianstad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C37B" w14:textId="33892657" w:rsidR="00B42CCD" w:rsidRPr="00B1448F" w:rsidRDefault="00965F44" w:rsidP="0088773D">
            <w:pPr>
              <w:rPr>
                <w:rFonts w:ascii="Arial" w:hAnsi="Arial" w:cs="Arial"/>
                <w:b/>
                <w:color w:val="FF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SOS Alarm</w:t>
            </w:r>
          </w:p>
        </w:tc>
      </w:tr>
      <w:tr w:rsidR="00B42CCD" w:rsidRPr="00B1448F" w14:paraId="3E72D4CD" w14:textId="77777777" w:rsidTr="00B42CCD">
        <w:trPr>
          <w:trHeight w:val="61"/>
        </w:trPr>
        <w:tc>
          <w:tcPr>
            <w:tcW w:w="1006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A49848" w14:textId="77777777" w:rsidR="00B42CCD" w:rsidRPr="00B1448F" w:rsidRDefault="00B42CCD" w:rsidP="0088773D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42CCD" w:rsidRPr="00B1448F" w14:paraId="3DACBF75" w14:textId="77777777" w:rsidTr="00B42CCD">
        <w:trPr>
          <w:trHeight w:val="2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AA3B9" w14:textId="77777777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</w:t>
            </w:r>
            <w:r>
              <w:rPr>
                <w:rFonts w:ascii="Arial" w:hAnsi="Arial" w:cs="Arial"/>
                <w:b/>
                <w:sz w:val="16"/>
              </w:rPr>
              <w:t>karaktär Nr</w:t>
            </w:r>
            <w:r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7D595" w14:textId="178AD0F1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 typ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Ib, Br.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9AC1D" w14:textId="73AA0C86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 xml:space="preserve">Placering 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entré, korridor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</w:t>
            </w:r>
            <w:r>
              <w:rPr>
                <w:rFonts w:ascii="Arial" w:hAnsi="Arial" w:cs="Arial"/>
                <w:b/>
                <w:sz w:val="16"/>
              </w:rPr>
              <w:t>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</w:tr>
      <w:tr w:rsidR="00B42CCD" w:rsidRPr="00B1448F" w14:paraId="57B71B3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9CD10" w14:textId="3CD659C8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3E4C74">
              <w:rPr>
                <w:rFonts w:ascii="Arial" w:hAnsi="Arial" w:cs="Arial"/>
                <w:sz w:val="20"/>
              </w:rPr>
              <w:t>2101,2102,2103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A551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F11B5" w14:textId="03F88B3A" w:rsidR="00B42CCD" w:rsidRPr="00B1448F" w:rsidRDefault="003E4C74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Hisslarm</w:t>
            </w:r>
          </w:p>
        </w:tc>
      </w:tr>
      <w:tr w:rsidR="00B42CCD" w:rsidRPr="00B1448F" w14:paraId="5CE218B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B7A8D" w14:textId="5ACDEF32" w:rsidR="00B42CCD" w:rsidRPr="00B1448F" w:rsidRDefault="003E4C74" w:rsidP="0088773D">
            <w:pPr>
              <w:ind w:lef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2026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932D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01DC0" w14:textId="62BAE2D2" w:rsidR="00B42CCD" w:rsidRPr="00B1448F" w:rsidRDefault="003E4C74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Hisslarm utan tal</w:t>
            </w:r>
          </w:p>
        </w:tc>
      </w:tr>
      <w:tr w:rsidR="00B42CCD" w:rsidRPr="00B1448F" w14:paraId="7C79D8BF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A95F1" w14:textId="1C192D59" w:rsidR="00B42CCD" w:rsidRPr="00CA5690" w:rsidRDefault="00CA5690" w:rsidP="0088773D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A5690">
              <w:rPr>
                <w:rFonts w:ascii="Arial" w:hAnsi="Arial" w:cs="Arial"/>
                <w:sz w:val="20"/>
              </w:rPr>
              <w:t>8</w:t>
            </w:r>
            <w:r w:rsidR="003E4C74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7359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9391" w14:textId="46C6AD53" w:rsidR="00B42CCD" w:rsidRPr="00B1448F" w:rsidRDefault="003E4C74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Batterifel</w:t>
            </w:r>
          </w:p>
        </w:tc>
      </w:tr>
      <w:tr w:rsidR="00B42CCD" w:rsidRPr="00B1448F" w14:paraId="3FA33A2E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D04A1" w14:textId="18BD3FA8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3E4C74"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78E6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EA6D7" w14:textId="0A76ED8D" w:rsidR="00B42CCD" w:rsidRPr="00B1448F" w:rsidRDefault="003E4C74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Totalavbrott = ledningsfel</w:t>
            </w:r>
          </w:p>
        </w:tc>
      </w:tr>
      <w:tr w:rsidR="00B42CCD" w:rsidRPr="00B1448F" w14:paraId="6AEADF2A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BD9C3" w14:textId="1E772202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3E4C74"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E12F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B4536" w14:textId="2DA382F1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3E4C74">
              <w:rPr>
                <w:rFonts w:ascii="Arial" w:hAnsi="Arial" w:cs="Arial"/>
                <w:sz w:val="20"/>
              </w:rPr>
              <w:t>Nätfel</w:t>
            </w:r>
            <w:proofErr w:type="spellEnd"/>
          </w:p>
        </w:tc>
      </w:tr>
      <w:tr w:rsidR="00B42CCD" w:rsidRPr="00B1448F" w14:paraId="35A88E50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311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095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004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270D4D9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5E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42A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20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EFA0DF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502E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C2A3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BD7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74056B74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9C1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E72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2B6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6F6FFB95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3B3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E95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C7CF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113E1DE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637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C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FD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267220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991F99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40218195" w14:textId="77777777" w:rsidR="00B42CCD" w:rsidRPr="001260C2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1FC82C2" w14:textId="26891C2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5098849" w14:textId="09BE58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65023AC" w14:textId="2B75796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54BFC1FB" w14:textId="5B81984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15BC547C" w14:textId="7501C7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049AB46" w14:textId="053C85B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DE22C18" w14:textId="68C28F86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0B08FCCC" w14:textId="72D6CDE9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35A65F81" w14:textId="77777777" w:rsidR="00B42CCD" w:rsidRPr="00B1448F" w:rsidRDefault="00B42CCD" w:rsidP="00B42CCD">
      <w:pPr>
        <w:pStyle w:val="Sidfot"/>
        <w:rPr>
          <w:rFonts w:ascii="Arial" w:hAnsi="Arial" w:cs="Arial"/>
          <w:sz w:val="2"/>
        </w:rPr>
      </w:pPr>
    </w:p>
    <w:p w14:paraId="190810AF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6574C30B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4B6B630C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1C3AC55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AB72512" w14:textId="77777777" w:rsid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</w:p>
    <w:p w14:paraId="3187265D" w14:textId="5BDE1324" w:rsidR="00B42CCD" w:rsidRP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</w:rPr>
        <w:t xml:space="preserve">                                         </w:t>
      </w:r>
    </w:p>
    <w:p w14:paraId="28D7817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0D260978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21D3A6A9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4BA2D26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5363448C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6E8DCD13" w14:textId="406DE7D2" w:rsidR="00B42CCD" w:rsidRPr="00B1448F" w:rsidRDefault="00B42CCD" w:rsidP="00B42CCD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73"/>
      </w:tblGrid>
      <w:tr w:rsidR="00B42CCD" w:rsidRPr="00B1448F" w14:paraId="506252F8" w14:textId="77777777" w:rsidTr="00B42CCD">
        <w:tc>
          <w:tcPr>
            <w:tcW w:w="3461" w:type="dxa"/>
          </w:tcPr>
          <w:p w14:paraId="510149DD" w14:textId="77777777" w:rsidR="00B42CCD" w:rsidRPr="00B1448F" w:rsidRDefault="00B42CCD" w:rsidP="0088773D">
            <w:pPr>
              <w:spacing w:after="20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97B75C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Åtgärder vid utlöst larm (dagtid/vardagar/övrig tid, klockslag)</w:t>
            </w:r>
          </w:p>
        </w:tc>
      </w:tr>
      <w:tr w:rsidR="00B42CCD" w:rsidRPr="00B1448F" w14:paraId="392CAECD" w14:textId="77777777" w:rsidTr="00B42CCD">
        <w:tc>
          <w:tcPr>
            <w:tcW w:w="3461" w:type="dxa"/>
          </w:tcPr>
          <w:p w14:paraId="6715E1B6" w14:textId="77777777" w:rsidR="00B42CCD" w:rsidRPr="007E5B1E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>Talanrop</w:t>
            </w:r>
          </w:p>
          <w:p w14:paraId="4D80F95B" w14:textId="77777777" w:rsidR="00B42CCD" w:rsidRPr="007E5B1E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67EAE3A9" w14:textId="6977ACA6" w:rsidR="00B42CCD" w:rsidRPr="007E5B1E" w:rsidRDefault="00B42CCD" w:rsidP="0088773D">
            <w:pPr>
              <w:rPr>
                <w:rFonts w:ascii="Arial" w:hAnsi="Arial" w:cs="Arial"/>
                <w:bCs/>
                <w:sz w:val="22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 xml:space="preserve">Hissjouren samt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  <w:r w:rsidRPr="007E5B1E">
              <w:rPr>
                <w:rFonts w:ascii="Arial" w:hAnsi="Arial" w:cs="Arial"/>
                <w:bCs/>
                <w:sz w:val="20"/>
              </w:rPr>
              <w:t>, vid behov RTJ</w:t>
            </w:r>
          </w:p>
        </w:tc>
      </w:tr>
      <w:tr w:rsidR="00B42CCD" w:rsidRPr="00B1448F" w14:paraId="2FF13DB7" w14:textId="77777777" w:rsidTr="00B42CCD">
        <w:tc>
          <w:tcPr>
            <w:tcW w:w="3461" w:type="dxa"/>
          </w:tcPr>
          <w:p w14:paraId="02449FA5" w14:textId="6CEB091E" w:rsidR="00B42CCD" w:rsidRPr="007E5B1E" w:rsidRDefault="00CA5690" w:rsidP="00227FEB">
            <w:pPr>
              <w:rPr>
                <w:rFonts w:ascii="Arial" w:hAnsi="Arial" w:cs="Arial"/>
                <w:bCs/>
                <w:sz w:val="20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>Batterilarm</w:t>
            </w:r>
          </w:p>
          <w:p w14:paraId="20AE1E92" w14:textId="7642F883" w:rsidR="00227FEB" w:rsidRPr="007E5B1E" w:rsidRDefault="00227FEB" w:rsidP="00227FEB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52D77D5D" w14:textId="2316AE7F" w:rsidR="00B42CCD" w:rsidRPr="00B1448F" w:rsidRDefault="00CA5690" w:rsidP="0088773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Vardagar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</w:rPr>
              <w:t xml:space="preserve">, </w:t>
            </w:r>
            <w:r w:rsidRPr="007E5B1E">
              <w:rPr>
                <w:rFonts w:ascii="Arial" w:hAnsi="Arial" w:cs="Arial"/>
                <w:bCs/>
                <w:sz w:val="20"/>
              </w:rPr>
              <w:t xml:space="preserve">ring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  <w:r w:rsidRPr="007E5B1E">
              <w:rPr>
                <w:rFonts w:ascii="Arial" w:hAnsi="Arial" w:cs="Arial"/>
                <w:bCs/>
                <w:sz w:val="20"/>
              </w:rPr>
              <w:t xml:space="preserve">, övrig tid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89985EF" w14:textId="77777777" w:rsidTr="00B42CCD">
        <w:tc>
          <w:tcPr>
            <w:tcW w:w="3461" w:type="dxa"/>
          </w:tcPr>
          <w:p w14:paraId="16800896" w14:textId="32BFA428" w:rsidR="00B42CCD" w:rsidRPr="007E5B1E" w:rsidRDefault="00CA5690" w:rsidP="00227FEB">
            <w:pPr>
              <w:rPr>
                <w:rFonts w:ascii="Arial" w:hAnsi="Arial" w:cs="Arial"/>
                <w:bCs/>
                <w:sz w:val="20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>Totalavbrott</w:t>
            </w:r>
          </w:p>
          <w:p w14:paraId="32AAA451" w14:textId="1A71B02A" w:rsidR="00227FEB" w:rsidRPr="007E5B1E" w:rsidRDefault="00227FEB" w:rsidP="00227FEB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576E96BC" w14:textId="4D9A0D31" w:rsidR="00B42CCD" w:rsidRPr="00B1448F" w:rsidRDefault="00CA5690" w:rsidP="0088773D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Mail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26C77521" w14:textId="77777777" w:rsidTr="00B42CCD">
        <w:tc>
          <w:tcPr>
            <w:tcW w:w="3461" w:type="dxa"/>
          </w:tcPr>
          <w:p w14:paraId="3FFBDB3A" w14:textId="14909347" w:rsidR="00B42CCD" w:rsidRPr="007E5B1E" w:rsidRDefault="00CA5690" w:rsidP="00227FEB">
            <w:pPr>
              <w:rPr>
                <w:rFonts w:ascii="Arial" w:hAnsi="Arial" w:cs="Arial"/>
                <w:bCs/>
                <w:sz w:val="20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>Återställning totalavbrott</w:t>
            </w:r>
          </w:p>
          <w:p w14:paraId="48A210BB" w14:textId="5AB07EC3" w:rsidR="00227FEB" w:rsidRPr="007E5B1E" w:rsidRDefault="00227FEB" w:rsidP="00227FEB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0C68AD27" w14:textId="4D908446" w:rsidR="00B42CCD" w:rsidRPr="00B1448F" w:rsidRDefault="00CA5690" w:rsidP="0088773D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Mail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r w:rsidR="00FE619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E619A">
              <w:rPr>
                <w:rFonts w:ascii="Arial" w:hAnsi="Arial" w:cs="Arial"/>
                <w:sz w:val="20"/>
              </w:rPr>
              <w:instrText xml:space="preserve"> FORMTEXT </w:instrText>
            </w:r>
            <w:r w:rsidR="00FE619A">
              <w:rPr>
                <w:rFonts w:ascii="Arial" w:hAnsi="Arial" w:cs="Arial"/>
                <w:sz w:val="20"/>
              </w:rPr>
            </w:r>
            <w:r w:rsidR="00FE619A">
              <w:rPr>
                <w:rFonts w:ascii="Arial" w:hAnsi="Arial" w:cs="Arial"/>
                <w:sz w:val="20"/>
              </w:rPr>
              <w:fldChar w:fldCharType="separate"/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noProof/>
                <w:sz w:val="20"/>
              </w:rPr>
              <w:t> </w:t>
            </w:r>
            <w:r w:rsidR="00FE619A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13F4F196" w14:textId="77777777" w:rsidTr="00B42CCD">
        <w:tc>
          <w:tcPr>
            <w:tcW w:w="3461" w:type="dxa"/>
          </w:tcPr>
          <w:p w14:paraId="06ED0DE5" w14:textId="78DBB1A2" w:rsidR="00B42CCD" w:rsidRPr="007E5B1E" w:rsidRDefault="00CA5690" w:rsidP="00227FEB">
            <w:pPr>
              <w:rPr>
                <w:rFonts w:ascii="Arial" w:hAnsi="Arial" w:cs="Arial"/>
                <w:bCs/>
                <w:sz w:val="20"/>
              </w:rPr>
            </w:pPr>
            <w:r w:rsidRPr="007E5B1E">
              <w:rPr>
                <w:rFonts w:ascii="Arial" w:hAnsi="Arial" w:cs="Arial"/>
                <w:bCs/>
                <w:sz w:val="20"/>
              </w:rPr>
              <w:t>Linjetest, fel</w:t>
            </w:r>
          </w:p>
          <w:p w14:paraId="124E6360" w14:textId="36B633C6" w:rsidR="00227FEB" w:rsidRPr="007E5B1E" w:rsidRDefault="00227FEB" w:rsidP="00227FEB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6447076E" w14:textId="06208063" w:rsidR="00B42CCD" w:rsidRPr="00B1448F" w:rsidRDefault="00FE619A" w:rsidP="0088773D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Mail</w:t>
            </w:r>
            <w:proofErr w:type="gramEnd"/>
            <w:r w:rsidR="00CA5690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768EC3B7" w14:textId="77777777" w:rsidTr="00B42CCD">
        <w:tc>
          <w:tcPr>
            <w:tcW w:w="3461" w:type="dxa"/>
          </w:tcPr>
          <w:p w14:paraId="36E4CD2D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02A00E5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5152F506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4711C834" w14:textId="77777777" w:rsidTr="00B42CCD">
        <w:tc>
          <w:tcPr>
            <w:tcW w:w="3461" w:type="dxa"/>
          </w:tcPr>
          <w:p w14:paraId="5DF740D6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717F273C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6110C4D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125CD0D7" w14:textId="77777777" w:rsidTr="00B42CCD">
        <w:tc>
          <w:tcPr>
            <w:tcW w:w="3461" w:type="dxa"/>
          </w:tcPr>
          <w:p w14:paraId="103A51C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285F0AF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6133915F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22006F99" w14:textId="77777777" w:rsidTr="00B42CCD">
        <w:tc>
          <w:tcPr>
            <w:tcW w:w="3461" w:type="dxa"/>
          </w:tcPr>
          <w:p w14:paraId="0DC48E1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488BD4DB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771C0DB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05C5F27D" w14:textId="77777777" w:rsidR="00B42CCD" w:rsidRPr="00B1448F" w:rsidRDefault="00B42CCD" w:rsidP="00B42CCD">
      <w:pPr>
        <w:rPr>
          <w:rFonts w:ascii="Arial" w:hAnsi="Arial" w:cs="Arial"/>
        </w:rPr>
      </w:pPr>
    </w:p>
    <w:p w14:paraId="2CFE0084" w14:textId="77777777" w:rsidR="00B42CCD" w:rsidRDefault="00B42CCD" w:rsidP="00B42CCD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"/>
        <w:gridCol w:w="3347"/>
        <w:gridCol w:w="3557"/>
        <w:gridCol w:w="2426"/>
      </w:tblGrid>
      <w:tr w:rsidR="00B42CCD" w:rsidRPr="00B1448F" w14:paraId="61CF7270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ED91DC1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735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B9C3A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31D14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B42CCD" w:rsidRPr="00B1448F" w14:paraId="6D756CF9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661B5C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8F1B" w14:textId="55FAE26F" w:rsidR="00B42CCD" w:rsidRPr="00687B53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F439" w14:textId="31750F7B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FFA62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715CE84B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E27189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6FF6" w14:textId="2D1525CB" w:rsidR="00B42CCD" w:rsidRPr="00687B53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604" w14:textId="08A8FDB4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6036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5B601BD6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4884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5F8F" w14:textId="0315A964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CBEA" w14:textId="318295B2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6971E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0B7627B2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18B497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C225" w14:textId="12F4DDC0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F59C" w14:textId="493E0DA8" w:rsidR="00B42CCD" w:rsidRPr="00B1448F" w:rsidRDefault="00FE619A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3385D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66B85954" w14:textId="4C310E10" w:rsidR="007B3492" w:rsidRDefault="007B3492">
      <w:pPr>
        <w:rPr>
          <w:lang w:val="en-US"/>
        </w:rPr>
      </w:pPr>
    </w:p>
    <w:p w14:paraId="10F55368" w14:textId="7E9B791B" w:rsidR="00B42CCD" w:rsidRDefault="00B42CCD">
      <w:pPr>
        <w:rPr>
          <w:lang w:val="en-US"/>
        </w:rPr>
      </w:pPr>
    </w:p>
    <w:p w14:paraId="2D82091B" w14:textId="6922D69F" w:rsidR="00B42CCD" w:rsidRPr="00B42CCD" w:rsidRDefault="00B42CCD">
      <w:pPr>
        <w:rPr>
          <w:color w:val="FF0000"/>
          <w:sz w:val="20"/>
          <w:lang w:val="en-US"/>
        </w:rPr>
      </w:pPr>
      <w:r w:rsidRPr="00B42CCD">
        <w:rPr>
          <w:color w:val="FF0000"/>
          <w:sz w:val="20"/>
          <w:lang w:val="en-US"/>
        </w:rPr>
        <w:t>Ifylls av TRC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7"/>
        <w:gridCol w:w="2361"/>
        <w:gridCol w:w="2507"/>
        <w:gridCol w:w="2409"/>
      </w:tblGrid>
      <w:tr w:rsidR="00CD1B8D" w:rsidRPr="00B1448F" w14:paraId="53DC87BF" w14:textId="77777777" w:rsidTr="004E3E96">
        <w:trPr>
          <w:cantSplit/>
          <w:trHeight w:val="403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DB94D" w14:textId="77777777" w:rsidR="00CD1B8D" w:rsidRPr="00B1448F" w:rsidRDefault="00CD1B8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4B6A9A29" w14:textId="77777777" w:rsidR="00CD1B8D" w:rsidRPr="00B1448F" w:rsidRDefault="00CD1B8D" w:rsidP="00AA06DC">
            <w:pPr>
              <w:pStyle w:val="Sidfot"/>
              <w:jc w:val="center"/>
              <w:rPr>
                <w:rFonts w:ascii="Arial" w:hAnsi="Arial" w:cs="Arial"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F2E8" w14:textId="77777777" w:rsidR="00CD1B8D" w:rsidRPr="00B1448F" w:rsidRDefault="00CD1B8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137B8A39" w14:textId="77777777" w:rsidR="00CD1B8D" w:rsidRPr="00A55C8A" w:rsidRDefault="00CD1B8D" w:rsidP="00AA06DC">
            <w:pPr>
              <w:pStyle w:val="Sidfot"/>
              <w:jc w:val="center"/>
              <w:rPr>
                <w:rFonts w:ascii="Arial" w:hAnsi="Arial" w:cs="Arial"/>
                <w:b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25B51" w14:textId="0D9066DB" w:rsidR="00CD1B8D" w:rsidRPr="00B1448F" w:rsidRDefault="00CD1B8D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4E3E96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0F25E528" w14:textId="77777777" w:rsidR="00CD1B8D" w:rsidRPr="00B1448F" w:rsidRDefault="00CD1B8D" w:rsidP="00AA06D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E1E2" w14:textId="750980AD" w:rsidR="00CD1B8D" w:rsidRDefault="004E3E96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 skrivet</w:t>
            </w:r>
            <w:r w:rsidR="00CD1B8D" w:rsidRPr="00B1448F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70EA7756" w14:textId="77777777" w:rsidR="00CD1B8D" w:rsidRDefault="00CD1B8D" w:rsidP="00AA06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6DF10F15" w14:textId="77777777" w:rsidR="00CD1B8D" w:rsidRPr="009D0B28" w:rsidRDefault="00CD1B8D" w:rsidP="00AA06D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0509AF47" w14:textId="77777777" w:rsidR="00B42CCD" w:rsidRPr="00B42CCD" w:rsidRDefault="00B42CCD">
      <w:pPr>
        <w:rPr>
          <w:lang w:val="en-US"/>
        </w:rPr>
      </w:pPr>
    </w:p>
    <w:sectPr w:rsidR="00B42CCD" w:rsidRPr="00B42C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1EB9" w14:textId="77777777" w:rsidR="00B42CCD" w:rsidRDefault="00B42CCD" w:rsidP="00B42CCD">
      <w:r>
        <w:separator/>
      </w:r>
    </w:p>
  </w:endnote>
  <w:endnote w:type="continuationSeparator" w:id="0">
    <w:p w14:paraId="1C98E8E9" w14:textId="77777777" w:rsidR="00B42CCD" w:rsidRDefault="00B42CCD" w:rsidP="00B4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B9E8" w14:textId="77777777" w:rsidR="00B42CCD" w:rsidRDefault="00B42CCD" w:rsidP="00B42CCD">
      <w:r>
        <w:separator/>
      </w:r>
    </w:p>
  </w:footnote>
  <w:footnote w:type="continuationSeparator" w:id="0">
    <w:p w14:paraId="09102B8B" w14:textId="77777777" w:rsidR="00B42CCD" w:rsidRDefault="00B42CCD" w:rsidP="00B42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5646F" w14:textId="7120A67B" w:rsidR="00B42CCD" w:rsidRDefault="00B42CCD">
    <w:pPr>
      <w:pStyle w:val="Sidhuvud"/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F7AE5" wp14:editId="560DBA8D">
              <wp:simplePos x="0" y="0"/>
              <wp:positionH relativeFrom="margin">
                <wp:posOffset>3824605</wp:posOffset>
              </wp:positionH>
              <wp:positionV relativeFrom="paragraph">
                <wp:posOffset>-144780</wp:posOffset>
              </wp:positionV>
              <wp:extent cx="2590800" cy="685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41065" w14:textId="5A91ECCA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</w:t>
                          </w:r>
                          <w:bookmarkStart w:id="0" w:name="_Hlk120610286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utförd </w:t>
                          </w:r>
                          <w:bookmarkEnd w:id="0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r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Hisslarm </w:t>
                          </w:r>
                          <w:r w:rsidR="00965F44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Safetel</w:t>
                          </w:r>
                        </w:p>
                        <w:p w14:paraId="4E75E0C3" w14:textId="77777777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4D1063">
                            <w:rPr>
                              <w:b/>
                              <w:sz w:val="40"/>
                              <w:szCs w:val="4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1F7A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1.15pt;margin-top:-11.4pt;width:20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" filled="f" stroked="f">
              <v:textbox>
                <w:txbxContent>
                  <w:p w14:paraId="7D841065" w14:textId="5A91ECCA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</w:t>
                    </w:r>
                    <w:bookmarkStart w:id="1" w:name="_Hlk120610286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utförd </w:t>
                    </w:r>
                    <w:bookmarkEnd w:id="1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r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Hisslarm </w:t>
                    </w:r>
                    <w:r w:rsidR="00965F44">
                      <w:rPr>
                        <w:b/>
                        <w:color w:val="0070C0"/>
                        <w:sz w:val="28"/>
                        <w:szCs w:val="28"/>
                      </w:rPr>
                      <w:t>Safetel</w:t>
                    </w:r>
                  </w:p>
                  <w:p w14:paraId="4E75E0C3" w14:textId="77777777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4D1063">
                      <w:rPr>
                        <w:b/>
                        <w:sz w:val="40"/>
                        <w:szCs w:val="40"/>
                      </w:rPr>
                      <w:br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ED75D09" wp14:editId="071903C1">
          <wp:extent cx="1314051" cy="276173"/>
          <wp:effectExtent l="0" t="0" r="635" b="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745" cy="281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FAB6E" w14:textId="6480606B" w:rsidR="00B42CCD" w:rsidRDefault="00B42CCD">
    <w:pPr>
      <w:pStyle w:val="Sidhuvud"/>
    </w:pPr>
  </w:p>
  <w:p w14:paraId="2BFFD153" w14:textId="77777777" w:rsidR="00B42CCD" w:rsidRDefault="00B42CC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CCD"/>
    <w:rsid w:val="0005286E"/>
    <w:rsid w:val="000E03AC"/>
    <w:rsid w:val="00227FEB"/>
    <w:rsid w:val="003E4C74"/>
    <w:rsid w:val="004E3E96"/>
    <w:rsid w:val="005D4976"/>
    <w:rsid w:val="00762B3B"/>
    <w:rsid w:val="007B3492"/>
    <w:rsid w:val="007E5B1E"/>
    <w:rsid w:val="008D5E40"/>
    <w:rsid w:val="00911D3D"/>
    <w:rsid w:val="00932058"/>
    <w:rsid w:val="00965F44"/>
    <w:rsid w:val="00AC1C01"/>
    <w:rsid w:val="00B42CCD"/>
    <w:rsid w:val="00CA1DA0"/>
    <w:rsid w:val="00CA5690"/>
    <w:rsid w:val="00CD1B8D"/>
    <w:rsid w:val="00F629EA"/>
    <w:rsid w:val="00FE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373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CCD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B42CCD"/>
  </w:style>
  <w:style w:type="paragraph" w:styleId="Sidfot">
    <w:name w:val="footer"/>
    <w:basedOn w:val="Normal"/>
    <w:link w:val="Sidfot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fotChar">
    <w:name w:val="Sidfot Char"/>
    <w:basedOn w:val="Standardstycketeckensnitt"/>
    <w:link w:val="Sidfot"/>
    <w:rsid w:val="00B42CCD"/>
  </w:style>
  <w:style w:type="character" w:styleId="Hyperlnk">
    <w:name w:val="Hyperlink"/>
    <w:basedOn w:val="Standardstycketeckensnitt"/>
    <w:uiPriority w:val="99"/>
    <w:unhideWhenUsed/>
    <w:rsid w:val="00B42CCD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B42C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c@kristianstad.s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7BF455725F4885B40DF712C4BBA95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1F0CBC9-E641-44C4-AF8D-7BB476A61A23}"/>
      </w:docPartPr>
      <w:docPartBody>
        <w:p w:rsidR="00A62EBA" w:rsidRDefault="00A62EBA" w:rsidP="00A62EBA">
          <w:pPr>
            <w:pStyle w:val="527BF455725F4885B40DF712C4BBA95D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6E"/>
    <w:rsid w:val="001F436E"/>
    <w:rsid w:val="00285B69"/>
    <w:rsid w:val="009230C2"/>
    <w:rsid w:val="00A6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A62EBA"/>
  </w:style>
  <w:style w:type="paragraph" w:customStyle="1" w:styleId="2ED77EF27C3740BAB016E171BE04182D">
    <w:name w:val="2ED77EF27C3740BAB016E171BE04182D"/>
    <w:rsid w:val="009230C2"/>
  </w:style>
  <w:style w:type="paragraph" w:customStyle="1" w:styleId="527BF455725F4885B40DF712C4BBA95D">
    <w:name w:val="527BF455725F4885B40DF712C4BBA95D"/>
    <w:rsid w:val="00A62E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Extrerna larmunderlag Hiss Safetel</Template>
  <TotalTime>6</TotalTime>
  <Pages>2</Pages>
  <Words>445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Stjernkvist</dc:creator>
  <cp:keywords/>
  <dc:description/>
  <cp:lastModifiedBy>Marie Stjernkvist</cp:lastModifiedBy>
  <cp:revision>9</cp:revision>
  <dcterms:created xsi:type="dcterms:W3CDTF">2022-12-16T11:02:00Z</dcterms:created>
  <dcterms:modified xsi:type="dcterms:W3CDTF">2024-01-18T12:36:00Z</dcterms:modified>
</cp:coreProperties>
</file>